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DB9" w:rsidRPr="00BB41D0" w:rsidRDefault="00D84DB9" w:rsidP="00D84DB9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D84DB9" w:rsidRPr="00BB41D0" w:rsidRDefault="00D84DB9" w:rsidP="00D84DB9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D84DB9" w:rsidRPr="00BB41D0" w:rsidRDefault="00D84DB9" w:rsidP="00D84DB9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D84DB9" w:rsidRPr="00BB41D0" w:rsidRDefault="00D84DB9" w:rsidP="00D84DB9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775FF7">
        <w:rPr>
          <w:sz w:val="24"/>
          <w:szCs w:val="24"/>
        </w:rPr>
        <w:t>8</w:t>
      </w:r>
      <w:r w:rsidRPr="00BB41D0">
        <w:rPr>
          <w:sz w:val="24"/>
          <w:szCs w:val="24"/>
        </w:rPr>
        <w:t>-</w:t>
      </w:r>
      <w:r w:rsidR="00775FF7">
        <w:rPr>
          <w:sz w:val="24"/>
          <w:szCs w:val="24"/>
        </w:rPr>
        <w:t>11</w:t>
      </w:r>
    </w:p>
    <w:p w:rsidR="00D84DB9" w:rsidRPr="003F69B9" w:rsidRDefault="00D84DB9" w:rsidP="00D84DB9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775FF7">
        <w:rPr>
          <w:b/>
          <w:sz w:val="24"/>
          <w:szCs w:val="24"/>
        </w:rPr>
        <w:t>14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D84DB9" w:rsidRDefault="00D84DB9" w:rsidP="00D84D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84DB9" w:rsidRDefault="00D84DB9" w:rsidP="00D84D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84DB9" w:rsidRPr="00A80738" w:rsidRDefault="00D84DB9" w:rsidP="00D84D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D84DB9" w:rsidRPr="00BB18D2" w:rsidRDefault="00D84DB9" w:rsidP="00D84DB9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D84DB9" w:rsidRDefault="00D84DB9" w:rsidP="00D84DB9">
      <w:pPr>
        <w:jc w:val="both"/>
        <w:rPr>
          <w:bCs/>
          <w:i/>
          <w:sz w:val="24"/>
          <w:szCs w:val="24"/>
        </w:rPr>
      </w:pPr>
    </w:p>
    <w:p w:rsidR="00D84DB9" w:rsidRPr="003F69B9" w:rsidRDefault="00D84DB9" w:rsidP="00D84DB9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D84DB9" w:rsidRPr="003F69B9" w:rsidRDefault="00D84DB9" w:rsidP="00D84DB9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D84DB9" w:rsidRDefault="00D84DB9" w:rsidP="00D84DB9">
      <w:pPr>
        <w:pStyle w:val="Tekstpodstawowywcity"/>
        <w:ind w:firstLine="0"/>
        <w:jc w:val="center"/>
        <w:rPr>
          <w:b/>
          <w:szCs w:val="24"/>
        </w:rPr>
      </w:pPr>
    </w:p>
    <w:p w:rsidR="00D84DB9" w:rsidRPr="00A77095" w:rsidRDefault="00D84DB9" w:rsidP="00775FF7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775FF7" w:rsidRPr="00775FF7">
        <w:rPr>
          <w:b/>
          <w:szCs w:val="24"/>
        </w:rPr>
        <w:t>sprzętu jednorazowego oraz wielorazowego użytku</w:t>
      </w:r>
      <w:r w:rsidRPr="00A77095">
        <w:rPr>
          <w:b/>
          <w:szCs w:val="24"/>
        </w:rPr>
        <w:t>”</w:t>
      </w:r>
    </w:p>
    <w:p w:rsidR="00D84DB9" w:rsidRPr="006650F2" w:rsidRDefault="00D84DB9" w:rsidP="00D84DB9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775FF7">
        <w:rPr>
          <w:b/>
          <w:szCs w:val="24"/>
        </w:rPr>
        <w:t>14</w:t>
      </w:r>
      <w:r>
        <w:rPr>
          <w:b/>
          <w:szCs w:val="24"/>
        </w:rPr>
        <w:t>/P/2023</w:t>
      </w:r>
    </w:p>
    <w:p w:rsidR="00D84DB9" w:rsidRPr="003E03F1" w:rsidRDefault="00D84DB9" w:rsidP="00D84DB9">
      <w:pPr>
        <w:jc w:val="both"/>
        <w:rPr>
          <w:sz w:val="18"/>
          <w:szCs w:val="18"/>
        </w:rPr>
      </w:pPr>
    </w:p>
    <w:p w:rsidR="00D84DB9" w:rsidRDefault="00D84DB9" w:rsidP="00D84DB9">
      <w:pPr>
        <w:jc w:val="both"/>
        <w:rPr>
          <w:sz w:val="24"/>
          <w:szCs w:val="24"/>
        </w:rPr>
      </w:pPr>
    </w:p>
    <w:p w:rsidR="00D84DB9" w:rsidRPr="00BB41D0" w:rsidRDefault="00D84DB9" w:rsidP="00D84DB9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D84DB9" w:rsidRPr="00BB41D0" w:rsidRDefault="00D84DB9" w:rsidP="00D84DB9">
      <w:pPr>
        <w:jc w:val="both"/>
        <w:rPr>
          <w:sz w:val="24"/>
          <w:szCs w:val="24"/>
        </w:rPr>
      </w:pPr>
    </w:p>
    <w:p w:rsidR="00D84DB9" w:rsidRDefault="00D84DB9" w:rsidP="00D84DB9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775FF7">
        <w:rPr>
          <w:b/>
          <w:sz w:val="24"/>
          <w:szCs w:val="24"/>
        </w:rPr>
        <w:t>10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775FF7"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102299" w:rsidRDefault="0010229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1275"/>
        <w:gridCol w:w="4962"/>
        <w:gridCol w:w="1842"/>
      </w:tblGrid>
      <w:tr w:rsidR="006B27ED" w:rsidRPr="00775FF7" w:rsidTr="00756472">
        <w:tc>
          <w:tcPr>
            <w:tcW w:w="1135" w:type="dxa"/>
            <w:shd w:val="clear" w:color="auto" w:fill="auto"/>
            <w:vAlign w:val="center"/>
          </w:tcPr>
          <w:p w:rsidR="006B27ED" w:rsidRPr="00775FF7" w:rsidRDefault="006B27ED" w:rsidP="00C82837">
            <w:pPr>
              <w:spacing w:before="120" w:after="120"/>
              <w:jc w:val="center"/>
            </w:pPr>
            <w:r w:rsidRPr="00775FF7">
              <w:t>Nr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27ED" w:rsidRPr="00775FF7" w:rsidRDefault="006B27ED" w:rsidP="00C82837">
            <w:pPr>
              <w:spacing w:before="120" w:after="120"/>
              <w:jc w:val="center"/>
            </w:pPr>
            <w:r w:rsidRPr="00775FF7">
              <w:t>Nr</w:t>
            </w:r>
            <w:r w:rsidR="00C82837" w:rsidRPr="00775FF7">
              <w:t xml:space="preserve"> </w:t>
            </w:r>
            <w:r w:rsidRPr="00775FF7">
              <w:t>zadania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6B27ED" w:rsidRPr="00775FF7" w:rsidRDefault="006B27ED" w:rsidP="00775FF7">
            <w:pPr>
              <w:spacing w:before="120" w:after="120"/>
              <w:jc w:val="center"/>
            </w:pPr>
            <w:r w:rsidRPr="00775FF7">
              <w:t xml:space="preserve">Nazwa i adres </w:t>
            </w:r>
            <w:r w:rsidR="00775FF7">
              <w:t>W</w:t>
            </w:r>
            <w:r w:rsidRPr="00775FF7">
              <w:t>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B27ED" w:rsidRPr="00775FF7" w:rsidRDefault="006B27ED" w:rsidP="00C82837">
            <w:pPr>
              <w:spacing w:before="120" w:after="120"/>
              <w:jc w:val="center"/>
            </w:pPr>
            <w:r w:rsidRPr="00775FF7">
              <w:t>Cena oferty</w:t>
            </w:r>
            <w:r w:rsidR="00775FF7">
              <w:t xml:space="preserve"> brutto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ELMIKO BIOSIGNALS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Sportowa 3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05-822 Milanówek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864.00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ELMIKO BIOSIGNALS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Sportowa 3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05-822 Milanówek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1 522.80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MEDICUS Sp. z o.o. S.K.A.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Browarowa 21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43-100 Tychy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1 026.00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MEDICUS Sp. z o.o. S.K.A.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Browarowa 21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43-100 Tychy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5 933.95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68</w:t>
            </w:r>
          </w:p>
        </w:tc>
        <w:tc>
          <w:tcPr>
            <w:tcW w:w="4962" w:type="dxa"/>
            <w:shd w:val="clear" w:color="auto" w:fill="auto"/>
          </w:tcPr>
          <w:p w:rsidR="00756472" w:rsidRDefault="00756472" w:rsidP="008A686A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756472" w:rsidRDefault="00756472" w:rsidP="007564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756472" w:rsidRDefault="00756472" w:rsidP="007564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E63D3" w:rsidRPr="00775FF7" w:rsidRDefault="00AE63D3" w:rsidP="00756472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AE63D3" w:rsidRDefault="00AE63D3" w:rsidP="00756472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 w:rsidR="00756472"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  <w:p w:rsidR="00756472" w:rsidRPr="00775FF7" w:rsidRDefault="00756472" w:rsidP="00756472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1 639.59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81</w:t>
            </w:r>
          </w:p>
        </w:tc>
        <w:tc>
          <w:tcPr>
            <w:tcW w:w="4962" w:type="dxa"/>
            <w:shd w:val="clear" w:color="auto" w:fill="auto"/>
          </w:tcPr>
          <w:p w:rsidR="00756472" w:rsidRDefault="00756472" w:rsidP="00756472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756472" w:rsidRDefault="00756472" w:rsidP="007564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756472" w:rsidRDefault="00756472" w:rsidP="007564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756472" w:rsidRPr="00775FF7" w:rsidRDefault="00756472" w:rsidP="00756472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AE63D3" w:rsidRPr="00775FF7" w:rsidRDefault="00756472" w:rsidP="00756472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610.66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82</w:t>
            </w:r>
          </w:p>
        </w:tc>
        <w:tc>
          <w:tcPr>
            <w:tcW w:w="4962" w:type="dxa"/>
            <w:shd w:val="clear" w:color="auto" w:fill="auto"/>
          </w:tcPr>
          <w:p w:rsidR="00756472" w:rsidRDefault="00756472" w:rsidP="00756472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756472" w:rsidRDefault="00756472" w:rsidP="007564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756472" w:rsidRDefault="00756472" w:rsidP="007564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756472" w:rsidRPr="00775FF7" w:rsidRDefault="00756472" w:rsidP="00756472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AE63D3" w:rsidRPr="00775FF7" w:rsidRDefault="00756472" w:rsidP="00756472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16 320.96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MEDICOM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M. Skłodowskiej-Curie 34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41-819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23 587.20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BECTON DICKINSON POLSKA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Osmańska 14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02-823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3 142.80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TELEFLEX Polska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Żwirki i Wigury 16A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02-092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29 030.40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BILLMED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Krypska</w:t>
            </w:r>
            <w:proofErr w:type="spellEnd"/>
            <w:r w:rsidRPr="00775FF7">
              <w:rPr>
                <w:sz w:val="22"/>
                <w:szCs w:val="22"/>
              </w:rPr>
              <w:t xml:space="preserve"> 24/1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04-082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3 920.40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BILLMED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Krypska</w:t>
            </w:r>
            <w:proofErr w:type="spellEnd"/>
            <w:r w:rsidRPr="00775FF7">
              <w:rPr>
                <w:sz w:val="22"/>
                <w:szCs w:val="22"/>
              </w:rPr>
              <w:t xml:space="preserve"> 24/1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04-082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934.20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BILLMED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Krypska</w:t>
            </w:r>
            <w:proofErr w:type="spellEnd"/>
            <w:r w:rsidRPr="00775FF7">
              <w:rPr>
                <w:sz w:val="22"/>
                <w:szCs w:val="22"/>
              </w:rPr>
              <w:t xml:space="preserve"> 24/1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04-082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928.80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ANMAR S</w:t>
            </w:r>
            <w:r w:rsidR="007E04F3">
              <w:rPr>
                <w:sz w:val="22"/>
                <w:szCs w:val="22"/>
              </w:rPr>
              <w:t>p</w:t>
            </w:r>
            <w:r w:rsidRPr="00775FF7">
              <w:rPr>
                <w:sz w:val="22"/>
                <w:szCs w:val="22"/>
              </w:rPr>
              <w:t>.</w:t>
            </w:r>
            <w:r w:rsidR="007E04F3">
              <w:rPr>
                <w:sz w:val="22"/>
                <w:szCs w:val="22"/>
              </w:rPr>
              <w:t xml:space="preserve">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Strefowa 22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43-100 Tychy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11 016.00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CONSULTRONIX S</w:t>
            </w:r>
            <w:r w:rsidR="007E04F3">
              <w:rPr>
                <w:sz w:val="22"/>
                <w:szCs w:val="22"/>
              </w:rPr>
              <w:t>p</w:t>
            </w:r>
            <w:r w:rsidRPr="00775FF7">
              <w:rPr>
                <w:sz w:val="22"/>
                <w:szCs w:val="22"/>
              </w:rPr>
              <w:t>.</w:t>
            </w:r>
            <w:r w:rsidR="007E04F3">
              <w:rPr>
                <w:sz w:val="22"/>
                <w:szCs w:val="22"/>
              </w:rPr>
              <w:t xml:space="preserve">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17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32-083 Balice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4 806.00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61</w:t>
            </w:r>
          </w:p>
        </w:tc>
        <w:tc>
          <w:tcPr>
            <w:tcW w:w="4962" w:type="dxa"/>
            <w:shd w:val="clear" w:color="auto" w:fill="auto"/>
          </w:tcPr>
          <w:p w:rsidR="007E04F3" w:rsidRPr="00775FF7" w:rsidRDefault="007E04F3" w:rsidP="007E04F3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CONSULTRONIX S</w:t>
            </w:r>
            <w:r>
              <w:rPr>
                <w:sz w:val="22"/>
                <w:szCs w:val="22"/>
              </w:rPr>
              <w:t>p</w:t>
            </w:r>
            <w:r w:rsidRPr="00775FF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z o.o.</w:t>
            </w:r>
          </w:p>
          <w:p w:rsidR="007E04F3" w:rsidRPr="00775FF7" w:rsidRDefault="007E04F3" w:rsidP="007E04F3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17 </w:t>
            </w:r>
          </w:p>
          <w:p w:rsidR="00AE63D3" w:rsidRPr="00775FF7" w:rsidRDefault="007E04F3" w:rsidP="007E04F3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32-083 Balice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2 268.00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MANA MEDICAL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Piechoty Łanowej 46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02-951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366.77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PROMED S.A.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Działkowa 56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02-234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2 592.00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PROMED S.A.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Działkowa 56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02-234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26 017.20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PROMED S.A.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Działkowa 56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02-234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2 052.00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5 648.40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202.54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5 450.76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1 476.90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38 604.60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17 255.70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475.20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BERYL MED POLAND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Łopuszańska 36/14C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02-220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1 270.08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OPTIMED PRO-OFFICE A</w:t>
            </w:r>
            <w:r w:rsidR="007E04F3">
              <w:rPr>
                <w:sz w:val="22"/>
                <w:szCs w:val="22"/>
              </w:rPr>
              <w:t>nna</w:t>
            </w:r>
            <w:r w:rsidRPr="00775FF7">
              <w:rPr>
                <w:sz w:val="22"/>
                <w:szCs w:val="22"/>
              </w:rPr>
              <w:t xml:space="preserve"> Szewczyk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Forteczna 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32-086 Węgrzce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18 144.00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SORIMEX Sp.</w:t>
            </w:r>
            <w:r w:rsidR="00886A8D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z o.o.</w:t>
            </w:r>
            <w:r w:rsidR="00886A8D">
              <w:rPr>
                <w:sz w:val="22"/>
                <w:szCs w:val="22"/>
              </w:rPr>
              <w:t xml:space="preserve">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Równinna 25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10 103.46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MEDOX Pro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Grodzka 20/4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70-560 Szczecin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12 976.20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MEDOX Pro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Grodzka 20/4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70-560 Szczecin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21 288.96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MEDOX Pro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Grodzka 20/4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70-560 Szczecin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604.80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INTERGOS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Legionów 55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43-300 Bielsko-Biała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10 924.74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INTERGOS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Legionów 55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43-300 Bielsko-Biała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10 201.62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INTERGOS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Legionów 55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43-300 Bielsko-Biała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1 180.80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INTERGOS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Legionów 55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43-300 Bielsko-Biała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1 321.92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MEDICAVERA Sp. z o.o. </w:t>
            </w:r>
            <w:proofErr w:type="spellStart"/>
            <w:r w:rsidRPr="00775FF7">
              <w:rPr>
                <w:sz w:val="22"/>
                <w:szCs w:val="22"/>
              </w:rPr>
              <w:t>Dahlhausen</w:t>
            </w:r>
            <w:proofErr w:type="spellEnd"/>
            <w:r w:rsidRPr="00775FF7">
              <w:rPr>
                <w:sz w:val="22"/>
                <w:szCs w:val="22"/>
              </w:rPr>
              <w:t xml:space="preserve"> Group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Majowa 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71-374 Szczecin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6 268.32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MEDICAVERA Sp. z o.o. </w:t>
            </w:r>
            <w:proofErr w:type="spellStart"/>
            <w:r w:rsidRPr="00775FF7">
              <w:rPr>
                <w:sz w:val="22"/>
                <w:szCs w:val="22"/>
              </w:rPr>
              <w:t>Dahlhausen</w:t>
            </w:r>
            <w:proofErr w:type="spellEnd"/>
            <w:r w:rsidRPr="00775FF7">
              <w:rPr>
                <w:sz w:val="22"/>
                <w:szCs w:val="22"/>
              </w:rPr>
              <w:t xml:space="preserve"> Group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Majowa 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71-374 Szczecin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2 248.56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BIAMEDITEK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Elewatorska</w:t>
            </w:r>
            <w:proofErr w:type="spellEnd"/>
            <w:r w:rsidRPr="00775FF7">
              <w:rPr>
                <w:sz w:val="22"/>
                <w:szCs w:val="22"/>
              </w:rPr>
              <w:t xml:space="preserve"> 58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15-620 Białystok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1 451.52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BIAMEDITEK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Elewatorska</w:t>
            </w:r>
            <w:proofErr w:type="spellEnd"/>
            <w:r w:rsidRPr="00775FF7">
              <w:rPr>
                <w:sz w:val="22"/>
                <w:szCs w:val="22"/>
              </w:rPr>
              <w:t xml:space="preserve"> 58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15-620 Białystok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159.84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BIAMEDITEK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Elewatorska</w:t>
            </w:r>
            <w:proofErr w:type="spellEnd"/>
            <w:r w:rsidRPr="00775FF7">
              <w:rPr>
                <w:sz w:val="22"/>
                <w:szCs w:val="22"/>
              </w:rPr>
              <w:t xml:space="preserve"> 58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15-620 Białystok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2 083.75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BIAMEDITEK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Elewatorska</w:t>
            </w:r>
            <w:proofErr w:type="spellEnd"/>
            <w:r w:rsidRPr="00775FF7">
              <w:rPr>
                <w:sz w:val="22"/>
                <w:szCs w:val="22"/>
              </w:rPr>
              <w:t xml:space="preserve"> 58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15-620 Białystok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4 636.44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BIAMEDITEK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Elewatorska</w:t>
            </w:r>
            <w:proofErr w:type="spellEnd"/>
            <w:r w:rsidRPr="00775FF7">
              <w:rPr>
                <w:sz w:val="22"/>
                <w:szCs w:val="22"/>
              </w:rPr>
              <w:t xml:space="preserve"> 58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15-620 Białystok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10 196.28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BIAMEDITEK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Elewatorska</w:t>
            </w:r>
            <w:proofErr w:type="spellEnd"/>
            <w:r w:rsidRPr="00775FF7">
              <w:rPr>
                <w:sz w:val="22"/>
                <w:szCs w:val="22"/>
              </w:rPr>
              <w:t xml:space="preserve"> 58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15-620 Białystok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312.77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BIAMEDITEK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Elewatorska</w:t>
            </w:r>
            <w:proofErr w:type="spellEnd"/>
            <w:r w:rsidRPr="00775FF7">
              <w:rPr>
                <w:sz w:val="22"/>
                <w:szCs w:val="22"/>
              </w:rPr>
              <w:t xml:space="preserve"> 58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15-620 Białystok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1 009.80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CENPOL PLASTICS Piotr </w:t>
            </w:r>
            <w:proofErr w:type="spellStart"/>
            <w:r w:rsidRPr="00775FF7">
              <w:rPr>
                <w:sz w:val="22"/>
                <w:szCs w:val="22"/>
              </w:rPr>
              <w:t>Cendrowski</w:t>
            </w:r>
            <w:proofErr w:type="spellEnd"/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Rudna 14/B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41-200 Sosnowiec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10 277.88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CENPOL PLASTICS Piotr </w:t>
            </w:r>
            <w:proofErr w:type="spellStart"/>
            <w:r w:rsidRPr="00775FF7">
              <w:rPr>
                <w:sz w:val="22"/>
                <w:szCs w:val="22"/>
              </w:rPr>
              <w:t>Cendrowski</w:t>
            </w:r>
            <w:proofErr w:type="spellEnd"/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Rudna 14/B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41-200 Sosnowiec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885.60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1 269.00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3 519.50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967.68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1 793.88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25 052.76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774.90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12 236.40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1 956.96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6 825.06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12 364.79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2 280.37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6 581.43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9 386.82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332.10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125.28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1 231.20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7 805.16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3 042.90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12 087.36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5 270.40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8 594.87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3 134.95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6 994.95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1 064.88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103.68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450.36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291.60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1 911.60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3 218.40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1 564.29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2 273.40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963.90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738.18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ZARYS International Group 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Pod Borem 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41-808 Zabrze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601.03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INTER</w:t>
            </w:r>
            <w:r w:rsidR="00886A8D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 xml:space="preserve">CONSULT </w:t>
            </w:r>
            <w:r w:rsidR="00886A8D">
              <w:rPr>
                <w:sz w:val="22"/>
                <w:szCs w:val="22"/>
              </w:rPr>
              <w:t xml:space="preserve">MD </w:t>
            </w:r>
            <w:r w:rsidRPr="00775FF7">
              <w:rPr>
                <w:sz w:val="22"/>
                <w:szCs w:val="22"/>
              </w:rPr>
              <w:t xml:space="preserve">Sp. </w:t>
            </w:r>
            <w:r w:rsidR="00886A8D">
              <w:rPr>
                <w:sz w:val="22"/>
                <w:szCs w:val="22"/>
              </w:rPr>
              <w:t>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Ks. Brzóski 94/18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91-347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61 439.32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1 227.96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1 819.80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2 397.60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11 069.24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972.00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1 610.07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1 211.76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69.12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453.60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17 388.00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18 770.40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2 311.85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1 423.73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3 304.80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SINMED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Graniczna 32B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44-178 Przyszowice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793.80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SUMI </w:t>
            </w:r>
            <w:r w:rsidR="00BE32F7">
              <w:rPr>
                <w:sz w:val="22"/>
                <w:szCs w:val="22"/>
              </w:rPr>
              <w:t>Sp. z o.o. Sp. K.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Drobiarska 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05-070 Sulejówek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3 628.80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BE32F7" w:rsidRPr="00775FF7" w:rsidRDefault="00BE32F7" w:rsidP="00BE32F7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SUMI </w:t>
            </w:r>
            <w:r>
              <w:rPr>
                <w:sz w:val="22"/>
                <w:szCs w:val="22"/>
              </w:rPr>
              <w:t>Sp. z o.o. Sp. K.</w:t>
            </w:r>
          </w:p>
          <w:p w:rsidR="00BE32F7" w:rsidRPr="00775FF7" w:rsidRDefault="00BE32F7" w:rsidP="00BE32F7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Drobiarska 35 </w:t>
            </w:r>
          </w:p>
          <w:p w:rsidR="00AE63D3" w:rsidRPr="00775FF7" w:rsidRDefault="00BE32F7" w:rsidP="00BE32F7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05-070 Sulejówek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6 823.44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4962" w:type="dxa"/>
            <w:shd w:val="clear" w:color="auto" w:fill="auto"/>
          </w:tcPr>
          <w:p w:rsidR="00BE32F7" w:rsidRPr="00775FF7" w:rsidRDefault="00BE32F7" w:rsidP="00BE32F7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SUMI </w:t>
            </w:r>
            <w:r>
              <w:rPr>
                <w:sz w:val="22"/>
                <w:szCs w:val="22"/>
              </w:rPr>
              <w:t>Sp. z o.o. Sp. K.</w:t>
            </w:r>
          </w:p>
          <w:p w:rsidR="00BE32F7" w:rsidRPr="00775FF7" w:rsidRDefault="00BE32F7" w:rsidP="00BE32F7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Drobiarska 35 </w:t>
            </w:r>
          </w:p>
          <w:p w:rsidR="00AE63D3" w:rsidRPr="00775FF7" w:rsidRDefault="00BE32F7" w:rsidP="00BE32F7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05-070 Sulejówek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183.60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42</w:t>
            </w:r>
          </w:p>
        </w:tc>
        <w:tc>
          <w:tcPr>
            <w:tcW w:w="4962" w:type="dxa"/>
            <w:shd w:val="clear" w:color="auto" w:fill="auto"/>
          </w:tcPr>
          <w:p w:rsidR="00BE32F7" w:rsidRPr="00775FF7" w:rsidRDefault="00BE32F7" w:rsidP="00BE32F7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SUMI </w:t>
            </w:r>
            <w:r>
              <w:rPr>
                <w:sz w:val="22"/>
                <w:szCs w:val="22"/>
              </w:rPr>
              <w:t>Sp. z o.o. Sp. K.</w:t>
            </w:r>
          </w:p>
          <w:p w:rsidR="00BE32F7" w:rsidRPr="00775FF7" w:rsidRDefault="00BE32F7" w:rsidP="00BE32F7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Drobiarska 35 </w:t>
            </w:r>
          </w:p>
          <w:p w:rsidR="00AE63D3" w:rsidRPr="00775FF7" w:rsidRDefault="00BE32F7" w:rsidP="00BE32F7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05-070 Sulejówek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7 306.20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</w:t>
            </w:r>
          </w:p>
        </w:tc>
        <w:tc>
          <w:tcPr>
            <w:tcW w:w="4962" w:type="dxa"/>
            <w:shd w:val="clear" w:color="auto" w:fill="auto"/>
          </w:tcPr>
          <w:p w:rsidR="00BE32F7" w:rsidRPr="00775FF7" w:rsidRDefault="00BE32F7" w:rsidP="00BE32F7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SUMI </w:t>
            </w:r>
            <w:r>
              <w:rPr>
                <w:sz w:val="22"/>
                <w:szCs w:val="22"/>
              </w:rPr>
              <w:t>Sp. z o.o. Sp. K.</w:t>
            </w:r>
          </w:p>
          <w:p w:rsidR="00BE32F7" w:rsidRPr="00775FF7" w:rsidRDefault="00BE32F7" w:rsidP="00BE32F7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Drobiarska 35 </w:t>
            </w:r>
          </w:p>
          <w:p w:rsidR="00AE63D3" w:rsidRPr="00775FF7" w:rsidRDefault="00BE32F7" w:rsidP="00BE32F7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05-070 Sulejówek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1 879.20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76</w:t>
            </w:r>
          </w:p>
        </w:tc>
        <w:tc>
          <w:tcPr>
            <w:tcW w:w="4962" w:type="dxa"/>
            <w:shd w:val="clear" w:color="auto" w:fill="auto"/>
          </w:tcPr>
          <w:p w:rsidR="00BE32F7" w:rsidRPr="00775FF7" w:rsidRDefault="00BE32F7" w:rsidP="00BE32F7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SUMI </w:t>
            </w:r>
            <w:r>
              <w:rPr>
                <w:sz w:val="22"/>
                <w:szCs w:val="22"/>
              </w:rPr>
              <w:t>Sp. z o.o. Sp. K.</w:t>
            </w:r>
          </w:p>
          <w:p w:rsidR="00BE32F7" w:rsidRPr="00775FF7" w:rsidRDefault="00BE32F7" w:rsidP="00BE32F7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Drobiarska 35 </w:t>
            </w:r>
          </w:p>
          <w:p w:rsidR="00AE63D3" w:rsidRPr="00775FF7" w:rsidRDefault="00BE32F7" w:rsidP="00BE32F7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05-070 Sulejówek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6 372.00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65</w:t>
            </w:r>
          </w:p>
        </w:tc>
        <w:tc>
          <w:tcPr>
            <w:tcW w:w="4962" w:type="dxa"/>
            <w:shd w:val="clear" w:color="auto" w:fill="auto"/>
          </w:tcPr>
          <w:p w:rsidR="00BE32F7" w:rsidRPr="00775FF7" w:rsidRDefault="00BE32F7" w:rsidP="00BE32F7">
            <w:pPr>
              <w:spacing w:before="80"/>
              <w:rPr>
                <w:sz w:val="22"/>
                <w:szCs w:val="22"/>
              </w:rPr>
            </w:pPr>
            <w:proofErr w:type="spellStart"/>
            <w:r w:rsidRPr="00775FF7">
              <w:rPr>
                <w:sz w:val="22"/>
                <w:szCs w:val="22"/>
              </w:rPr>
              <w:t>SU</w:t>
            </w:r>
            <w:r w:rsidR="002B5482">
              <w:rPr>
                <w:sz w:val="22"/>
                <w:szCs w:val="22"/>
              </w:rPr>
              <w:t>N-MED</w:t>
            </w:r>
            <w:proofErr w:type="spellEnd"/>
            <w:r w:rsidRPr="00775F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S. </w:t>
            </w:r>
            <w:r w:rsidR="00801D08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.</w:t>
            </w:r>
          </w:p>
          <w:p w:rsidR="00BE32F7" w:rsidRPr="00775FF7" w:rsidRDefault="00801D08" w:rsidP="00BE32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Franciszkańska 104/112</w:t>
            </w:r>
          </w:p>
          <w:p w:rsidR="00AE63D3" w:rsidRPr="00775FF7" w:rsidRDefault="00801D08" w:rsidP="00801D08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  <w:r w:rsidR="00BE32F7" w:rsidRPr="00775FF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845</w:t>
            </w:r>
            <w:r w:rsidR="00BE32F7" w:rsidRPr="00775F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15 066.00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INFORMER 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Winogrady 118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61-626 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1 587.60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INFORMER 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Winogrady 118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61-626 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18 664.02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SARSTEDT Sp. z o.o. 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Warszawska 25 </w:t>
            </w:r>
            <w:r w:rsidR="00801D08" w:rsidRPr="00775FF7">
              <w:rPr>
                <w:sz w:val="22"/>
                <w:szCs w:val="22"/>
              </w:rPr>
              <w:t>Blizne Łaszczyńskiego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05-082 Stare Babice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54 406.08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AKSIS Hurtownia Sprzętu Medycznego</w:t>
            </w:r>
            <w:r w:rsidR="00801D08">
              <w:rPr>
                <w:sz w:val="22"/>
                <w:szCs w:val="22"/>
              </w:rPr>
              <w:t xml:space="preserve"> Ignaciuk Spigarski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Przyrodników 1C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80-298 Gdańsk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9 549.90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VYGON Polska Sp.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Francuska 39/6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03-905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907.20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VYGON Polska Sp.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Francuska 39/6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03-905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24 192.00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VYGON Polska Sp.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Francuska 39/6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03-905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1 253.88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J.</w:t>
            </w:r>
            <w:r w:rsidR="006E5599">
              <w:rPr>
                <w:sz w:val="22"/>
                <w:szCs w:val="22"/>
              </w:rPr>
              <w:t xml:space="preserve"> </w:t>
            </w:r>
            <w:proofErr w:type="spellStart"/>
            <w:r w:rsidRPr="00775FF7">
              <w:rPr>
                <w:sz w:val="22"/>
                <w:szCs w:val="22"/>
              </w:rPr>
              <w:t>Chodacki</w:t>
            </w:r>
            <w:proofErr w:type="spellEnd"/>
            <w:r w:rsidRPr="00775FF7">
              <w:rPr>
                <w:sz w:val="22"/>
                <w:szCs w:val="22"/>
              </w:rPr>
              <w:t>, A.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Misztal MEDICA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4A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59-300 Lubin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31 202.55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J.</w:t>
            </w:r>
            <w:r w:rsidR="006E5599">
              <w:rPr>
                <w:sz w:val="22"/>
                <w:szCs w:val="22"/>
              </w:rPr>
              <w:t xml:space="preserve"> </w:t>
            </w:r>
            <w:proofErr w:type="spellStart"/>
            <w:r w:rsidRPr="00775FF7">
              <w:rPr>
                <w:sz w:val="22"/>
                <w:szCs w:val="22"/>
              </w:rPr>
              <w:t>Chodacki</w:t>
            </w:r>
            <w:proofErr w:type="spellEnd"/>
            <w:r w:rsidRPr="00775FF7">
              <w:rPr>
                <w:sz w:val="22"/>
                <w:szCs w:val="22"/>
              </w:rPr>
              <w:t>, A.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Misztal MEDICA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4A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59-300 Lubin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4 037.99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J.</w:t>
            </w:r>
            <w:r w:rsidR="006E5599">
              <w:rPr>
                <w:sz w:val="22"/>
                <w:szCs w:val="22"/>
              </w:rPr>
              <w:t xml:space="preserve"> </w:t>
            </w:r>
            <w:proofErr w:type="spellStart"/>
            <w:r w:rsidRPr="00775FF7">
              <w:rPr>
                <w:sz w:val="22"/>
                <w:szCs w:val="22"/>
              </w:rPr>
              <w:t>Chodacki</w:t>
            </w:r>
            <w:proofErr w:type="spellEnd"/>
            <w:r w:rsidRPr="00775FF7">
              <w:rPr>
                <w:sz w:val="22"/>
                <w:szCs w:val="22"/>
              </w:rPr>
              <w:t>, A.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Misztal MEDICA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4A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59-300 Lubin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8 726.40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J.</w:t>
            </w:r>
            <w:r w:rsidR="006E5599">
              <w:rPr>
                <w:sz w:val="22"/>
                <w:szCs w:val="22"/>
              </w:rPr>
              <w:t xml:space="preserve"> </w:t>
            </w:r>
            <w:proofErr w:type="spellStart"/>
            <w:r w:rsidRPr="00775FF7">
              <w:rPr>
                <w:sz w:val="22"/>
                <w:szCs w:val="22"/>
              </w:rPr>
              <w:t>Chodacki</w:t>
            </w:r>
            <w:proofErr w:type="spellEnd"/>
            <w:r w:rsidRPr="00775FF7">
              <w:rPr>
                <w:sz w:val="22"/>
                <w:szCs w:val="22"/>
              </w:rPr>
              <w:t>, A.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Misztal MEDICA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4A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59-300 Lubin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1 134.00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J.</w:t>
            </w:r>
            <w:r w:rsidR="006E5599">
              <w:rPr>
                <w:sz w:val="22"/>
                <w:szCs w:val="22"/>
              </w:rPr>
              <w:t xml:space="preserve"> </w:t>
            </w:r>
            <w:proofErr w:type="spellStart"/>
            <w:r w:rsidRPr="00775FF7">
              <w:rPr>
                <w:sz w:val="22"/>
                <w:szCs w:val="22"/>
              </w:rPr>
              <w:t>Chodacki</w:t>
            </w:r>
            <w:proofErr w:type="spellEnd"/>
            <w:r w:rsidRPr="00775FF7">
              <w:rPr>
                <w:sz w:val="22"/>
                <w:szCs w:val="22"/>
              </w:rPr>
              <w:t>, A.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Misztal MEDICA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4A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59-300 Lubin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1 209.60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J.</w:t>
            </w:r>
            <w:r w:rsidR="006E5599">
              <w:rPr>
                <w:sz w:val="22"/>
                <w:szCs w:val="22"/>
              </w:rPr>
              <w:t xml:space="preserve"> </w:t>
            </w:r>
            <w:proofErr w:type="spellStart"/>
            <w:r w:rsidRPr="00775FF7">
              <w:rPr>
                <w:sz w:val="22"/>
                <w:szCs w:val="22"/>
              </w:rPr>
              <w:t>Chodacki</w:t>
            </w:r>
            <w:proofErr w:type="spellEnd"/>
            <w:r w:rsidRPr="00775FF7">
              <w:rPr>
                <w:sz w:val="22"/>
                <w:szCs w:val="22"/>
              </w:rPr>
              <w:t>, A.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Misztal MEDICA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4A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59-300 Lubin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12 276.72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J.</w:t>
            </w:r>
            <w:r w:rsidR="006E5599">
              <w:rPr>
                <w:sz w:val="22"/>
                <w:szCs w:val="22"/>
              </w:rPr>
              <w:t xml:space="preserve"> </w:t>
            </w:r>
            <w:proofErr w:type="spellStart"/>
            <w:r w:rsidRPr="00775FF7">
              <w:rPr>
                <w:sz w:val="22"/>
                <w:szCs w:val="22"/>
              </w:rPr>
              <w:t>Chodacki</w:t>
            </w:r>
            <w:proofErr w:type="spellEnd"/>
            <w:r w:rsidRPr="00775FF7">
              <w:rPr>
                <w:sz w:val="22"/>
                <w:szCs w:val="22"/>
              </w:rPr>
              <w:t>, A.</w:t>
            </w:r>
            <w:r w:rsidR="006E5599">
              <w:rPr>
                <w:sz w:val="22"/>
                <w:szCs w:val="22"/>
              </w:rPr>
              <w:t xml:space="preserve"> </w:t>
            </w:r>
            <w:r w:rsidRPr="00775FF7">
              <w:rPr>
                <w:sz w:val="22"/>
                <w:szCs w:val="22"/>
              </w:rPr>
              <w:t>Misztal MEDICA Sp. J.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Przemysłowa 4A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59-300 Lubin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8 669.16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TESA Teresa </w:t>
            </w:r>
            <w:proofErr w:type="spellStart"/>
            <w:r w:rsidRPr="00775FF7">
              <w:rPr>
                <w:sz w:val="22"/>
                <w:szCs w:val="22"/>
              </w:rPr>
              <w:t>Woźniewska</w:t>
            </w:r>
            <w:proofErr w:type="spellEnd"/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Kuźnicy Kołłątajowskiej 32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02-495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111.46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TESA Teresa </w:t>
            </w:r>
            <w:proofErr w:type="spellStart"/>
            <w:r w:rsidRPr="00775FF7">
              <w:rPr>
                <w:sz w:val="22"/>
                <w:szCs w:val="22"/>
              </w:rPr>
              <w:t>Woźniewska</w:t>
            </w:r>
            <w:proofErr w:type="spellEnd"/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Kuźnicy Kołłątajowskiej 32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02-495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4 546.08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24 596.02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1 118.34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4 062.96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3 773.52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808.92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673.92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1 279.80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1 188.00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12 571.20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1 575.72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5 852.52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12 309.32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2 107.30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747.31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8 221.29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90.72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36.72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349.92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5 394.60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4 463.10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10 764.04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8 516.40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624.84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1 799.49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8 999.90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1 028.16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2 592.00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330.48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15 876.00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5 552.06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16 794.00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677.43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1 328.40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77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850.50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BIALMED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Kazimierzowska 46/48/35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02-546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646.49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35 870.04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6 877.44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53 816.40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7 608.60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22 746.15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3 043.44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11 988.00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4 163.40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6 440.28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18 468.00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50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26 017.20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58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16 156.80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59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1 890.00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69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17 172.00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4 700.16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73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4 363.20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74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SKAMEX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Częstochowska 38/52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93-121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3 483.00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SCHULKE POLSKA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Rydygiera 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01-793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4 924.92 zł</w:t>
            </w:r>
          </w:p>
        </w:tc>
      </w:tr>
      <w:tr w:rsidR="00AE63D3" w:rsidRPr="00775FF7" w:rsidTr="00756472">
        <w:tc>
          <w:tcPr>
            <w:tcW w:w="113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33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81</w:t>
            </w:r>
          </w:p>
        </w:tc>
        <w:tc>
          <w:tcPr>
            <w:tcW w:w="4962" w:type="dxa"/>
            <w:shd w:val="clear" w:color="auto" w:fill="auto"/>
          </w:tcPr>
          <w:p w:rsidR="00AE63D3" w:rsidRPr="00775FF7" w:rsidRDefault="00AE63D3" w:rsidP="008A686A">
            <w:pPr>
              <w:spacing w:before="8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SCHULKE POLSKA Sp. z o.o.</w:t>
            </w:r>
          </w:p>
          <w:p w:rsidR="00AE63D3" w:rsidRPr="00775FF7" w:rsidRDefault="00AE63D3" w:rsidP="008A686A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 xml:space="preserve">Rydygiera 8 </w:t>
            </w:r>
          </w:p>
          <w:p w:rsidR="00AE63D3" w:rsidRPr="00775FF7" w:rsidRDefault="00AE63D3" w:rsidP="008A686A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01-793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E63D3" w:rsidRPr="00775FF7" w:rsidRDefault="00AE63D3" w:rsidP="008A686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632.72 zł</w:t>
            </w:r>
          </w:p>
        </w:tc>
      </w:tr>
      <w:bookmarkEnd w:id="0"/>
    </w:tbl>
    <w:p w:rsidR="008A686A" w:rsidRDefault="008A686A" w:rsidP="008A686A">
      <w:pPr>
        <w:ind w:left="3119" w:firstLine="425"/>
        <w:jc w:val="right"/>
        <w:rPr>
          <w:i/>
          <w:sz w:val="24"/>
          <w:szCs w:val="24"/>
        </w:rPr>
      </w:pPr>
    </w:p>
    <w:p w:rsidR="008A686A" w:rsidRDefault="008A686A" w:rsidP="008A686A">
      <w:pPr>
        <w:ind w:left="3119" w:firstLine="425"/>
        <w:jc w:val="right"/>
        <w:rPr>
          <w:i/>
          <w:sz w:val="24"/>
          <w:szCs w:val="24"/>
        </w:rPr>
      </w:pPr>
    </w:p>
    <w:p w:rsidR="008A686A" w:rsidRDefault="008A686A" w:rsidP="008A686A">
      <w:pPr>
        <w:ind w:left="3119" w:firstLine="425"/>
        <w:jc w:val="right"/>
        <w:rPr>
          <w:i/>
          <w:sz w:val="24"/>
          <w:szCs w:val="24"/>
        </w:rPr>
      </w:pPr>
    </w:p>
    <w:p w:rsidR="008A686A" w:rsidRDefault="008A686A" w:rsidP="008A686A">
      <w:pPr>
        <w:ind w:left="3119" w:firstLine="425"/>
        <w:jc w:val="right"/>
        <w:rPr>
          <w:i/>
          <w:sz w:val="24"/>
          <w:szCs w:val="24"/>
        </w:rPr>
      </w:pPr>
    </w:p>
    <w:p w:rsidR="008A686A" w:rsidRPr="00F75140" w:rsidRDefault="008A686A" w:rsidP="008A686A">
      <w:pPr>
        <w:ind w:left="3119" w:firstLine="425"/>
        <w:jc w:val="right"/>
        <w:rPr>
          <w:i/>
          <w:sz w:val="24"/>
          <w:szCs w:val="24"/>
        </w:rPr>
      </w:pPr>
      <w:r w:rsidRPr="00F75140">
        <w:rPr>
          <w:i/>
          <w:sz w:val="24"/>
          <w:szCs w:val="24"/>
        </w:rPr>
        <w:t>Zamawiający</w:t>
      </w:r>
    </w:p>
    <w:p w:rsidR="008A686A" w:rsidRPr="00F75140" w:rsidRDefault="008A686A" w:rsidP="008A686A">
      <w:pPr>
        <w:ind w:left="3119" w:firstLine="425"/>
        <w:jc w:val="right"/>
        <w:rPr>
          <w:i/>
          <w:sz w:val="24"/>
          <w:szCs w:val="24"/>
        </w:rPr>
      </w:pPr>
    </w:p>
    <w:p w:rsidR="008A686A" w:rsidRPr="00F75140" w:rsidRDefault="008A686A" w:rsidP="008A686A">
      <w:pPr>
        <w:pStyle w:val="Tekstpodstawowy"/>
        <w:spacing w:line="240" w:lineRule="auto"/>
        <w:ind w:left="2124"/>
        <w:jc w:val="right"/>
        <w:rPr>
          <w:i/>
          <w:szCs w:val="24"/>
        </w:rPr>
      </w:pPr>
      <w:r w:rsidRPr="00F75140">
        <w:rPr>
          <w:i/>
          <w:szCs w:val="24"/>
        </w:rPr>
        <w:t xml:space="preserve">Z upoważnienia </w:t>
      </w:r>
    </w:p>
    <w:p w:rsidR="008A686A" w:rsidRPr="00F75140" w:rsidRDefault="008A686A" w:rsidP="008A686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Dyrektora Okręgowego Szpitala Kolejowego </w:t>
      </w:r>
    </w:p>
    <w:p w:rsidR="008A686A" w:rsidRPr="00F75140" w:rsidRDefault="008A686A" w:rsidP="008A686A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 w Katowicach – </w:t>
      </w:r>
      <w:proofErr w:type="spellStart"/>
      <w:r w:rsidRPr="00F75140">
        <w:rPr>
          <w:i/>
          <w:szCs w:val="24"/>
        </w:rPr>
        <w:t>s.p.z.o.z</w:t>
      </w:r>
      <w:proofErr w:type="spellEnd"/>
      <w:r w:rsidRPr="00F75140">
        <w:rPr>
          <w:i/>
          <w:szCs w:val="24"/>
        </w:rPr>
        <w:t>.</w:t>
      </w:r>
    </w:p>
    <w:p w:rsidR="008A686A" w:rsidRPr="00F75140" w:rsidRDefault="008A686A" w:rsidP="008A686A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 </w:t>
      </w:r>
    </w:p>
    <w:p w:rsidR="008A686A" w:rsidRPr="00F75140" w:rsidRDefault="008A686A" w:rsidP="008A686A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Katarzyna Knapik</w:t>
      </w:r>
    </w:p>
    <w:p w:rsidR="008A686A" w:rsidRPr="00F75140" w:rsidRDefault="008A686A" w:rsidP="008A686A">
      <w:pPr>
        <w:pStyle w:val="Tekstpodstawowy"/>
        <w:spacing w:line="240" w:lineRule="auto"/>
        <w:ind w:left="4956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Główny Księgowy</w:t>
      </w:r>
    </w:p>
    <w:p w:rsidR="008A686A" w:rsidRPr="00F75140" w:rsidRDefault="008A686A" w:rsidP="008A686A">
      <w:pPr>
        <w:jc w:val="both"/>
        <w:rPr>
          <w:sz w:val="24"/>
          <w:szCs w:val="24"/>
        </w:rPr>
      </w:pPr>
    </w:p>
    <w:p w:rsidR="00C236D3" w:rsidRPr="00BB547B" w:rsidRDefault="00C236D3" w:rsidP="00775FF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8A686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993" w:right="1418" w:bottom="1418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482" w:rsidRDefault="002B5482">
      <w:r>
        <w:separator/>
      </w:r>
    </w:p>
  </w:endnote>
  <w:endnote w:type="continuationSeparator" w:id="0">
    <w:p w:rsidR="002B5482" w:rsidRDefault="002B5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482" w:rsidRDefault="00D47F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B548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B548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B5482" w:rsidRDefault="002B548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482" w:rsidRDefault="00D47F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2B5482" w:rsidRDefault="002B548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47F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47FA4">
      <w:rPr>
        <w:rStyle w:val="Numerstrony"/>
        <w:rFonts w:ascii="Arial" w:hAnsi="Arial"/>
        <w:sz w:val="18"/>
        <w:szCs w:val="18"/>
      </w:rPr>
      <w:fldChar w:fldCharType="separate"/>
    </w:r>
    <w:r w:rsidR="00BC1F42">
      <w:rPr>
        <w:rStyle w:val="Numerstrony"/>
        <w:rFonts w:ascii="Arial" w:hAnsi="Arial"/>
        <w:noProof/>
        <w:sz w:val="18"/>
        <w:szCs w:val="18"/>
      </w:rPr>
      <w:t>1</w:t>
    </w:r>
    <w:r w:rsidR="00D47FA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47F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47FA4">
      <w:rPr>
        <w:rStyle w:val="Numerstrony"/>
        <w:rFonts w:ascii="Arial" w:hAnsi="Arial"/>
        <w:sz w:val="18"/>
        <w:szCs w:val="18"/>
      </w:rPr>
      <w:fldChar w:fldCharType="separate"/>
    </w:r>
    <w:r w:rsidR="00BC1F42">
      <w:rPr>
        <w:rStyle w:val="Numerstrony"/>
        <w:rFonts w:ascii="Arial" w:hAnsi="Arial"/>
        <w:noProof/>
        <w:sz w:val="18"/>
        <w:szCs w:val="18"/>
      </w:rPr>
      <w:t>14</w:t>
    </w:r>
    <w:r w:rsidR="00D47FA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482" w:rsidRDefault="002B548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B5482" w:rsidRDefault="002B5482">
    <w:pPr>
      <w:pStyle w:val="Stopka"/>
      <w:tabs>
        <w:tab w:val="clear" w:pos="4536"/>
      </w:tabs>
      <w:jc w:val="center"/>
    </w:pPr>
  </w:p>
  <w:p w:rsidR="002B5482" w:rsidRDefault="002B5482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47FA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47FA4">
      <w:rPr>
        <w:rStyle w:val="Numerstrony"/>
      </w:rPr>
      <w:fldChar w:fldCharType="separate"/>
    </w:r>
    <w:r>
      <w:rPr>
        <w:rStyle w:val="Numerstrony"/>
        <w:noProof/>
      </w:rPr>
      <w:t>1</w:t>
    </w:r>
    <w:r w:rsidR="00D47FA4">
      <w:rPr>
        <w:rStyle w:val="Numerstrony"/>
      </w:rPr>
      <w:fldChar w:fldCharType="end"/>
    </w:r>
    <w:r>
      <w:rPr>
        <w:rStyle w:val="Numerstrony"/>
      </w:rPr>
      <w:t>/</w:t>
    </w:r>
    <w:r w:rsidR="00D47FA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47FA4">
      <w:rPr>
        <w:rStyle w:val="Numerstrony"/>
      </w:rPr>
      <w:fldChar w:fldCharType="separate"/>
    </w:r>
    <w:r w:rsidR="00BC1F42">
      <w:rPr>
        <w:rStyle w:val="Numerstrony"/>
        <w:noProof/>
      </w:rPr>
      <w:t>14</w:t>
    </w:r>
    <w:r w:rsidR="00D47FA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482" w:rsidRDefault="002B5482">
      <w:r>
        <w:separator/>
      </w:r>
    </w:p>
  </w:footnote>
  <w:footnote w:type="continuationSeparator" w:id="0">
    <w:p w:rsidR="002B5482" w:rsidRDefault="002B5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482" w:rsidRDefault="00D47FA4" w:rsidP="00775FF7">
    <w:pPr>
      <w:pStyle w:val="Nagwek"/>
      <w:ind w:hanging="426"/>
    </w:pPr>
    <w:r w:rsidRPr="00D47FA4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3D3"/>
    <w:rsid w:val="00007727"/>
    <w:rsid w:val="00017720"/>
    <w:rsid w:val="00027D5A"/>
    <w:rsid w:val="00035488"/>
    <w:rsid w:val="00051572"/>
    <w:rsid w:val="000A5F66"/>
    <w:rsid w:val="000D7F25"/>
    <w:rsid w:val="000E00E5"/>
    <w:rsid w:val="00102299"/>
    <w:rsid w:val="00173B20"/>
    <w:rsid w:val="001C69FF"/>
    <w:rsid w:val="0023318D"/>
    <w:rsid w:val="002B5482"/>
    <w:rsid w:val="003D72FD"/>
    <w:rsid w:val="00423179"/>
    <w:rsid w:val="00490DC0"/>
    <w:rsid w:val="00493F8C"/>
    <w:rsid w:val="004B266C"/>
    <w:rsid w:val="004C7E9B"/>
    <w:rsid w:val="005614F2"/>
    <w:rsid w:val="00577BC6"/>
    <w:rsid w:val="0069085C"/>
    <w:rsid w:val="006B27ED"/>
    <w:rsid w:val="006E5599"/>
    <w:rsid w:val="00756472"/>
    <w:rsid w:val="00775FF7"/>
    <w:rsid w:val="007E04F3"/>
    <w:rsid w:val="00801D08"/>
    <w:rsid w:val="008114CD"/>
    <w:rsid w:val="00843263"/>
    <w:rsid w:val="00861E75"/>
    <w:rsid w:val="00886A8D"/>
    <w:rsid w:val="008A686A"/>
    <w:rsid w:val="009D19BD"/>
    <w:rsid w:val="009F189D"/>
    <w:rsid w:val="00A80738"/>
    <w:rsid w:val="00AE63D3"/>
    <w:rsid w:val="00BB547B"/>
    <w:rsid w:val="00BC1F42"/>
    <w:rsid w:val="00BE32F7"/>
    <w:rsid w:val="00C236D3"/>
    <w:rsid w:val="00C659E2"/>
    <w:rsid w:val="00C82837"/>
    <w:rsid w:val="00CA3D66"/>
    <w:rsid w:val="00CB0802"/>
    <w:rsid w:val="00D47FA4"/>
    <w:rsid w:val="00D665F5"/>
    <w:rsid w:val="00D7128F"/>
    <w:rsid w:val="00D84DB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84DB9"/>
  </w:style>
  <w:style w:type="character" w:customStyle="1" w:styleId="TekstpodstawowywcityZnak">
    <w:name w:val="Tekst podstawowy wcięty Znak"/>
    <w:basedOn w:val="Domylnaczcionkaakapitu"/>
    <w:link w:val="Tekstpodstawowywcity"/>
    <w:rsid w:val="00D84DB9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A686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2673</Words>
  <Characters>12467</Characters>
  <Application>Microsoft Office Word</Application>
  <DocSecurity>0</DocSecurity>
  <Lines>103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2023-08-11T09:18:00Z</cp:lastPrinted>
  <dcterms:created xsi:type="dcterms:W3CDTF">2023-08-11T09:18:00Z</dcterms:created>
  <dcterms:modified xsi:type="dcterms:W3CDTF">2023-08-11T09:18:00Z</dcterms:modified>
</cp:coreProperties>
</file>