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989" w:rsidRPr="00DA2AC1" w:rsidRDefault="00412989" w:rsidP="0041298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12989" w:rsidRPr="00DA2AC1" w:rsidRDefault="00412989" w:rsidP="0041298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12989" w:rsidRPr="00DA2AC1" w:rsidRDefault="00412989" w:rsidP="0041298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12989" w:rsidRPr="0045301C" w:rsidRDefault="00412989" w:rsidP="00412989">
      <w:pPr>
        <w:pStyle w:val="Nagwek"/>
        <w:tabs>
          <w:tab w:val="clear" w:pos="4536"/>
          <w:tab w:val="left" w:pos="3686"/>
          <w:tab w:val="left" w:pos="7371"/>
        </w:tabs>
        <w:rPr>
          <w:sz w:val="28"/>
          <w:szCs w:val="24"/>
        </w:rPr>
      </w:pPr>
    </w:p>
    <w:p w:rsidR="00412989" w:rsidRPr="00DA2AC1" w:rsidRDefault="00412989" w:rsidP="0041298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18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14</w:t>
      </w:r>
    </w:p>
    <w:p w:rsidR="00412989" w:rsidRPr="001566D5" w:rsidRDefault="00412989" w:rsidP="0041298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12989" w:rsidRDefault="00412989" w:rsidP="00412989"/>
    <w:p w:rsidR="00D14787" w:rsidRDefault="00D14787" w:rsidP="00412989"/>
    <w:p w:rsidR="00412989" w:rsidRPr="001566D5" w:rsidRDefault="00412989" w:rsidP="00412989"/>
    <w:p w:rsidR="00412989" w:rsidRDefault="00412989" w:rsidP="004129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12989" w:rsidRDefault="00412989" w:rsidP="004129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12989" w:rsidRDefault="00412989" w:rsidP="004129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14787" w:rsidRDefault="00D14787" w:rsidP="004129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12989" w:rsidRDefault="00412989" w:rsidP="004129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12989" w:rsidRDefault="00412989" w:rsidP="004129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12989" w:rsidRDefault="00412989" w:rsidP="004129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- 3</w:t>
      </w:r>
    </w:p>
    <w:p w:rsidR="00412989" w:rsidRDefault="00412989" w:rsidP="00412989">
      <w:pPr>
        <w:jc w:val="both"/>
        <w:rPr>
          <w:i/>
          <w:sz w:val="22"/>
          <w:szCs w:val="22"/>
        </w:rPr>
      </w:pPr>
    </w:p>
    <w:p w:rsidR="00412989" w:rsidRPr="00406690" w:rsidRDefault="00412989" w:rsidP="0041298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412989" w:rsidRPr="00406690" w:rsidRDefault="00412989" w:rsidP="00412989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412989" w:rsidRPr="005B5F96" w:rsidRDefault="00412989" w:rsidP="00412989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4D0823">
        <w:rPr>
          <w:b/>
          <w:bCs/>
          <w:i/>
          <w:sz w:val="22"/>
          <w:szCs w:val="22"/>
        </w:rPr>
        <w:t xml:space="preserve">soczewek wewnątrzgałkowych, materiałów do zabiegów okulistycznych </w:t>
      </w:r>
      <w:r>
        <w:rPr>
          <w:b/>
          <w:bCs/>
          <w:i/>
          <w:sz w:val="22"/>
          <w:szCs w:val="22"/>
        </w:rPr>
        <w:t xml:space="preserve">                      </w:t>
      </w:r>
      <w:r w:rsidRPr="004D0823">
        <w:rPr>
          <w:b/>
          <w:bCs/>
          <w:i/>
          <w:sz w:val="22"/>
          <w:szCs w:val="22"/>
        </w:rPr>
        <w:t>wraz z dzierżawą aparatów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18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412989" w:rsidRDefault="00412989" w:rsidP="00412989">
      <w:pPr>
        <w:jc w:val="both"/>
        <w:rPr>
          <w:b/>
          <w:sz w:val="22"/>
          <w:szCs w:val="22"/>
        </w:rPr>
      </w:pPr>
    </w:p>
    <w:p w:rsidR="00412989" w:rsidRDefault="00412989" w:rsidP="00412989">
      <w:pPr>
        <w:jc w:val="both"/>
        <w:rPr>
          <w:sz w:val="24"/>
          <w:szCs w:val="24"/>
        </w:rPr>
      </w:pPr>
    </w:p>
    <w:p w:rsidR="00412989" w:rsidRPr="001566D5" w:rsidRDefault="00412989" w:rsidP="0041298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12989" w:rsidRDefault="00412989" w:rsidP="00412989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8750C" w:rsidRPr="009003D1" w:rsidTr="00DC79C2">
        <w:tc>
          <w:tcPr>
            <w:tcW w:w="9356" w:type="dxa"/>
            <w:shd w:val="clear" w:color="auto" w:fill="auto"/>
          </w:tcPr>
          <w:p w:rsidR="0038750C" w:rsidRPr="00412989" w:rsidRDefault="0038750C" w:rsidP="00DC79C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12989">
              <w:rPr>
                <w:sz w:val="24"/>
                <w:szCs w:val="24"/>
                <w:u w:val="single"/>
              </w:rPr>
              <w:t>dot. Załącznika nr 9.3 do SWZ (Pakiet 6)</w:t>
            </w:r>
          </w:p>
          <w:p w:rsidR="0038750C" w:rsidRDefault="0038750C" w:rsidP="00D955F3">
            <w:pPr>
              <w:numPr>
                <w:ilvl w:val="0"/>
                <w:numId w:val="12"/>
              </w:numPr>
              <w:ind w:right="-74"/>
              <w:jc w:val="both"/>
              <w:rPr>
                <w:sz w:val="24"/>
                <w:szCs w:val="24"/>
              </w:rPr>
            </w:pPr>
            <w:r w:rsidRPr="00412989">
              <w:rPr>
                <w:sz w:val="24"/>
                <w:szCs w:val="24"/>
              </w:rPr>
              <w:t>Zwracamy się z uprzejmą prośbą o zmianę / ujednolicenie wielkości (rozmiar soczewek - dioptraż) wymaganego w zakresie pakietu 6 depozytu soczewek. Wymagany w pakiecie 6 dioptraż soczewek w depozycie przewyższa zakres mocy opisanego przedmiotu zamówienia. W związku z powyższym wnosimy jak we wstępie.</w:t>
            </w:r>
          </w:p>
          <w:p w:rsidR="00412989" w:rsidRPr="00412989" w:rsidRDefault="00412989" w:rsidP="00D955F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2989">
              <w:rPr>
                <w:b/>
                <w:sz w:val="24"/>
                <w:szCs w:val="24"/>
              </w:rPr>
              <w:t>Odp.:</w:t>
            </w:r>
          </w:p>
          <w:p w:rsidR="0038750C" w:rsidRPr="0038750C" w:rsidRDefault="00D955F3" w:rsidP="00D955F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2B419C" w:rsidRPr="00725F80">
              <w:rPr>
                <w:sz w:val="24"/>
                <w:szCs w:val="24"/>
              </w:rPr>
              <w:t>modyfik</w:t>
            </w:r>
            <w:r w:rsidR="00285CC2">
              <w:rPr>
                <w:sz w:val="24"/>
                <w:szCs w:val="24"/>
              </w:rPr>
              <w:t xml:space="preserve">uje </w:t>
            </w:r>
            <w:r w:rsidR="00285CC2" w:rsidRPr="00285CC2">
              <w:rPr>
                <w:i/>
                <w:sz w:val="24"/>
                <w:szCs w:val="24"/>
              </w:rPr>
              <w:t>Załącznik nr 9.3 do SWZ</w:t>
            </w:r>
            <w:r w:rsidR="00285CC2">
              <w:rPr>
                <w:sz w:val="24"/>
                <w:szCs w:val="24"/>
              </w:rPr>
              <w:t>.</w:t>
            </w:r>
          </w:p>
        </w:tc>
      </w:tr>
    </w:tbl>
    <w:p w:rsidR="00D14787" w:rsidRDefault="00D14787" w:rsidP="00D14787">
      <w:pPr>
        <w:ind w:left="3119" w:firstLine="425"/>
        <w:jc w:val="right"/>
        <w:rPr>
          <w:i/>
          <w:sz w:val="24"/>
          <w:szCs w:val="24"/>
        </w:rPr>
      </w:pPr>
    </w:p>
    <w:p w:rsidR="00D14787" w:rsidRDefault="00D14787" w:rsidP="00D14787">
      <w:pPr>
        <w:ind w:left="3119" w:firstLine="425"/>
        <w:jc w:val="right"/>
        <w:rPr>
          <w:i/>
          <w:sz w:val="24"/>
          <w:szCs w:val="24"/>
        </w:rPr>
      </w:pPr>
    </w:p>
    <w:p w:rsidR="00D14787" w:rsidRPr="00572A84" w:rsidRDefault="00D14787" w:rsidP="00D14787">
      <w:pPr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572A84">
        <w:rPr>
          <w:i/>
          <w:sz w:val="24"/>
          <w:szCs w:val="24"/>
        </w:rPr>
        <w:t>amawiający</w:t>
      </w:r>
    </w:p>
    <w:p w:rsidR="00D14787" w:rsidRPr="00572A84" w:rsidRDefault="00D14787" w:rsidP="00D14787">
      <w:pPr>
        <w:ind w:left="3119" w:firstLine="425"/>
        <w:jc w:val="right"/>
        <w:rPr>
          <w:i/>
          <w:sz w:val="24"/>
          <w:szCs w:val="24"/>
        </w:rPr>
      </w:pPr>
    </w:p>
    <w:p w:rsidR="00D14787" w:rsidRPr="00572A84" w:rsidRDefault="00D14787" w:rsidP="00D14787">
      <w:pPr>
        <w:pStyle w:val="Tekstpodstawowy"/>
        <w:ind w:left="2124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Z upoważnienia </w:t>
      </w:r>
    </w:p>
    <w:p w:rsidR="00D14787" w:rsidRPr="00572A84" w:rsidRDefault="00D14787" w:rsidP="00D1478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Dyrektora Okręgowego Szpitala Kolejowego </w:t>
      </w:r>
    </w:p>
    <w:p w:rsidR="00D14787" w:rsidRPr="00572A84" w:rsidRDefault="00D14787" w:rsidP="00D14787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 w Katowicach – </w:t>
      </w:r>
      <w:proofErr w:type="spellStart"/>
      <w:r w:rsidRPr="00572A84">
        <w:rPr>
          <w:i/>
          <w:sz w:val="24"/>
          <w:szCs w:val="24"/>
        </w:rPr>
        <w:t>s.p.z.o.z</w:t>
      </w:r>
      <w:proofErr w:type="spellEnd"/>
      <w:r w:rsidRPr="00572A84">
        <w:rPr>
          <w:i/>
          <w:sz w:val="24"/>
          <w:szCs w:val="24"/>
        </w:rPr>
        <w:t>.</w:t>
      </w:r>
    </w:p>
    <w:p w:rsidR="00D14787" w:rsidRPr="00572A84" w:rsidRDefault="00D14787" w:rsidP="00D14787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 </w:t>
      </w:r>
    </w:p>
    <w:p w:rsidR="00D14787" w:rsidRPr="00572A84" w:rsidRDefault="00D14787" w:rsidP="00D14787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572A84">
        <w:rPr>
          <w:i/>
          <w:sz w:val="24"/>
          <w:szCs w:val="24"/>
        </w:rPr>
        <w:t xml:space="preserve">   Katarzyna Knapik</w:t>
      </w:r>
    </w:p>
    <w:p w:rsidR="00D14787" w:rsidRPr="0045301C" w:rsidRDefault="00D14787" w:rsidP="00D14787">
      <w:pPr>
        <w:pStyle w:val="Tekstpodstawowy"/>
        <w:jc w:val="right"/>
        <w:rPr>
          <w:sz w:val="24"/>
          <w:szCs w:val="24"/>
        </w:rPr>
      </w:pPr>
      <w:r w:rsidRPr="00572A84">
        <w:rPr>
          <w:i/>
          <w:sz w:val="24"/>
          <w:szCs w:val="24"/>
        </w:rPr>
        <w:t xml:space="preserve">   Główny Księgowy</w:t>
      </w:r>
    </w:p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4129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C73" w:rsidRDefault="00C20C73">
      <w:r>
        <w:separator/>
      </w:r>
    </w:p>
  </w:endnote>
  <w:endnote w:type="continuationSeparator" w:id="0">
    <w:p w:rsidR="00C20C73" w:rsidRDefault="00C20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24C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24C5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24C5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516E5" w:rsidRPr="006516E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C73" w:rsidRDefault="00C20C73">
      <w:r>
        <w:separator/>
      </w:r>
    </w:p>
  </w:footnote>
  <w:footnote w:type="continuationSeparator" w:id="0">
    <w:p w:rsidR="00C20C73" w:rsidRDefault="00C20C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50C" w:rsidRDefault="003875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50C" w:rsidRDefault="003875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750C" w:rsidRDefault="0038750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943ED"/>
    <w:multiLevelType w:val="hybridMultilevel"/>
    <w:tmpl w:val="7FFA1F10"/>
    <w:lvl w:ilvl="0" w:tplc="C3E6ED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0593D2C"/>
    <w:multiLevelType w:val="hybridMultilevel"/>
    <w:tmpl w:val="6336A96A"/>
    <w:lvl w:ilvl="0" w:tplc="902EC3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3FC0E43"/>
    <w:multiLevelType w:val="hybridMultilevel"/>
    <w:tmpl w:val="3FE21730"/>
    <w:lvl w:ilvl="0" w:tplc="ABE4C0C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47F6C4C"/>
    <w:multiLevelType w:val="hybridMultilevel"/>
    <w:tmpl w:val="13EC8DD8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02F020A"/>
    <w:multiLevelType w:val="hybridMultilevel"/>
    <w:tmpl w:val="86005448"/>
    <w:lvl w:ilvl="0" w:tplc="B3BA5A1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0"/>
  </w:num>
  <w:num w:numId="10">
    <w:abstractNumId w:val="6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50C"/>
    <w:rsid w:val="00031374"/>
    <w:rsid w:val="000A1097"/>
    <w:rsid w:val="000E2A8F"/>
    <w:rsid w:val="000E6124"/>
    <w:rsid w:val="0012774F"/>
    <w:rsid w:val="00144B7A"/>
    <w:rsid w:val="00164875"/>
    <w:rsid w:val="00180C6E"/>
    <w:rsid w:val="00285CC2"/>
    <w:rsid w:val="0029606A"/>
    <w:rsid w:val="002B419C"/>
    <w:rsid w:val="00324C50"/>
    <w:rsid w:val="0038750C"/>
    <w:rsid w:val="00412989"/>
    <w:rsid w:val="004848F3"/>
    <w:rsid w:val="004A75F2"/>
    <w:rsid w:val="004B5851"/>
    <w:rsid w:val="005144A9"/>
    <w:rsid w:val="00520165"/>
    <w:rsid w:val="00585EC7"/>
    <w:rsid w:val="005B1B08"/>
    <w:rsid w:val="00632C3C"/>
    <w:rsid w:val="006516E5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20C73"/>
    <w:rsid w:val="00C370F2"/>
    <w:rsid w:val="00C44EEC"/>
    <w:rsid w:val="00D14787"/>
    <w:rsid w:val="00D22FFA"/>
    <w:rsid w:val="00D8461B"/>
    <w:rsid w:val="00D9049C"/>
    <w:rsid w:val="00D915F2"/>
    <w:rsid w:val="00D955F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5851"/>
  </w:style>
  <w:style w:type="paragraph" w:styleId="Nagwek1">
    <w:name w:val="heading 1"/>
    <w:basedOn w:val="Normalny"/>
    <w:next w:val="Normalny"/>
    <w:link w:val="Nagwek1Znak"/>
    <w:qFormat/>
    <w:rsid w:val="004B585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B585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B585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B585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5851"/>
  </w:style>
  <w:style w:type="paragraph" w:styleId="Tekstpodstawowywcity">
    <w:name w:val="Body Text Indent"/>
    <w:basedOn w:val="Normalny"/>
    <w:rsid w:val="004B585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B585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B585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B5851"/>
    <w:rPr>
      <w:sz w:val="28"/>
    </w:rPr>
  </w:style>
  <w:style w:type="paragraph" w:styleId="Tekstpodstawowywcity3">
    <w:name w:val="Body Text Indent 3"/>
    <w:basedOn w:val="Normalny"/>
    <w:rsid w:val="004B585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1298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12989"/>
  </w:style>
  <w:style w:type="character" w:customStyle="1" w:styleId="TekstpodstawowyZnak">
    <w:name w:val="Tekst podstawowy Znak"/>
    <w:basedOn w:val="Domylnaczcionkaakapitu"/>
    <w:link w:val="Tekstpodstawowy"/>
    <w:rsid w:val="00D1478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2023-08-14T12:32:00Z</cp:lastPrinted>
  <dcterms:created xsi:type="dcterms:W3CDTF">2023-08-14T12:39:00Z</dcterms:created>
  <dcterms:modified xsi:type="dcterms:W3CDTF">2023-08-14T12:39:00Z</dcterms:modified>
</cp:coreProperties>
</file>