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E94" w:rsidRPr="00DA2AC1" w:rsidRDefault="00CF5E94" w:rsidP="00CF5E9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F5E94" w:rsidRPr="00DA2AC1" w:rsidRDefault="00CF5E94" w:rsidP="00CF5E9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F5E94" w:rsidRPr="00DA2AC1" w:rsidRDefault="00CF5E94" w:rsidP="00CF5E9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F5E94" w:rsidRPr="0045301C" w:rsidRDefault="00CF5E94" w:rsidP="00CF5E94">
      <w:pPr>
        <w:pStyle w:val="Nagwek"/>
        <w:tabs>
          <w:tab w:val="clear" w:pos="4536"/>
          <w:tab w:val="left" w:pos="3686"/>
          <w:tab w:val="left" w:pos="7371"/>
        </w:tabs>
        <w:rPr>
          <w:sz w:val="28"/>
          <w:szCs w:val="24"/>
        </w:rPr>
      </w:pPr>
    </w:p>
    <w:p w:rsidR="00CF5E94" w:rsidRPr="00DA2AC1" w:rsidRDefault="00CF5E94" w:rsidP="00CF5E9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18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14</w:t>
      </w:r>
    </w:p>
    <w:p w:rsidR="00CF5E94" w:rsidRPr="001566D5" w:rsidRDefault="00CF5E94" w:rsidP="00CF5E9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F5E94" w:rsidRDefault="00CF5E94" w:rsidP="00CF5E94"/>
    <w:p w:rsidR="00CF5E94" w:rsidRPr="001566D5" w:rsidRDefault="00CF5E94" w:rsidP="00CF5E94"/>
    <w:p w:rsidR="00CF5E94" w:rsidRDefault="00CF5E94" w:rsidP="00CF5E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F5E94" w:rsidRDefault="00CF5E94" w:rsidP="00CF5E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F5E94" w:rsidRDefault="00CF5E94" w:rsidP="00CF5E9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F5E94" w:rsidRDefault="00CF5E94" w:rsidP="00CF5E9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F5E94" w:rsidRDefault="00CF5E94" w:rsidP="00CF5E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F5E94" w:rsidRDefault="00CF5E94" w:rsidP="00CF5E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CF5E94" w:rsidRDefault="00CF5E94" w:rsidP="00CF5E94">
      <w:pPr>
        <w:jc w:val="both"/>
        <w:rPr>
          <w:i/>
          <w:sz w:val="22"/>
          <w:szCs w:val="22"/>
        </w:rPr>
      </w:pPr>
    </w:p>
    <w:p w:rsidR="00CF5E94" w:rsidRPr="00406690" w:rsidRDefault="00CF5E94" w:rsidP="00CF5E9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F5E94" w:rsidRPr="00406690" w:rsidRDefault="00CF5E94" w:rsidP="00CF5E94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F5E94" w:rsidRPr="005B5F96" w:rsidRDefault="00CF5E94" w:rsidP="00CF5E94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4D0823">
        <w:rPr>
          <w:b/>
          <w:bCs/>
          <w:i/>
          <w:sz w:val="22"/>
          <w:szCs w:val="22"/>
        </w:rPr>
        <w:t xml:space="preserve">soczewek wewnątrzgałkowych, materiałów do zabiegów okulistycznych </w:t>
      </w:r>
      <w:r>
        <w:rPr>
          <w:b/>
          <w:bCs/>
          <w:i/>
          <w:sz w:val="22"/>
          <w:szCs w:val="22"/>
        </w:rPr>
        <w:t xml:space="preserve">                      </w:t>
      </w:r>
      <w:r w:rsidRPr="004D0823">
        <w:rPr>
          <w:b/>
          <w:bCs/>
          <w:i/>
          <w:sz w:val="22"/>
          <w:szCs w:val="22"/>
        </w:rPr>
        <w:t>wraz z dzierżawą aparatów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18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CF5E94" w:rsidRDefault="00CF5E94" w:rsidP="00CF5E94">
      <w:pPr>
        <w:jc w:val="both"/>
        <w:rPr>
          <w:b/>
          <w:sz w:val="22"/>
          <w:szCs w:val="22"/>
        </w:rPr>
      </w:pPr>
    </w:p>
    <w:p w:rsidR="00CF5E94" w:rsidRDefault="00CF5E94" w:rsidP="00CF5E94">
      <w:pPr>
        <w:jc w:val="both"/>
        <w:rPr>
          <w:sz w:val="24"/>
          <w:szCs w:val="24"/>
        </w:rPr>
      </w:pPr>
    </w:p>
    <w:p w:rsidR="00CF5E94" w:rsidRPr="001566D5" w:rsidRDefault="00CF5E94" w:rsidP="00CF5E9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F5E94" w:rsidRDefault="00CF5E94" w:rsidP="00CF5E94">
      <w:pPr>
        <w:jc w:val="right"/>
        <w:rPr>
          <w:rFonts w:ascii="Arial" w:hAnsi="Arial" w:cs="Arial"/>
          <w:sz w:val="24"/>
          <w:szCs w:val="24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4357F" w:rsidRPr="00CF5E94" w:rsidTr="005C0AA5">
        <w:tc>
          <w:tcPr>
            <w:tcW w:w="9356" w:type="dxa"/>
            <w:shd w:val="clear" w:color="auto" w:fill="auto"/>
          </w:tcPr>
          <w:p w:rsidR="0014357F" w:rsidRDefault="0014357F" w:rsidP="00DD6B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Czy Zamawiający wyrazi zgodę aby termin płatności liczony był od daty sprzedaży, oraz żeby za termin zapłaty uznawana była data wpływ</w:t>
            </w:r>
            <w:r w:rsidR="00DD6B00">
              <w:rPr>
                <w:sz w:val="24"/>
                <w:szCs w:val="24"/>
              </w:rPr>
              <w:t>u zapłaty na rachunek wykonawcy</w:t>
            </w:r>
            <w:r w:rsidRPr="00CF5E94">
              <w:rPr>
                <w:sz w:val="24"/>
                <w:szCs w:val="24"/>
              </w:rPr>
              <w:t>?</w:t>
            </w:r>
          </w:p>
          <w:p w:rsidR="00DD6B00" w:rsidRPr="00DD6B00" w:rsidRDefault="00DD6B00" w:rsidP="00DD6B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6B00">
              <w:rPr>
                <w:b/>
                <w:sz w:val="24"/>
                <w:szCs w:val="24"/>
              </w:rPr>
              <w:t>Odp.:</w:t>
            </w:r>
          </w:p>
          <w:p w:rsidR="00DD6B00" w:rsidRPr="00CF5E94" w:rsidRDefault="00DD6B00" w:rsidP="00DD6B0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SWZ. </w:t>
            </w:r>
          </w:p>
          <w:p w:rsidR="0014357F" w:rsidRPr="00CF5E94" w:rsidRDefault="0014357F" w:rsidP="00DD6B0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357F" w:rsidRDefault="0014357F" w:rsidP="00DD6B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DD6B00" w:rsidRPr="00DD6B00" w:rsidRDefault="00DD6B00" w:rsidP="00DD6B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6B00">
              <w:rPr>
                <w:b/>
                <w:sz w:val="24"/>
                <w:szCs w:val="24"/>
              </w:rPr>
              <w:t>Odp.:</w:t>
            </w:r>
          </w:p>
          <w:p w:rsidR="00DD6B00" w:rsidRPr="00CF5E94" w:rsidRDefault="00DD6B00" w:rsidP="00DD6B0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</w:t>
            </w:r>
            <w:r w:rsidRPr="00CF5E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nie </w:t>
            </w:r>
            <w:r w:rsidRPr="00CF5E94">
              <w:rPr>
                <w:sz w:val="24"/>
                <w:szCs w:val="24"/>
              </w:rPr>
              <w:t>wyra</w:t>
            </w:r>
            <w:r>
              <w:rPr>
                <w:sz w:val="24"/>
                <w:szCs w:val="24"/>
              </w:rPr>
              <w:t>ża</w:t>
            </w:r>
            <w:r w:rsidRPr="00CF5E94">
              <w:rPr>
                <w:sz w:val="24"/>
                <w:szCs w:val="24"/>
              </w:rPr>
              <w:t xml:space="preserve"> zgod</w:t>
            </w:r>
            <w:r>
              <w:rPr>
                <w:sz w:val="24"/>
                <w:szCs w:val="24"/>
              </w:rPr>
              <w:t>y</w:t>
            </w:r>
            <w:r w:rsidRPr="00CF5E94">
              <w:rPr>
                <w:sz w:val="24"/>
                <w:szCs w:val="24"/>
              </w:rPr>
              <w:t xml:space="preserve"> na cesję praw i obowiązków z</w:t>
            </w:r>
            <w:r>
              <w:rPr>
                <w:sz w:val="24"/>
                <w:szCs w:val="24"/>
              </w:rPr>
              <w:t>e</w:t>
            </w:r>
            <w:r w:rsidRPr="00CF5E94">
              <w:rPr>
                <w:sz w:val="24"/>
                <w:szCs w:val="24"/>
              </w:rPr>
              <w:t xml:space="preserve"> wzoru Umowy na bank kredytujący grupę kapitałową Wykonawcy</w:t>
            </w:r>
            <w:r>
              <w:rPr>
                <w:sz w:val="24"/>
                <w:szCs w:val="24"/>
              </w:rPr>
              <w:t>.</w:t>
            </w:r>
          </w:p>
          <w:p w:rsidR="0014357F" w:rsidRPr="00CF5E94" w:rsidRDefault="0014357F" w:rsidP="00DD6B0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357F" w:rsidRDefault="0014357F" w:rsidP="00DD6B0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Czy Zamawiający wyrazi zgodę na skrócenie terminu płatności do 30 dni?</w:t>
            </w:r>
          </w:p>
          <w:p w:rsidR="00DD6B00" w:rsidRPr="00DD6B00" w:rsidRDefault="00DD6B00" w:rsidP="00DD6B0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6B00">
              <w:rPr>
                <w:b/>
                <w:sz w:val="24"/>
                <w:szCs w:val="24"/>
              </w:rPr>
              <w:t>Odp.:</w:t>
            </w:r>
          </w:p>
          <w:p w:rsidR="00F253C2" w:rsidRPr="00CF5E94" w:rsidRDefault="00F253C2" w:rsidP="00F253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SWZ. </w:t>
            </w:r>
          </w:p>
          <w:p w:rsidR="00DD6B00" w:rsidRPr="00CF5E94" w:rsidRDefault="00DD6B00" w:rsidP="00F253C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357F" w:rsidRPr="00F253C2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253C2">
              <w:rPr>
                <w:sz w:val="24"/>
                <w:szCs w:val="24"/>
                <w:u w:val="single"/>
              </w:rPr>
              <w:t>Dotyczy § 7 ust. 1 lit. d) Projektu Umowy (Pakiet 2-17):</w:t>
            </w:r>
          </w:p>
          <w:p w:rsidR="0014357F" w:rsidRPr="00CF5E94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4. Czy Zamawiający wyrazi zgodę na zmniejszenie kar umownych zgodnie z poniższym zapisem:</w:t>
            </w:r>
          </w:p>
          <w:p w:rsidR="0014357F" w:rsidRPr="00CF5E94" w:rsidRDefault="0014357F" w:rsidP="00F253C2">
            <w:pPr>
              <w:ind w:left="28"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 xml:space="preserve">d) z tytułu odstąpienia od Umowy z przyczyn występujących po stronie Wykonawcy </w:t>
            </w:r>
            <w:r w:rsidR="00F253C2">
              <w:rPr>
                <w:sz w:val="24"/>
                <w:szCs w:val="24"/>
              </w:rPr>
              <w:t xml:space="preserve">                        </w:t>
            </w:r>
            <w:r w:rsidRPr="00CF5E94">
              <w:rPr>
                <w:sz w:val="24"/>
                <w:szCs w:val="24"/>
              </w:rPr>
              <w:t>w wysokości 5% wartości netto niezrealizowanej części Umowy?</w:t>
            </w:r>
          </w:p>
          <w:p w:rsidR="0014357F" w:rsidRPr="00F253C2" w:rsidRDefault="00F253C2" w:rsidP="00F253C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253C2">
              <w:rPr>
                <w:b/>
                <w:sz w:val="24"/>
                <w:szCs w:val="24"/>
              </w:rPr>
              <w:t>Odp.:</w:t>
            </w:r>
          </w:p>
          <w:p w:rsidR="005D0100" w:rsidRPr="006D3673" w:rsidRDefault="005D0100" w:rsidP="005D010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3673">
              <w:rPr>
                <w:sz w:val="24"/>
                <w:szCs w:val="24"/>
              </w:rPr>
              <w:t xml:space="preserve">Zamawiający nie wyraża zgody na modyfikację § </w:t>
            </w:r>
            <w:r>
              <w:rPr>
                <w:sz w:val="24"/>
                <w:szCs w:val="24"/>
              </w:rPr>
              <w:t>7</w:t>
            </w:r>
            <w:r w:rsidRPr="006D3673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 xml:space="preserve">1 lit. d) </w:t>
            </w:r>
            <w:r w:rsidRPr="006D3673">
              <w:rPr>
                <w:sz w:val="24"/>
                <w:szCs w:val="24"/>
              </w:rPr>
              <w:t>Projektu umowy.</w:t>
            </w:r>
          </w:p>
          <w:p w:rsidR="00F253C2" w:rsidRPr="00CF5E94" w:rsidRDefault="00F253C2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4357F" w:rsidRPr="005D0100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D0100">
              <w:rPr>
                <w:sz w:val="24"/>
                <w:szCs w:val="24"/>
                <w:u w:val="single"/>
              </w:rPr>
              <w:t>Dotyczy § 7 ust. 2 Projektu Umowy (Pakiet 2-17):</w:t>
            </w:r>
          </w:p>
          <w:p w:rsidR="0014357F" w:rsidRPr="00CF5E94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5. Czy Zamawiający wyrazi zgodę na zmniejszenie kar umownych zgodnie z poniższym zapisem::</w:t>
            </w:r>
          </w:p>
          <w:p w:rsidR="0014357F" w:rsidRDefault="0014357F" w:rsidP="005D0100">
            <w:pPr>
              <w:ind w:left="28"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2. Łączna wartość kar umownych nie może przekroczyć 10% wartości netto Umowy, o której mowa w § 4 ust. 1 Umowy?</w:t>
            </w:r>
          </w:p>
          <w:p w:rsidR="005D0100" w:rsidRDefault="005D0100" w:rsidP="005D010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D0100">
              <w:rPr>
                <w:b/>
                <w:sz w:val="24"/>
                <w:szCs w:val="24"/>
              </w:rPr>
              <w:t>Odp.:</w:t>
            </w:r>
          </w:p>
          <w:p w:rsidR="005D0100" w:rsidRPr="006D3673" w:rsidRDefault="005D0100" w:rsidP="005D0100">
            <w:pPr>
              <w:ind w:left="28" w:right="-74"/>
              <w:jc w:val="both"/>
              <w:rPr>
                <w:sz w:val="24"/>
                <w:szCs w:val="24"/>
              </w:rPr>
            </w:pPr>
            <w:r w:rsidRPr="006D3673">
              <w:rPr>
                <w:sz w:val="24"/>
                <w:szCs w:val="24"/>
              </w:rPr>
              <w:t xml:space="preserve">Zamawiający nie wyraża zgody na modyfikację § </w:t>
            </w:r>
            <w:r>
              <w:rPr>
                <w:sz w:val="24"/>
                <w:szCs w:val="24"/>
              </w:rPr>
              <w:t>7</w:t>
            </w:r>
            <w:r w:rsidRPr="006D3673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 xml:space="preserve">2 </w:t>
            </w:r>
            <w:r w:rsidRPr="006D3673">
              <w:rPr>
                <w:sz w:val="24"/>
                <w:szCs w:val="24"/>
              </w:rPr>
              <w:t>Projektu umowy.</w:t>
            </w:r>
          </w:p>
          <w:p w:rsidR="0014357F" w:rsidRPr="00CF5E94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4357F" w:rsidRPr="00CF5E94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0100">
              <w:rPr>
                <w:sz w:val="24"/>
                <w:szCs w:val="24"/>
                <w:u w:val="single"/>
              </w:rPr>
              <w:t>Dotyczy Załącznika 9.2 do SWZ - Pakiet nr 2 poz. 1 wykaz soczewek w depozycie</w:t>
            </w:r>
            <w:r w:rsidRPr="00CF5E94">
              <w:rPr>
                <w:sz w:val="24"/>
                <w:szCs w:val="24"/>
              </w:rPr>
              <w:t>:</w:t>
            </w:r>
          </w:p>
          <w:p w:rsidR="0014357F" w:rsidRDefault="0014357F" w:rsidP="00F31B4C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6. Czy Zamaw</w:t>
            </w:r>
            <w:r w:rsidR="005D0100">
              <w:rPr>
                <w:sz w:val="24"/>
                <w:szCs w:val="24"/>
              </w:rPr>
              <w:t xml:space="preserve">iający w załączniku 9.2 do SWZ dopuści utworzenie depozytu od </w:t>
            </w:r>
            <w:r w:rsidRPr="00CF5E94">
              <w:rPr>
                <w:sz w:val="24"/>
                <w:szCs w:val="24"/>
              </w:rPr>
              <w:t>0.0 D do +30.0D?</w:t>
            </w:r>
            <w:r w:rsidR="005D0100">
              <w:rPr>
                <w:sz w:val="24"/>
                <w:szCs w:val="24"/>
              </w:rPr>
              <w:t xml:space="preserve"> </w:t>
            </w:r>
            <w:r w:rsidRPr="00CF5E94">
              <w:rPr>
                <w:sz w:val="24"/>
                <w:szCs w:val="24"/>
              </w:rPr>
              <w:t xml:space="preserve">Aktualnie wymagany zakres </w:t>
            </w:r>
            <w:proofErr w:type="spellStart"/>
            <w:r w:rsidRPr="00CF5E94">
              <w:rPr>
                <w:sz w:val="24"/>
                <w:szCs w:val="24"/>
              </w:rPr>
              <w:t>dioptraży</w:t>
            </w:r>
            <w:proofErr w:type="spellEnd"/>
            <w:r w:rsidRPr="00CF5E94">
              <w:rPr>
                <w:sz w:val="24"/>
                <w:szCs w:val="24"/>
              </w:rPr>
              <w:t>: od +10.0 do +30D.</w:t>
            </w:r>
          </w:p>
          <w:p w:rsidR="005D0100" w:rsidRPr="005D0100" w:rsidRDefault="005D0100" w:rsidP="00F31B4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D0100">
              <w:rPr>
                <w:b/>
                <w:sz w:val="24"/>
                <w:szCs w:val="24"/>
              </w:rPr>
              <w:t>Odp.:</w:t>
            </w:r>
          </w:p>
          <w:p w:rsidR="0014357F" w:rsidRPr="00CF5E94" w:rsidRDefault="00F31B4C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Pr="00725F80">
              <w:rPr>
                <w:sz w:val="24"/>
                <w:szCs w:val="24"/>
              </w:rPr>
              <w:t>modyfik</w:t>
            </w:r>
            <w:r>
              <w:rPr>
                <w:sz w:val="24"/>
                <w:szCs w:val="24"/>
              </w:rPr>
              <w:t xml:space="preserve">uje </w:t>
            </w:r>
            <w:r w:rsidRPr="00285CC2">
              <w:rPr>
                <w:i/>
                <w:sz w:val="24"/>
                <w:szCs w:val="24"/>
              </w:rPr>
              <w:t>Załącznik nr 9.</w:t>
            </w:r>
            <w:r>
              <w:rPr>
                <w:i/>
                <w:sz w:val="24"/>
                <w:szCs w:val="24"/>
              </w:rPr>
              <w:t>2</w:t>
            </w:r>
            <w:r w:rsidRPr="00285CC2">
              <w:rPr>
                <w:i/>
                <w:sz w:val="24"/>
                <w:szCs w:val="24"/>
              </w:rPr>
              <w:t xml:space="preserve"> do SWZ</w:t>
            </w:r>
            <w:r>
              <w:rPr>
                <w:sz w:val="24"/>
                <w:szCs w:val="24"/>
              </w:rPr>
              <w:t>.</w:t>
            </w:r>
          </w:p>
          <w:p w:rsidR="00F31B4C" w:rsidRDefault="00F31B4C" w:rsidP="00F31B4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357F" w:rsidRPr="00F31B4C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31B4C">
              <w:rPr>
                <w:sz w:val="24"/>
                <w:szCs w:val="24"/>
                <w:u w:val="single"/>
              </w:rPr>
              <w:t>Dotyczy Pakietu nr 3:</w:t>
            </w:r>
          </w:p>
          <w:p w:rsidR="0014357F" w:rsidRDefault="0014357F" w:rsidP="00F31B4C">
            <w:pPr>
              <w:ind w:left="28" w:right="-7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7. Czy do pakietu nr 3 Zamawiający wymaga utworzenia depozytu soczewek?</w:t>
            </w:r>
          </w:p>
          <w:p w:rsidR="00F31B4C" w:rsidRPr="00F31B4C" w:rsidRDefault="00F31B4C" w:rsidP="00F31B4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31B4C">
              <w:rPr>
                <w:b/>
                <w:sz w:val="24"/>
                <w:szCs w:val="24"/>
              </w:rPr>
              <w:t>Odp.:</w:t>
            </w:r>
          </w:p>
          <w:p w:rsidR="00F31B4C" w:rsidRPr="00CF5E94" w:rsidRDefault="00F31B4C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w Pakiecie nr 3 </w:t>
            </w:r>
            <w:r w:rsidRPr="00CF5E94">
              <w:rPr>
                <w:sz w:val="24"/>
                <w:szCs w:val="24"/>
              </w:rPr>
              <w:t>utworzenia depozytu soczewek</w:t>
            </w:r>
            <w:r>
              <w:rPr>
                <w:sz w:val="24"/>
                <w:szCs w:val="24"/>
              </w:rPr>
              <w:t>.</w:t>
            </w:r>
            <w:r w:rsidR="00275912">
              <w:rPr>
                <w:sz w:val="24"/>
                <w:szCs w:val="24"/>
              </w:rPr>
              <w:t xml:space="preserve"> Ilość oraz rodzaj dioptrii zostanie uzgodniona po rozstrzygnięciu postępowania.</w:t>
            </w:r>
          </w:p>
          <w:p w:rsidR="0014357F" w:rsidRPr="00CF5E94" w:rsidRDefault="0014357F" w:rsidP="0027591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357F" w:rsidRPr="00CF5E94" w:rsidRDefault="0014357F" w:rsidP="005C0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5912">
              <w:rPr>
                <w:sz w:val="24"/>
                <w:szCs w:val="24"/>
                <w:u w:val="single"/>
              </w:rPr>
              <w:t>Dotyczy Pakietu nr 5</w:t>
            </w:r>
            <w:r w:rsidRPr="00CF5E94">
              <w:rPr>
                <w:sz w:val="24"/>
                <w:szCs w:val="24"/>
              </w:rPr>
              <w:t>:</w:t>
            </w:r>
          </w:p>
          <w:p w:rsidR="0014357F" w:rsidRDefault="0014357F" w:rsidP="00275912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CF5E94">
              <w:rPr>
                <w:sz w:val="24"/>
                <w:szCs w:val="24"/>
              </w:rPr>
              <w:t>8. Czy Zamawiający pisząc "soczewka posiadająca filtr UV lub z dodatkiem filtra fioletowego" miał na myśli soczewkę białą z filtrem UV i soczewkę żółtą z filtrem UV i dodatkowym filtrem światła fioletowego do wyboru przez Zamawiającego?</w:t>
            </w:r>
          </w:p>
          <w:p w:rsidR="00275912" w:rsidRDefault="00275912" w:rsidP="0027591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75912">
              <w:rPr>
                <w:b/>
                <w:sz w:val="24"/>
                <w:szCs w:val="24"/>
              </w:rPr>
              <w:t>Odp.:</w:t>
            </w:r>
          </w:p>
          <w:p w:rsidR="00275912" w:rsidRPr="00275912" w:rsidRDefault="00275912" w:rsidP="00275912">
            <w:pPr>
              <w:ind w:left="30" w:right="-74"/>
              <w:jc w:val="both"/>
              <w:rPr>
                <w:sz w:val="24"/>
                <w:szCs w:val="24"/>
              </w:rPr>
            </w:pPr>
            <w:r w:rsidRPr="00275912">
              <w:rPr>
                <w:sz w:val="24"/>
                <w:szCs w:val="24"/>
              </w:rPr>
              <w:t xml:space="preserve">Zamawiający wyjaśnia, iż </w:t>
            </w:r>
            <w:r>
              <w:rPr>
                <w:sz w:val="24"/>
                <w:szCs w:val="24"/>
              </w:rPr>
              <w:t xml:space="preserve">w Pakiecie nr 5 </w:t>
            </w:r>
            <w:r w:rsidR="00C3153E" w:rsidRPr="00CF5E94">
              <w:rPr>
                <w:sz w:val="24"/>
                <w:szCs w:val="24"/>
              </w:rPr>
              <w:t xml:space="preserve">miał na myśli soczewkę białą z filtrem UV </w:t>
            </w:r>
            <w:r w:rsidR="00C3153E">
              <w:rPr>
                <w:sz w:val="24"/>
                <w:szCs w:val="24"/>
              </w:rPr>
              <w:t xml:space="preserve">                                </w:t>
            </w:r>
            <w:r w:rsidR="00C3153E" w:rsidRPr="00CF5E94">
              <w:rPr>
                <w:sz w:val="24"/>
                <w:szCs w:val="24"/>
              </w:rPr>
              <w:t>i soczewkę żółtą z filtrem UV i dodatkowym filtrem światła fioletowego do wyboru przez Zamawiającego</w:t>
            </w:r>
            <w:r w:rsidR="00C3153E">
              <w:rPr>
                <w:sz w:val="24"/>
                <w:szCs w:val="24"/>
              </w:rPr>
              <w:t>.</w:t>
            </w:r>
          </w:p>
          <w:p w:rsidR="0014357F" w:rsidRPr="00CF5E94" w:rsidRDefault="0014357F" w:rsidP="005C0AA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04F4F" w:rsidRDefault="00804F4F" w:rsidP="00804F4F">
      <w:pPr>
        <w:ind w:left="3119" w:firstLine="425"/>
        <w:jc w:val="right"/>
        <w:rPr>
          <w:i/>
          <w:sz w:val="24"/>
          <w:szCs w:val="24"/>
        </w:rPr>
      </w:pPr>
    </w:p>
    <w:p w:rsidR="00804F4F" w:rsidRPr="00572A84" w:rsidRDefault="00804F4F" w:rsidP="00804F4F">
      <w:pPr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572A84">
        <w:rPr>
          <w:i/>
          <w:sz w:val="24"/>
          <w:szCs w:val="24"/>
        </w:rPr>
        <w:t>amawiający</w:t>
      </w:r>
    </w:p>
    <w:p w:rsidR="00804F4F" w:rsidRPr="00572A84" w:rsidRDefault="00804F4F" w:rsidP="00804F4F">
      <w:pPr>
        <w:ind w:left="3119" w:firstLine="425"/>
        <w:jc w:val="right"/>
        <w:rPr>
          <w:i/>
          <w:sz w:val="24"/>
          <w:szCs w:val="24"/>
        </w:rPr>
      </w:pPr>
    </w:p>
    <w:p w:rsidR="00804F4F" w:rsidRPr="00572A84" w:rsidRDefault="00804F4F" w:rsidP="00804F4F">
      <w:pPr>
        <w:pStyle w:val="Tekstpodstawowy"/>
        <w:ind w:left="2124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Z upoważnienia </w:t>
      </w:r>
    </w:p>
    <w:p w:rsidR="00804F4F" w:rsidRPr="00572A84" w:rsidRDefault="00804F4F" w:rsidP="00804F4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Dyrektora Okręgowego Szpitala Kolejowego </w:t>
      </w:r>
    </w:p>
    <w:p w:rsidR="00804F4F" w:rsidRPr="00572A84" w:rsidRDefault="00804F4F" w:rsidP="00804F4F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w Katowicach – </w:t>
      </w:r>
      <w:proofErr w:type="spellStart"/>
      <w:r w:rsidRPr="00572A84">
        <w:rPr>
          <w:i/>
          <w:sz w:val="24"/>
          <w:szCs w:val="24"/>
        </w:rPr>
        <w:t>s.p.z.o.z</w:t>
      </w:r>
      <w:proofErr w:type="spellEnd"/>
      <w:r w:rsidRPr="00572A84">
        <w:rPr>
          <w:i/>
          <w:sz w:val="24"/>
          <w:szCs w:val="24"/>
        </w:rPr>
        <w:t>.</w:t>
      </w:r>
    </w:p>
    <w:p w:rsidR="00804F4F" w:rsidRPr="00572A84" w:rsidRDefault="00804F4F" w:rsidP="00804F4F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</w:t>
      </w:r>
    </w:p>
    <w:p w:rsidR="00804F4F" w:rsidRPr="00572A84" w:rsidRDefault="00804F4F" w:rsidP="00804F4F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Katarzyna Knapik</w:t>
      </w:r>
    </w:p>
    <w:p w:rsidR="00804F4F" w:rsidRPr="0045301C" w:rsidRDefault="00804F4F" w:rsidP="00804F4F">
      <w:pPr>
        <w:pStyle w:val="Tekstpodstawowy"/>
        <w:jc w:val="right"/>
        <w:rPr>
          <w:sz w:val="24"/>
          <w:szCs w:val="24"/>
        </w:rPr>
      </w:pPr>
      <w:r w:rsidRPr="00572A84">
        <w:rPr>
          <w:i/>
          <w:sz w:val="24"/>
          <w:szCs w:val="24"/>
        </w:rPr>
        <w:t xml:space="preserve">   Główny Księgowy</w:t>
      </w:r>
    </w:p>
    <w:p w:rsidR="00BE7BFD" w:rsidRPr="00CF5E94" w:rsidRDefault="00BE7BFD" w:rsidP="00520165">
      <w:pPr>
        <w:jc w:val="both"/>
        <w:rPr>
          <w:sz w:val="24"/>
          <w:szCs w:val="24"/>
        </w:rPr>
      </w:pPr>
    </w:p>
    <w:sectPr w:rsidR="00BE7BFD" w:rsidRPr="00CF5E94" w:rsidSect="00F253C2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282" w:footer="24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34B" w:rsidRDefault="0078034B">
      <w:r>
        <w:separator/>
      </w:r>
    </w:p>
  </w:endnote>
  <w:endnote w:type="continuationSeparator" w:id="0">
    <w:p w:rsidR="0078034B" w:rsidRDefault="00780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06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062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062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153E" w:rsidRPr="00C3153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34B" w:rsidRDefault="0078034B">
      <w:r>
        <w:separator/>
      </w:r>
    </w:p>
  </w:footnote>
  <w:footnote w:type="continuationSeparator" w:id="0">
    <w:p w:rsidR="0078034B" w:rsidRDefault="007803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86397"/>
    <w:multiLevelType w:val="hybridMultilevel"/>
    <w:tmpl w:val="4CBAF8F8"/>
    <w:lvl w:ilvl="0" w:tplc="10700E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357F"/>
    <w:rsid w:val="00031374"/>
    <w:rsid w:val="000A1097"/>
    <w:rsid w:val="000E2A8F"/>
    <w:rsid w:val="0012774F"/>
    <w:rsid w:val="0014357F"/>
    <w:rsid w:val="00144B7A"/>
    <w:rsid w:val="00180C6E"/>
    <w:rsid w:val="001F40E7"/>
    <w:rsid w:val="00275912"/>
    <w:rsid w:val="0029606A"/>
    <w:rsid w:val="004848F3"/>
    <w:rsid w:val="004A75F2"/>
    <w:rsid w:val="005144A9"/>
    <w:rsid w:val="00520165"/>
    <w:rsid w:val="005B1B08"/>
    <w:rsid w:val="005D0100"/>
    <w:rsid w:val="00632C3C"/>
    <w:rsid w:val="00662BDB"/>
    <w:rsid w:val="006A5DF1"/>
    <w:rsid w:val="006B7198"/>
    <w:rsid w:val="006D062C"/>
    <w:rsid w:val="006D4AB3"/>
    <w:rsid w:val="006E6899"/>
    <w:rsid w:val="006F3B81"/>
    <w:rsid w:val="007114DA"/>
    <w:rsid w:val="0078034B"/>
    <w:rsid w:val="007D7198"/>
    <w:rsid w:val="00804F4F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153E"/>
    <w:rsid w:val="00C370F2"/>
    <w:rsid w:val="00C44EEC"/>
    <w:rsid w:val="00CF5E94"/>
    <w:rsid w:val="00D22FFA"/>
    <w:rsid w:val="00D8461B"/>
    <w:rsid w:val="00D9049C"/>
    <w:rsid w:val="00D915F2"/>
    <w:rsid w:val="00DD6B00"/>
    <w:rsid w:val="00DF32E8"/>
    <w:rsid w:val="00E21B49"/>
    <w:rsid w:val="00E2789F"/>
    <w:rsid w:val="00E335E4"/>
    <w:rsid w:val="00E72428"/>
    <w:rsid w:val="00E968DB"/>
    <w:rsid w:val="00EA14B3"/>
    <w:rsid w:val="00EA416E"/>
    <w:rsid w:val="00F253C2"/>
    <w:rsid w:val="00F31B4C"/>
    <w:rsid w:val="00F94D8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4D84"/>
  </w:style>
  <w:style w:type="paragraph" w:styleId="Nagwek1">
    <w:name w:val="heading 1"/>
    <w:basedOn w:val="Normalny"/>
    <w:next w:val="Normalny"/>
    <w:link w:val="Nagwek1Znak"/>
    <w:qFormat/>
    <w:rsid w:val="00F94D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4D8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94D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4D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4D84"/>
  </w:style>
  <w:style w:type="paragraph" w:styleId="Tekstpodstawowywcity">
    <w:name w:val="Body Text Indent"/>
    <w:basedOn w:val="Normalny"/>
    <w:rsid w:val="00F94D8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94D8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94D8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94D84"/>
    <w:rPr>
      <w:sz w:val="28"/>
    </w:rPr>
  </w:style>
  <w:style w:type="paragraph" w:styleId="Tekstpodstawowywcity3">
    <w:name w:val="Body Text Indent 3"/>
    <w:basedOn w:val="Normalny"/>
    <w:rsid w:val="00F94D8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F5E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F5E94"/>
  </w:style>
  <w:style w:type="character" w:customStyle="1" w:styleId="TekstpodstawowyZnak">
    <w:name w:val="Tekst podstawowy Znak"/>
    <w:basedOn w:val="Domylnaczcionkaakapitu"/>
    <w:link w:val="Tekstpodstawowy"/>
    <w:rsid w:val="00804F4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513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2023-08-14T12:47:00Z</cp:lastPrinted>
  <dcterms:created xsi:type="dcterms:W3CDTF">2023-08-14T12:47:00Z</dcterms:created>
  <dcterms:modified xsi:type="dcterms:W3CDTF">2023-08-14T12:47:00Z</dcterms:modified>
</cp:coreProperties>
</file>