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D82D4" w14:textId="77777777" w:rsidR="00FB7F50" w:rsidRPr="002245BE" w:rsidRDefault="005451A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451AA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5451AA">
        <w:rPr>
          <w:sz w:val="22"/>
          <w:szCs w:val="22"/>
        </w:rPr>
        <w:t>2023-08-21</w:t>
      </w:r>
    </w:p>
    <w:p w14:paraId="02F0BEE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8D987FA" w14:textId="77777777" w:rsidR="00FB7F50" w:rsidRPr="002245BE" w:rsidRDefault="005451AA" w:rsidP="00FB7F50">
      <w:pPr>
        <w:spacing w:after="40"/>
        <w:rPr>
          <w:b/>
          <w:bCs/>
          <w:sz w:val="22"/>
          <w:szCs w:val="22"/>
        </w:rPr>
      </w:pPr>
      <w:r w:rsidRPr="005451AA">
        <w:rPr>
          <w:b/>
          <w:bCs/>
          <w:sz w:val="22"/>
          <w:szCs w:val="22"/>
        </w:rPr>
        <w:t>Samodzielny Publiczny Zespół Opieki Zdrowotnej w Kolbuszowej</w:t>
      </w:r>
    </w:p>
    <w:p w14:paraId="7C4261A7" w14:textId="77777777" w:rsidR="00FB7F50" w:rsidRPr="002245BE" w:rsidRDefault="005451AA" w:rsidP="00FB7F50">
      <w:pPr>
        <w:rPr>
          <w:sz w:val="22"/>
          <w:szCs w:val="22"/>
        </w:rPr>
      </w:pPr>
      <w:r w:rsidRPr="005451AA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5451AA">
        <w:rPr>
          <w:sz w:val="22"/>
          <w:szCs w:val="22"/>
        </w:rPr>
        <w:t>4</w:t>
      </w:r>
    </w:p>
    <w:p w14:paraId="19A940BA" w14:textId="77777777" w:rsidR="00FB7F50" w:rsidRPr="002245BE" w:rsidRDefault="005451AA" w:rsidP="00FB7F50">
      <w:pPr>
        <w:rPr>
          <w:sz w:val="22"/>
          <w:szCs w:val="22"/>
        </w:rPr>
      </w:pPr>
      <w:r w:rsidRPr="005451AA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5451AA">
        <w:rPr>
          <w:sz w:val="22"/>
          <w:szCs w:val="22"/>
        </w:rPr>
        <w:t>Kolbuszowa</w:t>
      </w:r>
    </w:p>
    <w:p w14:paraId="0D24D932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9ACFA6D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5C100854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E1C6B7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451AA" w:rsidRPr="00607F9B" w14:paraId="01C9D0F5" w14:textId="77777777" w:rsidTr="002D642C">
        <w:trPr>
          <w:trHeight w:val="638"/>
        </w:trPr>
        <w:tc>
          <w:tcPr>
            <w:tcW w:w="959" w:type="dxa"/>
            <w:shd w:val="clear" w:color="auto" w:fill="auto"/>
          </w:tcPr>
          <w:p w14:paraId="53536BC0" w14:textId="77777777" w:rsidR="005451AA" w:rsidRPr="00607F9B" w:rsidRDefault="005451AA" w:rsidP="002D642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2599584" w14:textId="77777777" w:rsidR="005451AA" w:rsidRPr="00607F9B" w:rsidRDefault="005451AA" w:rsidP="002D642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451A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451A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451AA">
              <w:rPr>
                <w:b/>
                <w:bCs/>
                <w:sz w:val="22"/>
                <w:szCs w:val="22"/>
              </w:rPr>
              <w:t>Dostawa sprzętu medycznego endoskopowego i rehabilitacyjnego w 8 pakietach do SP ZOZ w Kolbuszowej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451AA">
              <w:rPr>
                <w:b/>
                <w:sz w:val="22"/>
                <w:szCs w:val="22"/>
              </w:rPr>
              <w:t>Eap-2412/10/23/M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661FEF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451AA" w:rsidRPr="005451AA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451AA" w:rsidRPr="005451AA">
        <w:rPr>
          <w:sz w:val="22"/>
          <w:szCs w:val="22"/>
        </w:rPr>
        <w:t>(</w:t>
      </w:r>
      <w:proofErr w:type="spellStart"/>
      <w:r w:rsidR="005451AA" w:rsidRPr="005451AA">
        <w:rPr>
          <w:sz w:val="22"/>
          <w:szCs w:val="22"/>
        </w:rPr>
        <w:t>t.j</w:t>
      </w:r>
      <w:proofErr w:type="spellEnd"/>
      <w:r w:rsidR="005451AA" w:rsidRPr="005451AA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451AA" w14:paraId="4869E819" w14:textId="77777777" w:rsidTr="002D64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87F8A99" w14:textId="77777777" w:rsidR="005451AA" w:rsidRPr="00D26ED6" w:rsidRDefault="005451AA" w:rsidP="002D642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451AA">
              <w:rPr>
                <w:b/>
                <w:sz w:val="22"/>
                <w:szCs w:val="22"/>
              </w:rPr>
              <w:t>Endoelektronik.PL Sp. z o.o. Sp.k.</w:t>
            </w:r>
          </w:p>
          <w:p w14:paraId="7FF4EEE3" w14:textId="77777777" w:rsidR="005451AA" w:rsidRPr="009F0E5C" w:rsidRDefault="005451AA" w:rsidP="002D642C">
            <w:pPr>
              <w:jc w:val="both"/>
              <w:rPr>
                <w:bCs/>
                <w:sz w:val="22"/>
                <w:szCs w:val="22"/>
              </w:rPr>
            </w:pPr>
            <w:r w:rsidRPr="005451AA">
              <w:rPr>
                <w:bCs/>
                <w:sz w:val="22"/>
                <w:szCs w:val="22"/>
              </w:rPr>
              <w:t>Borkowa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51AA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27D7C76" w14:textId="77777777" w:rsidR="005451AA" w:rsidRPr="009F0E5C" w:rsidRDefault="005451AA" w:rsidP="002D642C">
            <w:pPr>
              <w:jc w:val="both"/>
              <w:rPr>
                <w:bCs/>
                <w:sz w:val="22"/>
                <w:szCs w:val="22"/>
              </w:rPr>
            </w:pPr>
            <w:r w:rsidRPr="005451AA">
              <w:rPr>
                <w:bCs/>
                <w:sz w:val="22"/>
                <w:szCs w:val="22"/>
              </w:rPr>
              <w:t>05-840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51AA">
              <w:rPr>
                <w:bCs/>
                <w:sz w:val="22"/>
                <w:szCs w:val="22"/>
              </w:rPr>
              <w:t>Brwinów</w:t>
            </w:r>
          </w:p>
          <w:p w14:paraId="531CC0C3" w14:textId="77777777" w:rsidR="005451AA" w:rsidRDefault="005451AA" w:rsidP="002D642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11BE976" w14:textId="77777777" w:rsidR="005451AA" w:rsidRPr="00211A34" w:rsidRDefault="005451AA" w:rsidP="002D642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451AA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451AA">
              <w:rPr>
                <w:sz w:val="22"/>
                <w:szCs w:val="22"/>
              </w:rPr>
              <w:t>Pakiet 1 - Wieża endoskopowa - 1 kpt.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451AA">
              <w:rPr>
                <w:b/>
                <w:sz w:val="22"/>
                <w:szCs w:val="22"/>
              </w:rPr>
              <w:t>353 454.00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6D80791" w14:textId="77777777" w:rsidR="005451AA" w:rsidRPr="00D26ED6" w:rsidRDefault="005451AA" w:rsidP="002D642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8A72C40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-</w:t>
            </w:r>
            <w:r w:rsidRPr="005451AA">
              <w:tab/>
              <w:t xml:space="preserve">treść wybranej oferty odpowiada treści SWZ, </w:t>
            </w:r>
          </w:p>
          <w:p w14:paraId="205986B7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-</w:t>
            </w:r>
            <w:r w:rsidRPr="005451A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591F0CD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I. Kryterium: Cena oferty - 60 punktów</w:t>
            </w:r>
          </w:p>
          <w:p w14:paraId="6ACFA589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II. Termin udzielenia gwarancji i - 30 punktów</w:t>
            </w:r>
          </w:p>
          <w:p w14:paraId="3B0E7A65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III. Termin dostawy  - 10 punktów</w:t>
            </w:r>
          </w:p>
          <w:p w14:paraId="357A57D3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- oferta wpłynęła do Zamawiającego w wyznaczonym terminie , a Wykonawca  ją składający nie podlega wykluczeniu z postępowania</w:t>
            </w:r>
          </w:p>
          <w:p w14:paraId="3187F90B" w14:textId="77777777" w:rsid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- kwota oferty nie przekraczała kwoty jaką Zamawiający zamierza przeznaczyć na sfinansowanie zamówienia.</w:t>
            </w:r>
          </w:p>
        </w:tc>
      </w:tr>
      <w:tr w:rsidR="005451AA" w14:paraId="14650CD3" w14:textId="77777777" w:rsidTr="002D64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1F9DD67" w14:textId="77777777" w:rsidR="005451AA" w:rsidRPr="00D26ED6" w:rsidRDefault="005451AA" w:rsidP="002D642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451AA">
              <w:rPr>
                <w:b/>
                <w:sz w:val="22"/>
                <w:szCs w:val="22"/>
              </w:rPr>
              <w:lastRenderedPageBreak/>
              <w:t>Ronomed</w:t>
            </w:r>
            <w:proofErr w:type="spellEnd"/>
            <w:r w:rsidRPr="005451AA">
              <w:rPr>
                <w:b/>
                <w:sz w:val="22"/>
                <w:szCs w:val="22"/>
              </w:rPr>
              <w:t xml:space="preserve"> Sp. z o.o. Sp. k.</w:t>
            </w:r>
          </w:p>
          <w:p w14:paraId="09AF757D" w14:textId="77777777" w:rsidR="005451AA" w:rsidRPr="009F0E5C" w:rsidRDefault="005451AA" w:rsidP="002D642C">
            <w:pPr>
              <w:jc w:val="both"/>
              <w:rPr>
                <w:bCs/>
                <w:sz w:val="22"/>
                <w:szCs w:val="22"/>
              </w:rPr>
            </w:pPr>
            <w:r w:rsidRPr="005451AA">
              <w:rPr>
                <w:bCs/>
                <w:sz w:val="22"/>
                <w:szCs w:val="22"/>
              </w:rPr>
              <w:t>ul. Przyjaźni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51AA">
              <w:rPr>
                <w:bCs/>
                <w:sz w:val="22"/>
                <w:szCs w:val="22"/>
              </w:rPr>
              <w:t xml:space="preserve"> 52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451AA">
              <w:rPr>
                <w:bCs/>
                <w:sz w:val="22"/>
                <w:szCs w:val="22"/>
              </w:rPr>
              <w:t>/1U</w:t>
            </w:r>
          </w:p>
          <w:p w14:paraId="2B3AF150" w14:textId="77777777" w:rsidR="005451AA" w:rsidRPr="009F0E5C" w:rsidRDefault="005451AA" w:rsidP="002D642C">
            <w:pPr>
              <w:jc w:val="both"/>
              <w:rPr>
                <w:bCs/>
                <w:sz w:val="22"/>
                <w:szCs w:val="22"/>
              </w:rPr>
            </w:pPr>
            <w:r w:rsidRPr="005451AA">
              <w:rPr>
                <w:bCs/>
                <w:sz w:val="22"/>
                <w:szCs w:val="22"/>
              </w:rPr>
              <w:t>53-030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51AA">
              <w:rPr>
                <w:bCs/>
                <w:sz w:val="22"/>
                <w:szCs w:val="22"/>
              </w:rPr>
              <w:t>Wrocław</w:t>
            </w:r>
          </w:p>
          <w:p w14:paraId="0F4846AF" w14:textId="77777777" w:rsidR="005451AA" w:rsidRDefault="005451AA" w:rsidP="002D642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2CC5906" w14:textId="77777777" w:rsidR="005451AA" w:rsidRPr="00211A34" w:rsidRDefault="005451AA" w:rsidP="002D642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451AA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451AA">
              <w:rPr>
                <w:sz w:val="22"/>
                <w:szCs w:val="22"/>
              </w:rPr>
              <w:t>Pakiet 2 - Aparat do krioterapii  - 1 szt.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451AA">
              <w:rPr>
                <w:b/>
                <w:sz w:val="22"/>
                <w:szCs w:val="22"/>
              </w:rPr>
              <w:t>28 080.00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48036E3" w14:textId="77777777" w:rsidR="005451AA" w:rsidRPr="00D26ED6" w:rsidRDefault="005451AA" w:rsidP="002D642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5C67808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-</w:t>
            </w:r>
            <w:r w:rsidRPr="005451AA">
              <w:tab/>
              <w:t xml:space="preserve">treść wybranej oferty odpowiada treści SWZ, </w:t>
            </w:r>
          </w:p>
          <w:p w14:paraId="39F7B561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-</w:t>
            </w:r>
            <w:r w:rsidRPr="005451A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EF62858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I. Kryterium: Cena oferty - 60 punktów</w:t>
            </w:r>
          </w:p>
          <w:p w14:paraId="7476BD90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II. Termin udzielenia gwarancji i - 30 punktów</w:t>
            </w:r>
          </w:p>
          <w:p w14:paraId="0A53386C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III. Termin dostawy  - 10 punktów</w:t>
            </w:r>
          </w:p>
          <w:p w14:paraId="35A84B7F" w14:textId="77777777" w:rsid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- oferta wpłynęła do Zamawiającego w wyznaczonym terminie , a Wykonawca  ją składający nie podlega wykluczeniu z postępowania</w:t>
            </w:r>
          </w:p>
        </w:tc>
      </w:tr>
      <w:tr w:rsidR="005451AA" w14:paraId="5C5968CF" w14:textId="77777777" w:rsidTr="002D64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3A9AB49" w14:textId="77777777" w:rsidR="005451AA" w:rsidRPr="00D26ED6" w:rsidRDefault="005451AA" w:rsidP="002D642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451AA">
              <w:rPr>
                <w:b/>
                <w:sz w:val="22"/>
                <w:szCs w:val="22"/>
              </w:rPr>
              <w:t>Ronomed</w:t>
            </w:r>
            <w:proofErr w:type="spellEnd"/>
            <w:r w:rsidRPr="005451AA">
              <w:rPr>
                <w:b/>
                <w:sz w:val="22"/>
                <w:szCs w:val="22"/>
              </w:rPr>
              <w:t xml:space="preserve"> Sp. z o.o. Sp. k.</w:t>
            </w:r>
          </w:p>
          <w:p w14:paraId="1F1CBE94" w14:textId="77777777" w:rsidR="005451AA" w:rsidRPr="009F0E5C" w:rsidRDefault="005451AA" w:rsidP="002D642C">
            <w:pPr>
              <w:jc w:val="both"/>
              <w:rPr>
                <w:bCs/>
                <w:sz w:val="22"/>
                <w:szCs w:val="22"/>
              </w:rPr>
            </w:pPr>
            <w:r w:rsidRPr="005451AA">
              <w:rPr>
                <w:bCs/>
                <w:sz w:val="22"/>
                <w:szCs w:val="22"/>
              </w:rPr>
              <w:t>ul. Przyjaźni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51AA">
              <w:rPr>
                <w:bCs/>
                <w:sz w:val="22"/>
                <w:szCs w:val="22"/>
              </w:rPr>
              <w:t xml:space="preserve"> 52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451AA">
              <w:rPr>
                <w:bCs/>
                <w:sz w:val="22"/>
                <w:szCs w:val="22"/>
              </w:rPr>
              <w:t>/1U</w:t>
            </w:r>
          </w:p>
          <w:p w14:paraId="2CC7E9F1" w14:textId="77777777" w:rsidR="005451AA" w:rsidRPr="009F0E5C" w:rsidRDefault="005451AA" w:rsidP="002D642C">
            <w:pPr>
              <w:jc w:val="both"/>
              <w:rPr>
                <w:bCs/>
                <w:sz w:val="22"/>
                <w:szCs w:val="22"/>
              </w:rPr>
            </w:pPr>
            <w:r w:rsidRPr="005451AA">
              <w:rPr>
                <w:bCs/>
                <w:sz w:val="22"/>
                <w:szCs w:val="22"/>
              </w:rPr>
              <w:t>53-030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51AA">
              <w:rPr>
                <w:bCs/>
                <w:sz w:val="22"/>
                <w:szCs w:val="22"/>
              </w:rPr>
              <w:t>Wrocław</w:t>
            </w:r>
          </w:p>
          <w:p w14:paraId="0C66828B" w14:textId="77777777" w:rsidR="005451AA" w:rsidRDefault="005451AA" w:rsidP="002D642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3AAC69E" w14:textId="77777777" w:rsidR="005451AA" w:rsidRPr="00211A34" w:rsidRDefault="005451AA" w:rsidP="002D642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451AA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451AA">
              <w:rPr>
                <w:sz w:val="22"/>
                <w:szCs w:val="22"/>
              </w:rPr>
              <w:t>Pakiet 3 -  Aparaty do laseroterapii - 3 szt.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451AA">
              <w:rPr>
                <w:b/>
                <w:sz w:val="22"/>
                <w:szCs w:val="22"/>
              </w:rPr>
              <w:t>55 209.60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992771C" w14:textId="77777777" w:rsidR="005451AA" w:rsidRPr="00D26ED6" w:rsidRDefault="005451AA" w:rsidP="002D642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2F05399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-</w:t>
            </w:r>
            <w:r w:rsidRPr="005451AA">
              <w:tab/>
              <w:t xml:space="preserve">treść wybranej oferty odpowiada treści SWZ, </w:t>
            </w:r>
          </w:p>
          <w:p w14:paraId="38C3FA09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-</w:t>
            </w:r>
            <w:r w:rsidRPr="005451A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15C02DC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I. Kryterium: Cena oferty - 60 punktów</w:t>
            </w:r>
          </w:p>
          <w:p w14:paraId="51E698B9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II. Termin udzielenia gwarancji i - 30 punktów</w:t>
            </w:r>
          </w:p>
          <w:p w14:paraId="167DD324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III. Termin dostawy  - 10 punktów</w:t>
            </w:r>
          </w:p>
          <w:p w14:paraId="7419CF10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- oferta wpłynęła do Zamawiającego w wyznaczonym terminie , a Wykonawca  ją składający nie podlega wykluczeniu z postępowania</w:t>
            </w:r>
          </w:p>
          <w:p w14:paraId="1D29817D" w14:textId="77777777" w:rsid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- kwota oferty nie przekraczała kwoty jaką Zamawiający zamierza przeznaczyć na sfinansowanie zamówienia.</w:t>
            </w:r>
          </w:p>
        </w:tc>
      </w:tr>
      <w:tr w:rsidR="005451AA" w14:paraId="04B3C9E9" w14:textId="77777777" w:rsidTr="002D64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D16A337" w14:textId="77777777" w:rsidR="005451AA" w:rsidRPr="00D26ED6" w:rsidRDefault="005451AA" w:rsidP="002D642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451AA">
              <w:rPr>
                <w:b/>
                <w:sz w:val="22"/>
                <w:szCs w:val="22"/>
              </w:rPr>
              <w:lastRenderedPageBreak/>
              <w:t>Ronomed</w:t>
            </w:r>
            <w:proofErr w:type="spellEnd"/>
            <w:r w:rsidRPr="005451AA">
              <w:rPr>
                <w:b/>
                <w:sz w:val="22"/>
                <w:szCs w:val="22"/>
              </w:rPr>
              <w:t xml:space="preserve"> Sp. z o.o. Sp. k.</w:t>
            </w:r>
          </w:p>
          <w:p w14:paraId="188062E7" w14:textId="77777777" w:rsidR="005451AA" w:rsidRPr="009F0E5C" w:rsidRDefault="005451AA" w:rsidP="002D642C">
            <w:pPr>
              <w:jc w:val="both"/>
              <w:rPr>
                <w:bCs/>
                <w:sz w:val="22"/>
                <w:szCs w:val="22"/>
              </w:rPr>
            </w:pPr>
            <w:r w:rsidRPr="005451AA">
              <w:rPr>
                <w:bCs/>
                <w:sz w:val="22"/>
                <w:szCs w:val="22"/>
              </w:rPr>
              <w:t>ul. Przyjaźni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51AA">
              <w:rPr>
                <w:bCs/>
                <w:sz w:val="22"/>
                <w:szCs w:val="22"/>
              </w:rPr>
              <w:t xml:space="preserve"> 52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451AA">
              <w:rPr>
                <w:bCs/>
                <w:sz w:val="22"/>
                <w:szCs w:val="22"/>
              </w:rPr>
              <w:t>/1U</w:t>
            </w:r>
          </w:p>
          <w:p w14:paraId="105EFD61" w14:textId="77777777" w:rsidR="005451AA" w:rsidRPr="009F0E5C" w:rsidRDefault="005451AA" w:rsidP="002D642C">
            <w:pPr>
              <w:jc w:val="both"/>
              <w:rPr>
                <w:bCs/>
                <w:sz w:val="22"/>
                <w:szCs w:val="22"/>
              </w:rPr>
            </w:pPr>
            <w:r w:rsidRPr="005451AA">
              <w:rPr>
                <w:bCs/>
                <w:sz w:val="22"/>
                <w:szCs w:val="22"/>
              </w:rPr>
              <w:t>53-030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51AA">
              <w:rPr>
                <w:bCs/>
                <w:sz w:val="22"/>
                <w:szCs w:val="22"/>
              </w:rPr>
              <w:t>Wrocław</w:t>
            </w:r>
          </w:p>
          <w:p w14:paraId="272B3454" w14:textId="77777777" w:rsidR="005451AA" w:rsidRDefault="005451AA" w:rsidP="002D642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F8335EF" w14:textId="77777777" w:rsidR="005451AA" w:rsidRPr="00211A34" w:rsidRDefault="005451AA" w:rsidP="002D642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451AA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451AA">
              <w:rPr>
                <w:sz w:val="22"/>
                <w:szCs w:val="22"/>
              </w:rPr>
              <w:t>Pakiet 5 - Aparaty do masażu uciskowego  - 2 kpt.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451AA">
              <w:rPr>
                <w:b/>
                <w:sz w:val="22"/>
                <w:szCs w:val="22"/>
              </w:rPr>
              <w:t>44 353.44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7B8ED3D" w14:textId="77777777" w:rsidR="005451AA" w:rsidRPr="00D26ED6" w:rsidRDefault="005451AA" w:rsidP="002D642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C7207B6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-</w:t>
            </w:r>
            <w:r w:rsidRPr="005451AA">
              <w:tab/>
              <w:t xml:space="preserve">treść wybranej oferty odpowiada treści SWZ, </w:t>
            </w:r>
          </w:p>
          <w:p w14:paraId="3D9EC70E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-</w:t>
            </w:r>
            <w:r w:rsidRPr="005451A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F473A55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I. Kryterium: Cena oferty - 60 punktów</w:t>
            </w:r>
          </w:p>
          <w:p w14:paraId="3A9584FA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II. Termin udzielenia gwarancji i - 30 punktów</w:t>
            </w:r>
          </w:p>
          <w:p w14:paraId="151B4A35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III. Termin dostawy  - 10 punktów</w:t>
            </w:r>
          </w:p>
          <w:p w14:paraId="52FA8F7F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- oferta wpłynęła do Zamawiającego w wyznaczonym terminie , a Wykonawca  ją składający nie podlega wykluczeniu z postępowania</w:t>
            </w:r>
          </w:p>
          <w:p w14:paraId="715FD679" w14:textId="77777777" w:rsid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- kwota oferty nie przekraczała kwoty jaką Zamawiający zamierza przeznaczyć na sfinansowanie zamówienia.</w:t>
            </w:r>
          </w:p>
        </w:tc>
      </w:tr>
      <w:tr w:rsidR="005451AA" w14:paraId="69C85C7E" w14:textId="77777777" w:rsidTr="002D64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0559D21" w14:textId="77777777" w:rsidR="005451AA" w:rsidRPr="00D26ED6" w:rsidRDefault="005451AA" w:rsidP="002D642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451AA">
              <w:rPr>
                <w:b/>
                <w:sz w:val="22"/>
                <w:szCs w:val="22"/>
              </w:rPr>
              <w:t>Ronomed</w:t>
            </w:r>
            <w:proofErr w:type="spellEnd"/>
            <w:r w:rsidRPr="005451AA">
              <w:rPr>
                <w:b/>
                <w:sz w:val="22"/>
                <w:szCs w:val="22"/>
              </w:rPr>
              <w:t xml:space="preserve"> Sp. z o.o. Sp. k.</w:t>
            </w:r>
          </w:p>
          <w:p w14:paraId="6F79B847" w14:textId="77777777" w:rsidR="005451AA" w:rsidRPr="009F0E5C" w:rsidRDefault="005451AA" w:rsidP="002D642C">
            <w:pPr>
              <w:jc w:val="both"/>
              <w:rPr>
                <w:bCs/>
                <w:sz w:val="22"/>
                <w:szCs w:val="22"/>
              </w:rPr>
            </w:pPr>
            <w:r w:rsidRPr="005451AA">
              <w:rPr>
                <w:bCs/>
                <w:sz w:val="22"/>
                <w:szCs w:val="22"/>
              </w:rPr>
              <w:t>ul. Przyjaźni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51AA">
              <w:rPr>
                <w:bCs/>
                <w:sz w:val="22"/>
                <w:szCs w:val="22"/>
              </w:rPr>
              <w:t xml:space="preserve"> 52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451AA">
              <w:rPr>
                <w:bCs/>
                <w:sz w:val="22"/>
                <w:szCs w:val="22"/>
              </w:rPr>
              <w:t>/1U</w:t>
            </w:r>
          </w:p>
          <w:p w14:paraId="2B9F6BF7" w14:textId="77777777" w:rsidR="005451AA" w:rsidRPr="009F0E5C" w:rsidRDefault="005451AA" w:rsidP="002D642C">
            <w:pPr>
              <w:jc w:val="both"/>
              <w:rPr>
                <w:bCs/>
                <w:sz w:val="22"/>
                <w:szCs w:val="22"/>
              </w:rPr>
            </w:pPr>
            <w:r w:rsidRPr="005451AA">
              <w:rPr>
                <w:bCs/>
                <w:sz w:val="22"/>
                <w:szCs w:val="22"/>
              </w:rPr>
              <w:t>53-030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51AA">
              <w:rPr>
                <w:bCs/>
                <w:sz w:val="22"/>
                <w:szCs w:val="22"/>
              </w:rPr>
              <w:t>Wrocław</w:t>
            </w:r>
          </w:p>
          <w:p w14:paraId="1DFDA173" w14:textId="77777777" w:rsidR="005451AA" w:rsidRDefault="005451AA" w:rsidP="002D642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6276D87" w14:textId="77777777" w:rsidR="005451AA" w:rsidRPr="00211A34" w:rsidRDefault="005451AA" w:rsidP="002D642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451AA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451AA">
              <w:rPr>
                <w:sz w:val="22"/>
                <w:szCs w:val="22"/>
              </w:rPr>
              <w:t>Pakiet 6 - Kolumna do ćwiczeń wraz z kompresorem - 1 kpt.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451AA">
              <w:rPr>
                <w:b/>
                <w:sz w:val="22"/>
                <w:szCs w:val="22"/>
              </w:rPr>
              <w:t>48 516.56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1A1A916" w14:textId="77777777" w:rsidR="005451AA" w:rsidRPr="00D26ED6" w:rsidRDefault="005451AA" w:rsidP="002D642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1E0910D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-</w:t>
            </w:r>
            <w:r w:rsidRPr="005451AA">
              <w:tab/>
              <w:t xml:space="preserve">treść wybranej oferty odpowiada treści SWZ, </w:t>
            </w:r>
          </w:p>
          <w:p w14:paraId="5F297451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-</w:t>
            </w:r>
            <w:r w:rsidRPr="005451A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4602409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I. Kryterium: Cena oferty - 60 punktów</w:t>
            </w:r>
          </w:p>
          <w:p w14:paraId="07535A98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II. Termin udzielenia gwarancji i - 30 punktów</w:t>
            </w:r>
          </w:p>
          <w:p w14:paraId="23C72D39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III. Termin dostawy  - 10 punktów</w:t>
            </w:r>
          </w:p>
          <w:p w14:paraId="2B1E996F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- oferta wpłynęła do Zamawiającego w wyznaczonym terminie , a Wykonawca  ją składający nie podlega wykluczeniu z postępowania</w:t>
            </w:r>
          </w:p>
          <w:p w14:paraId="4FF0F3DE" w14:textId="77777777" w:rsid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- kwota oferty nie przekraczała kwoty jaką Zamawiający zamierza przeznaczyć na sfinansowanie zamówienia.</w:t>
            </w:r>
          </w:p>
        </w:tc>
      </w:tr>
      <w:tr w:rsidR="005451AA" w14:paraId="6491BE80" w14:textId="77777777" w:rsidTr="002D64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6914D9A" w14:textId="77777777" w:rsidR="005451AA" w:rsidRPr="00D26ED6" w:rsidRDefault="005451AA" w:rsidP="002D642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451AA">
              <w:rPr>
                <w:b/>
                <w:sz w:val="22"/>
                <w:szCs w:val="22"/>
              </w:rPr>
              <w:lastRenderedPageBreak/>
              <w:t>Ronomed</w:t>
            </w:r>
            <w:proofErr w:type="spellEnd"/>
            <w:r w:rsidRPr="005451AA">
              <w:rPr>
                <w:b/>
                <w:sz w:val="22"/>
                <w:szCs w:val="22"/>
              </w:rPr>
              <w:t xml:space="preserve"> Sp. z o.o. Sp. k.</w:t>
            </w:r>
          </w:p>
          <w:p w14:paraId="4F5AE223" w14:textId="77777777" w:rsidR="005451AA" w:rsidRPr="009F0E5C" w:rsidRDefault="005451AA" w:rsidP="002D642C">
            <w:pPr>
              <w:jc w:val="both"/>
              <w:rPr>
                <w:bCs/>
                <w:sz w:val="22"/>
                <w:szCs w:val="22"/>
              </w:rPr>
            </w:pPr>
            <w:r w:rsidRPr="005451AA">
              <w:rPr>
                <w:bCs/>
                <w:sz w:val="22"/>
                <w:szCs w:val="22"/>
              </w:rPr>
              <w:t>ul. Przyjaźni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51AA">
              <w:rPr>
                <w:bCs/>
                <w:sz w:val="22"/>
                <w:szCs w:val="22"/>
              </w:rPr>
              <w:t xml:space="preserve"> 52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451AA">
              <w:rPr>
                <w:bCs/>
                <w:sz w:val="22"/>
                <w:szCs w:val="22"/>
              </w:rPr>
              <w:t>/1U</w:t>
            </w:r>
          </w:p>
          <w:p w14:paraId="6CA246B5" w14:textId="77777777" w:rsidR="005451AA" w:rsidRPr="009F0E5C" w:rsidRDefault="005451AA" w:rsidP="002D642C">
            <w:pPr>
              <w:jc w:val="both"/>
              <w:rPr>
                <w:bCs/>
                <w:sz w:val="22"/>
                <w:szCs w:val="22"/>
              </w:rPr>
            </w:pPr>
            <w:r w:rsidRPr="005451AA">
              <w:rPr>
                <w:bCs/>
                <w:sz w:val="22"/>
                <w:szCs w:val="22"/>
              </w:rPr>
              <w:t>53-030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51AA">
              <w:rPr>
                <w:bCs/>
                <w:sz w:val="22"/>
                <w:szCs w:val="22"/>
              </w:rPr>
              <w:t>Wrocław</w:t>
            </w:r>
          </w:p>
          <w:p w14:paraId="287F8079" w14:textId="77777777" w:rsidR="005451AA" w:rsidRDefault="005451AA" w:rsidP="002D642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E705908" w14:textId="77777777" w:rsidR="005451AA" w:rsidRPr="00211A34" w:rsidRDefault="005451AA" w:rsidP="002D642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451AA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451AA">
              <w:rPr>
                <w:sz w:val="22"/>
                <w:szCs w:val="22"/>
              </w:rPr>
              <w:t>Pakiet 7 - Urządzenie do laseroterapii wysokoenergetycznej - 1 kpt.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451AA">
              <w:rPr>
                <w:b/>
                <w:sz w:val="22"/>
                <w:szCs w:val="22"/>
              </w:rPr>
              <w:t>85 595.40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7144EC9" w14:textId="77777777" w:rsidR="005451AA" w:rsidRPr="00D26ED6" w:rsidRDefault="005451AA" w:rsidP="002D642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11F6EC7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-</w:t>
            </w:r>
            <w:r w:rsidRPr="005451AA">
              <w:tab/>
              <w:t xml:space="preserve">treść wybranej oferty odpowiada treści SWZ, </w:t>
            </w:r>
          </w:p>
          <w:p w14:paraId="0DE9A894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-</w:t>
            </w:r>
            <w:r w:rsidRPr="005451A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7F4F8E6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I. Kryterium: Cena oferty - 60 punktów</w:t>
            </w:r>
          </w:p>
          <w:p w14:paraId="6BFD862A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II. Termin udzielenia gwarancji i - 30 punktów</w:t>
            </w:r>
          </w:p>
          <w:p w14:paraId="7810E7B3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III. Termin dostawy  - 10 punktów</w:t>
            </w:r>
          </w:p>
          <w:p w14:paraId="3B95B457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- oferta wpłynęła do Zamawiającego w wyznaczonym terminie , a Wykonawca  ją składający nie podlega wykluczeniu z postępowania</w:t>
            </w:r>
          </w:p>
          <w:p w14:paraId="79344040" w14:textId="77777777" w:rsid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- kwota oferty nie przekraczała kwoty jaką Zamawiający zamierza przeznaczyć na sfinansowanie zamówienia.</w:t>
            </w:r>
          </w:p>
        </w:tc>
      </w:tr>
      <w:tr w:rsidR="005451AA" w14:paraId="0BDB5C58" w14:textId="77777777" w:rsidTr="002D64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6461A07" w14:textId="77777777" w:rsidR="005451AA" w:rsidRPr="00D26ED6" w:rsidRDefault="005451AA" w:rsidP="002D642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451AA">
              <w:rPr>
                <w:b/>
                <w:sz w:val="22"/>
                <w:szCs w:val="22"/>
              </w:rPr>
              <w:t>Ronomed</w:t>
            </w:r>
            <w:proofErr w:type="spellEnd"/>
            <w:r w:rsidRPr="005451AA">
              <w:rPr>
                <w:b/>
                <w:sz w:val="22"/>
                <w:szCs w:val="22"/>
              </w:rPr>
              <w:t xml:space="preserve"> Sp. z o.o. Sp. k.</w:t>
            </w:r>
          </w:p>
          <w:p w14:paraId="0A615D1B" w14:textId="77777777" w:rsidR="005451AA" w:rsidRPr="009F0E5C" w:rsidRDefault="005451AA" w:rsidP="002D642C">
            <w:pPr>
              <w:jc w:val="both"/>
              <w:rPr>
                <w:bCs/>
                <w:sz w:val="22"/>
                <w:szCs w:val="22"/>
              </w:rPr>
            </w:pPr>
            <w:r w:rsidRPr="005451AA">
              <w:rPr>
                <w:bCs/>
                <w:sz w:val="22"/>
                <w:szCs w:val="22"/>
              </w:rPr>
              <w:t>ul. Przyjaźni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51AA">
              <w:rPr>
                <w:bCs/>
                <w:sz w:val="22"/>
                <w:szCs w:val="22"/>
              </w:rPr>
              <w:t xml:space="preserve"> 52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451AA">
              <w:rPr>
                <w:bCs/>
                <w:sz w:val="22"/>
                <w:szCs w:val="22"/>
              </w:rPr>
              <w:t>/1U</w:t>
            </w:r>
          </w:p>
          <w:p w14:paraId="543D9120" w14:textId="77777777" w:rsidR="005451AA" w:rsidRPr="009F0E5C" w:rsidRDefault="005451AA" w:rsidP="002D642C">
            <w:pPr>
              <w:jc w:val="both"/>
              <w:rPr>
                <w:bCs/>
                <w:sz w:val="22"/>
                <w:szCs w:val="22"/>
              </w:rPr>
            </w:pPr>
            <w:r w:rsidRPr="005451AA">
              <w:rPr>
                <w:bCs/>
                <w:sz w:val="22"/>
                <w:szCs w:val="22"/>
              </w:rPr>
              <w:t>53-030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51AA">
              <w:rPr>
                <w:bCs/>
                <w:sz w:val="22"/>
                <w:szCs w:val="22"/>
              </w:rPr>
              <w:t>Wrocław</w:t>
            </w:r>
          </w:p>
          <w:p w14:paraId="58F55AEE" w14:textId="77777777" w:rsidR="005451AA" w:rsidRDefault="005451AA" w:rsidP="002D642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7AE424A" w14:textId="77777777" w:rsidR="005451AA" w:rsidRPr="00211A34" w:rsidRDefault="005451AA" w:rsidP="002D642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451AA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451AA">
              <w:rPr>
                <w:sz w:val="22"/>
                <w:szCs w:val="22"/>
              </w:rPr>
              <w:t>Pakiet 8 - Sprzęt rehabilitacyjny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451AA">
              <w:rPr>
                <w:b/>
                <w:sz w:val="22"/>
                <w:szCs w:val="22"/>
              </w:rPr>
              <w:t>231 236.76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331E4F4" w14:textId="77777777" w:rsidR="005451AA" w:rsidRPr="00D26ED6" w:rsidRDefault="005451AA" w:rsidP="002D642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C2936D6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-</w:t>
            </w:r>
            <w:r w:rsidRPr="005451AA">
              <w:tab/>
              <w:t xml:space="preserve">treść wybranej oferty odpowiada treści SWZ, </w:t>
            </w:r>
          </w:p>
          <w:p w14:paraId="1429938D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-</w:t>
            </w:r>
            <w:r w:rsidRPr="005451A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A0E399A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I. Kryterium: Cena oferty - 60 punktów</w:t>
            </w:r>
          </w:p>
          <w:p w14:paraId="2EC49752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II. Termin udzielenia gwarancji i - 30 punktów</w:t>
            </w:r>
          </w:p>
          <w:p w14:paraId="46EDFE7A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III. Termin dostawy  - 10 punktów</w:t>
            </w:r>
          </w:p>
          <w:p w14:paraId="3348786B" w14:textId="77777777" w:rsidR="005451AA" w:rsidRP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- oferta wpłynęła do Zamawiającego w wyznaczonym terminie , a Wykonawca  ją składający nie podlega wykluczeniu z postępowania</w:t>
            </w:r>
          </w:p>
          <w:p w14:paraId="7E408280" w14:textId="77777777" w:rsidR="005451AA" w:rsidRDefault="005451AA" w:rsidP="002D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451AA">
              <w:t>- kwota oferty nie przekraczała kwoty jaką Zamawiający zamierza przeznaczyć na sfinansowanie zamówienia.</w:t>
            </w:r>
          </w:p>
        </w:tc>
      </w:tr>
    </w:tbl>
    <w:p w14:paraId="7972488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1E18E4D" w14:textId="77777777" w:rsidTr="00596EA3">
        <w:tc>
          <w:tcPr>
            <w:tcW w:w="2169" w:type="dxa"/>
            <w:shd w:val="clear" w:color="auto" w:fill="F3F3F3"/>
          </w:tcPr>
          <w:p w14:paraId="305625F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3FC099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708C5E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69D76C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451AA" w:rsidRPr="00834EF4" w14:paraId="6E8C6C5C" w14:textId="77777777" w:rsidTr="002D642C">
        <w:tc>
          <w:tcPr>
            <w:tcW w:w="2169" w:type="dxa"/>
            <w:shd w:val="clear" w:color="auto" w:fill="auto"/>
          </w:tcPr>
          <w:p w14:paraId="351CDEB0" w14:textId="77777777" w:rsidR="005451AA" w:rsidRPr="00211A34" w:rsidRDefault="005451AA" w:rsidP="002D642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51AA">
              <w:rPr>
                <w:sz w:val="20"/>
                <w:szCs w:val="20"/>
              </w:rPr>
              <w:t>Pakiet 1 - Wieża endoskopowa - 1 kpt.</w:t>
            </w:r>
          </w:p>
        </w:tc>
        <w:tc>
          <w:tcPr>
            <w:tcW w:w="2793" w:type="dxa"/>
            <w:shd w:val="clear" w:color="auto" w:fill="auto"/>
          </w:tcPr>
          <w:p w14:paraId="2F97E10D" w14:textId="77777777" w:rsidR="005451AA" w:rsidRPr="00211A34" w:rsidRDefault="005451AA" w:rsidP="002D642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51AA">
              <w:rPr>
                <w:b/>
                <w:bCs/>
                <w:sz w:val="20"/>
                <w:szCs w:val="20"/>
              </w:rPr>
              <w:t>Endoelektronik.PL Sp. z o.o. Sp.k.</w:t>
            </w:r>
          </w:p>
          <w:p w14:paraId="70A184C3" w14:textId="77777777" w:rsidR="005451AA" w:rsidRPr="00211A34" w:rsidRDefault="005451AA" w:rsidP="002D642C">
            <w:pPr>
              <w:rPr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Borkowa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51AA">
              <w:rPr>
                <w:sz w:val="20"/>
                <w:szCs w:val="20"/>
              </w:rPr>
              <w:t>12</w:t>
            </w:r>
          </w:p>
          <w:p w14:paraId="7F6F3342" w14:textId="77777777" w:rsidR="005451AA" w:rsidRPr="00211A34" w:rsidRDefault="005451AA" w:rsidP="002D642C">
            <w:pPr>
              <w:spacing w:after="40"/>
              <w:rPr>
                <w:color w:val="000000"/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05-840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51AA">
              <w:rPr>
                <w:sz w:val="20"/>
                <w:szCs w:val="20"/>
              </w:rPr>
              <w:t>Brwinów</w:t>
            </w:r>
          </w:p>
        </w:tc>
        <w:tc>
          <w:tcPr>
            <w:tcW w:w="2976" w:type="dxa"/>
            <w:shd w:val="clear" w:color="auto" w:fill="auto"/>
          </w:tcPr>
          <w:p w14:paraId="680E6615" w14:textId="77777777" w:rsidR="005451AA" w:rsidRPr="005451AA" w:rsidRDefault="005451AA" w:rsidP="002D642C">
            <w:pPr>
              <w:spacing w:before="40" w:after="40"/>
              <w:rPr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1 - Cena - 60.00</w:t>
            </w:r>
          </w:p>
          <w:p w14:paraId="0B6F1E41" w14:textId="77777777" w:rsidR="005451AA" w:rsidRPr="005451AA" w:rsidRDefault="005451AA" w:rsidP="002D642C">
            <w:pPr>
              <w:spacing w:before="40" w:after="40"/>
              <w:rPr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2 - Okres udzielonej gwarancji - 30.00</w:t>
            </w:r>
          </w:p>
          <w:p w14:paraId="40E8694C" w14:textId="77777777" w:rsidR="005451AA" w:rsidRPr="00211A34" w:rsidRDefault="005451AA" w:rsidP="002D642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3 - Termin realizacji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1C5F9A" w14:textId="77777777" w:rsidR="005451AA" w:rsidRPr="00211A34" w:rsidRDefault="005451AA" w:rsidP="002D642C">
            <w:pPr>
              <w:jc w:val="center"/>
              <w:rPr>
                <w:color w:val="000000"/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 xml:space="preserve">  100,00</w:t>
            </w:r>
          </w:p>
        </w:tc>
      </w:tr>
      <w:tr w:rsidR="005451AA" w:rsidRPr="00834EF4" w14:paraId="543FD182" w14:textId="77777777" w:rsidTr="002D642C">
        <w:tc>
          <w:tcPr>
            <w:tcW w:w="2169" w:type="dxa"/>
            <w:shd w:val="clear" w:color="auto" w:fill="auto"/>
          </w:tcPr>
          <w:p w14:paraId="1C260853" w14:textId="77777777" w:rsidR="005451AA" w:rsidRPr="00211A34" w:rsidRDefault="005451AA" w:rsidP="002D642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51AA">
              <w:rPr>
                <w:sz w:val="20"/>
                <w:szCs w:val="20"/>
              </w:rPr>
              <w:t>Pakiet 2 - Aparat do krioterapii  - 1 szt.</w:t>
            </w:r>
          </w:p>
        </w:tc>
        <w:tc>
          <w:tcPr>
            <w:tcW w:w="2793" w:type="dxa"/>
            <w:shd w:val="clear" w:color="auto" w:fill="auto"/>
          </w:tcPr>
          <w:p w14:paraId="7A1A1836" w14:textId="77777777" w:rsidR="005451AA" w:rsidRPr="00211A34" w:rsidRDefault="005451AA" w:rsidP="002D642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451AA">
              <w:rPr>
                <w:b/>
                <w:bCs/>
                <w:sz w:val="20"/>
                <w:szCs w:val="20"/>
              </w:rPr>
              <w:t>Ronomed</w:t>
            </w:r>
            <w:proofErr w:type="spellEnd"/>
            <w:r w:rsidRPr="005451AA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14:paraId="561FDB6F" w14:textId="77777777" w:rsidR="005451AA" w:rsidRPr="00211A34" w:rsidRDefault="005451AA" w:rsidP="002D642C">
            <w:pPr>
              <w:rPr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ul. Przyjaźni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51AA">
              <w:rPr>
                <w:sz w:val="20"/>
                <w:szCs w:val="20"/>
              </w:rPr>
              <w:t xml:space="preserve"> 52/1U</w:t>
            </w:r>
          </w:p>
          <w:p w14:paraId="1F320911" w14:textId="77777777" w:rsidR="005451AA" w:rsidRPr="00211A34" w:rsidRDefault="005451AA" w:rsidP="002D642C">
            <w:pPr>
              <w:spacing w:after="40"/>
              <w:rPr>
                <w:color w:val="000000"/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53-030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51AA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D929F8D" w14:textId="77777777" w:rsidR="005451AA" w:rsidRPr="005451AA" w:rsidRDefault="005451AA" w:rsidP="002D642C">
            <w:pPr>
              <w:spacing w:before="40" w:after="40"/>
              <w:rPr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1 - Cena - 60.00</w:t>
            </w:r>
          </w:p>
          <w:p w14:paraId="5CFFBDE9" w14:textId="77777777" w:rsidR="005451AA" w:rsidRPr="005451AA" w:rsidRDefault="005451AA" w:rsidP="002D642C">
            <w:pPr>
              <w:spacing w:before="40" w:after="40"/>
              <w:rPr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2 - Okres udzielonej gwarancji - 30.00</w:t>
            </w:r>
          </w:p>
          <w:p w14:paraId="5A257DBE" w14:textId="77777777" w:rsidR="005451AA" w:rsidRPr="00211A34" w:rsidRDefault="005451AA" w:rsidP="002D642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lastRenderedPageBreak/>
              <w:t>3 - Termin realizacji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55C3A7" w14:textId="77777777" w:rsidR="005451AA" w:rsidRPr="00211A34" w:rsidRDefault="005451AA" w:rsidP="002D642C">
            <w:pPr>
              <w:jc w:val="center"/>
              <w:rPr>
                <w:color w:val="000000"/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5451AA" w:rsidRPr="00834EF4" w14:paraId="3A417E32" w14:textId="77777777" w:rsidTr="002D642C">
        <w:tc>
          <w:tcPr>
            <w:tcW w:w="2169" w:type="dxa"/>
            <w:shd w:val="clear" w:color="auto" w:fill="auto"/>
          </w:tcPr>
          <w:p w14:paraId="2F553B2C" w14:textId="77777777" w:rsidR="005451AA" w:rsidRPr="00211A34" w:rsidRDefault="005451AA" w:rsidP="002D642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51AA">
              <w:rPr>
                <w:sz w:val="20"/>
                <w:szCs w:val="20"/>
              </w:rPr>
              <w:t>Pakiet 3 -  Aparaty do laseroterapii - 3 szt.</w:t>
            </w:r>
          </w:p>
        </w:tc>
        <w:tc>
          <w:tcPr>
            <w:tcW w:w="2793" w:type="dxa"/>
            <w:shd w:val="clear" w:color="auto" w:fill="auto"/>
          </w:tcPr>
          <w:p w14:paraId="73CBE3BE" w14:textId="77777777" w:rsidR="005451AA" w:rsidRPr="00211A34" w:rsidRDefault="005451AA" w:rsidP="002D642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451AA">
              <w:rPr>
                <w:b/>
                <w:bCs/>
                <w:sz w:val="20"/>
                <w:szCs w:val="20"/>
              </w:rPr>
              <w:t>Ronomed</w:t>
            </w:r>
            <w:proofErr w:type="spellEnd"/>
            <w:r w:rsidRPr="005451AA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14:paraId="6FECEB47" w14:textId="77777777" w:rsidR="005451AA" w:rsidRPr="00211A34" w:rsidRDefault="005451AA" w:rsidP="002D642C">
            <w:pPr>
              <w:rPr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ul. Przyjaźni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51AA">
              <w:rPr>
                <w:sz w:val="20"/>
                <w:szCs w:val="20"/>
              </w:rPr>
              <w:t xml:space="preserve"> 52/1U</w:t>
            </w:r>
          </w:p>
          <w:p w14:paraId="6F0AFB5A" w14:textId="77777777" w:rsidR="005451AA" w:rsidRPr="00211A34" w:rsidRDefault="005451AA" w:rsidP="002D642C">
            <w:pPr>
              <w:spacing w:after="40"/>
              <w:rPr>
                <w:color w:val="000000"/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53-030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51AA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3598F94" w14:textId="77777777" w:rsidR="005451AA" w:rsidRPr="005451AA" w:rsidRDefault="005451AA" w:rsidP="002D642C">
            <w:pPr>
              <w:spacing w:before="40" w:after="40"/>
              <w:rPr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1 - Cena - 60.00</w:t>
            </w:r>
          </w:p>
          <w:p w14:paraId="6DE5D92F" w14:textId="77777777" w:rsidR="005451AA" w:rsidRPr="005451AA" w:rsidRDefault="005451AA" w:rsidP="002D642C">
            <w:pPr>
              <w:spacing w:before="40" w:after="40"/>
              <w:rPr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2 - Okres udzielonej gwarancji - 30.00</w:t>
            </w:r>
          </w:p>
          <w:p w14:paraId="25C9D7A9" w14:textId="77777777" w:rsidR="005451AA" w:rsidRPr="00211A34" w:rsidRDefault="005451AA" w:rsidP="002D642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3 - Termin realizacji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634456" w14:textId="77777777" w:rsidR="005451AA" w:rsidRPr="00211A34" w:rsidRDefault="005451AA" w:rsidP="002D642C">
            <w:pPr>
              <w:jc w:val="center"/>
              <w:rPr>
                <w:color w:val="000000"/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 xml:space="preserve">  100,00</w:t>
            </w:r>
          </w:p>
        </w:tc>
      </w:tr>
      <w:tr w:rsidR="005451AA" w:rsidRPr="00834EF4" w14:paraId="571ECB20" w14:textId="77777777" w:rsidTr="002D642C">
        <w:tc>
          <w:tcPr>
            <w:tcW w:w="2169" w:type="dxa"/>
            <w:shd w:val="clear" w:color="auto" w:fill="auto"/>
          </w:tcPr>
          <w:p w14:paraId="7D930DAA" w14:textId="77777777" w:rsidR="005451AA" w:rsidRPr="00211A34" w:rsidRDefault="005451AA" w:rsidP="002D642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51AA">
              <w:rPr>
                <w:sz w:val="20"/>
                <w:szCs w:val="20"/>
              </w:rPr>
              <w:t>Pakiet 5 - Aparaty do masażu uciskowego  - 2 kpt.</w:t>
            </w:r>
          </w:p>
        </w:tc>
        <w:tc>
          <w:tcPr>
            <w:tcW w:w="2793" w:type="dxa"/>
            <w:shd w:val="clear" w:color="auto" w:fill="auto"/>
          </w:tcPr>
          <w:p w14:paraId="0D803A3B" w14:textId="77777777" w:rsidR="005451AA" w:rsidRPr="00211A34" w:rsidRDefault="005451AA" w:rsidP="002D642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451AA">
              <w:rPr>
                <w:b/>
                <w:bCs/>
                <w:sz w:val="20"/>
                <w:szCs w:val="20"/>
              </w:rPr>
              <w:t>Ronomed</w:t>
            </w:r>
            <w:proofErr w:type="spellEnd"/>
            <w:r w:rsidRPr="005451AA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14:paraId="0B46AC7F" w14:textId="77777777" w:rsidR="005451AA" w:rsidRPr="00211A34" w:rsidRDefault="005451AA" w:rsidP="002D642C">
            <w:pPr>
              <w:rPr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ul. Przyjaźni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51AA">
              <w:rPr>
                <w:sz w:val="20"/>
                <w:szCs w:val="20"/>
              </w:rPr>
              <w:t xml:space="preserve"> 52/1U</w:t>
            </w:r>
          </w:p>
          <w:p w14:paraId="31544D6B" w14:textId="77777777" w:rsidR="005451AA" w:rsidRPr="00211A34" w:rsidRDefault="005451AA" w:rsidP="002D642C">
            <w:pPr>
              <w:spacing w:after="40"/>
              <w:rPr>
                <w:color w:val="000000"/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53-030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51AA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A2ACE14" w14:textId="77777777" w:rsidR="005451AA" w:rsidRPr="005451AA" w:rsidRDefault="005451AA" w:rsidP="002D642C">
            <w:pPr>
              <w:spacing w:before="40" w:after="40"/>
              <w:rPr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1 - Cena - 60.00</w:t>
            </w:r>
          </w:p>
          <w:p w14:paraId="27307E54" w14:textId="77777777" w:rsidR="005451AA" w:rsidRPr="005451AA" w:rsidRDefault="005451AA" w:rsidP="002D642C">
            <w:pPr>
              <w:spacing w:before="40" w:after="40"/>
              <w:rPr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2 - Okres udzielonej gwarancji - 30.00</w:t>
            </w:r>
          </w:p>
          <w:p w14:paraId="0A6B24AD" w14:textId="77777777" w:rsidR="005451AA" w:rsidRPr="00211A34" w:rsidRDefault="005451AA" w:rsidP="002D642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3 - Termin realizacji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6AB140" w14:textId="77777777" w:rsidR="005451AA" w:rsidRPr="00211A34" w:rsidRDefault="005451AA" w:rsidP="002D642C">
            <w:pPr>
              <w:jc w:val="center"/>
              <w:rPr>
                <w:color w:val="000000"/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 xml:space="preserve">  100,00</w:t>
            </w:r>
          </w:p>
        </w:tc>
      </w:tr>
      <w:tr w:rsidR="005451AA" w:rsidRPr="00834EF4" w14:paraId="33A0C8A1" w14:textId="77777777" w:rsidTr="002D642C">
        <w:tc>
          <w:tcPr>
            <w:tcW w:w="2169" w:type="dxa"/>
            <w:shd w:val="clear" w:color="auto" w:fill="auto"/>
          </w:tcPr>
          <w:p w14:paraId="53637386" w14:textId="77777777" w:rsidR="005451AA" w:rsidRPr="00211A34" w:rsidRDefault="005451AA" w:rsidP="002D642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51AA">
              <w:rPr>
                <w:sz w:val="20"/>
                <w:szCs w:val="20"/>
              </w:rPr>
              <w:t>Pakiet 6 - Kolumna do ćwiczeń wraz z kompresorem - 1 kpt.</w:t>
            </w:r>
          </w:p>
        </w:tc>
        <w:tc>
          <w:tcPr>
            <w:tcW w:w="2793" w:type="dxa"/>
            <w:shd w:val="clear" w:color="auto" w:fill="auto"/>
          </w:tcPr>
          <w:p w14:paraId="2953C0E9" w14:textId="77777777" w:rsidR="005451AA" w:rsidRPr="00211A34" w:rsidRDefault="005451AA" w:rsidP="002D642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451AA">
              <w:rPr>
                <w:b/>
                <w:bCs/>
                <w:sz w:val="20"/>
                <w:szCs w:val="20"/>
              </w:rPr>
              <w:t>Ronomed</w:t>
            </w:r>
            <w:proofErr w:type="spellEnd"/>
            <w:r w:rsidRPr="005451AA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14:paraId="0D1C6D56" w14:textId="77777777" w:rsidR="005451AA" w:rsidRPr="00211A34" w:rsidRDefault="005451AA" w:rsidP="002D642C">
            <w:pPr>
              <w:rPr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ul. Przyjaźni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51AA">
              <w:rPr>
                <w:sz w:val="20"/>
                <w:szCs w:val="20"/>
              </w:rPr>
              <w:t xml:space="preserve"> 52/1U</w:t>
            </w:r>
          </w:p>
          <w:p w14:paraId="169B22AF" w14:textId="77777777" w:rsidR="005451AA" w:rsidRPr="00211A34" w:rsidRDefault="005451AA" w:rsidP="002D642C">
            <w:pPr>
              <w:spacing w:after="40"/>
              <w:rPr>
                <w:color w:val="000000"/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53-030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51AA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88E4E04" w14:textId="77777777" w:rsidR="005451AA" w:rsidRPr="005451AA" w:rsidRDefault="005451AA" w:rsidP="002D642C">
            <w:pPr>
              <w:spacing w:before="40" w:after="40"/>
              <w:rPr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1 - Cena - 60.00</w:t>
            </w:r>
          </w:p>
          <w:p w14:paraId="6653E35D" w14:textId="77777777" w:rsidR="005451AA" w:rsidRPr="005451AA" w:rsidRDefault="005451AA" w:rsidP="002D642C">
            <w:pPr>
              <w:spacing w:before="40" w:after="40"/>
              <w:rPr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2 - Okres udzielonej gwarancji - 30.00</w:t>
            </w:r>
          </w:p>
          <w:p w14:paraId="3B4666EA" w14:textId="77777777" w:rsidR="005451AA" w:rsidRPr="00211A34" w:rsidRDefault="005451AA" w:rsidP="002D642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3 - Termin realizacji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E6E9B7" w14:textId="77777777" w:rsidR="005451AA" w:rsidRPr="00211A34" w:rsidRDefault="005451AA" w:rsidP="002D642C">
            <w:pPr>
              <w:jc w:val="center"/>
              <w:rPr>
                <w:color w:val="000000"/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 xml:space="preserve">  100,00</w:t>
            </w:r>
          </w:p>
        </w:tc>
      </w:tr>
      <w:tr w:rsidR="005451AA" w:rsidRPr="00834EF4" w14:paraId="70EBFB78" w14:textId="77777777" w:rsidTr="002D642C">
        <w:tc>
          <w:tcPr>
            <w:tcW w:w="2169" w:type="dxa"/>
            <w:shd w:val="clear" w:color="auto" w:fill="auto"/>
          </w:tcPr>
          <w:p w14:paraId="3A3D9657" w14:textId="77777777" w:rsidR="005451AA" w:rsidRPr="00211A34" w:rsidRDefault="005451AA" w:rsidP="002D642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51AA">
              <w:rPr>
                <w:sz w:val="20"/>
                <w:szCs w:val="20"/>
              </w:rPr>
              <w:t>Pakiet 7 - Urządzenie do laseroterapii wysokoenergetycznej - 1 kpt.</w:t>
            </w:r>
          </w:p>
        </w:tc>
        <w:tc>
          <w:tcPr>
            <w:tcW w:w="2793" w:type="dxa"/>
            <w:shd w:val="clear" w:color="auto" w:fill="auto"/>
          </w:tcPr>
          <w:p w14:paraId="67BD56E1" w14:textId="77777777" w:rsidR="005451AA" w:rsidRPr="00211A34" w:rsidRDefault="005451AA" w:rsidP="002D642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451AA">
              <w:rPr>
                <w:b/>
                <w:bCs/>
                <w:sz w:val="20"/>
                <w:szCs w:val="20"/>
              </w:rPr>
              <w:t>Ronomed</w:t>
            </w:r>
            <w:proofErr w:type="spellEnd"/>
            <w:r w:rsidRPr="005451AA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14:paraId="65BAD652" w14:textId="77777777" w:rsidR="005451AA" w:rsidRPr="00211A34" w:rsidRDefault="005451AA" w:rsidP="002D642C">
            <w:pPr>
              <w:rPr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ul. Przyjaźni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51AA">
              <w:rPr>
                <w:sz w:val="20"/>
                <w:szCs w:val="20"/>
              </w:rPr>
              <w:t xml:space="preserve"> 52/1U</w:t>
            </w:r>
          </w:p>
          <w:p w14:paraId="4BBCE6CC" w14:textId="77777777" w:rsidR="005451AA" w:rsidRPr="00211A34" w:rsidRDefault="005451AA" w:rsidP="002D642C">
            <w:pPr>
              <w:spacing w:after="40"/>
              <w:rPr>
                <w:color w:val="000000"/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53-030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51AA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8EF063D" w14:textId="77777777" w:rsidR="005451AA" w:rsidRPr="005451AA" w:rsidRDefault="005451AA" w:rsidP="002D642C">
            <w:pPr>
              <w:spacing w:before="40" w:after="40"/>
              <w:rPr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1 - Cena - 60.00</w:t>
            </w:r>
          </w:p>
          <w:p w14:paraId="74CF1BBD" w14:textId="77777777" w:rsidR="005451AA" w:rsidRPr="005451AA" w:rsidRDefault="005451AA" w:rsidP="002D642C">
            <w:pPr>
              <w:spacing w:before="40" w:after="40"/>
              <w:rPr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2 - Okres udzielonej gwarancji - 30.00</w:t>
            </w:r>
          </w:p>
          <w:p w14:paraId="486809BC" w14:textId="77777777" w:rsidR="005451AA" w:rsidRPr="00211A34" w:rsidRDefault="005451AA" w:rsidP="002D642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3 - Termin realizacji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4A56AC" w14:textId="77777777" w:rsidR="005451AA" w:rsidRPr="00211A34" w:rsidRDefault="005451AA" w:rsidP="002D642C">
            <w:pPr>
              <w:jc w:val="center"/>
              <w:rPr>
                <w:color w:val="000000"/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 xml:space="preserve">  100,00</w:t>
            </w:r>
          </w:p>
        </w:tc>
      </w:tr>
      <w:tr w:rsidR="005451AA" w:rsidRPr="00834EF4" w14:paraId="7616B4A1" w14:textId="77777777" w:rsidTr="002D642C">
        <w:tc>
          <w:tcPr>
            <w:tcW w:w="2169" w:type="dxa"/>
            <w:shd w:val="clear" w:color="auto" w:fill="auto"/>
          </w:tcPr>
          <w:p w14:paraId="281B1585" w14:textId="77777777" w:rsidR="005451AA" w:rsidRPr="00211A34" w:rsidRDefault="005451AA" w:rsidP="002D642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51AA">
              <w:rPr>
                <w:sz w:val="20"/>
                <w:szCs w:val="20"/>
              </w:rPr>
              <w:t>Pakiet 8 - Sprzęt rehabilitacyjny</w:t>
            </w:r>
          </w:p>
        </w:tc>
        <w:tc>
          <w:tcPr>
            <w:tcW w:w="2793" w:type="dxa"/>
            <w:shd w:val="clear" w:color="auto" w:fill="auto"/>
          </w:tcPr>
          <w:p w14:paraId="32154A96" w14:textId="77777777" w:rsidR="005451AA" w:rsidRPr="00211A34" w:rsidRDefault="005451AA" w:rsidP="002D642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451AA">
              <w:rPr>
                <w:b/>
                <w:bCs/>
                <w:sz w:val="20"/>
                <w:szCs w:val="20"/>
              </w:rPr>
              <w:t>Ronomed</w:t>
            </w:r>
            <w:proofErr w:type="spellEnd"/>
            <w:r w:rsidRPr="005451AA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14:paraId="75DB29F7" w14:textId="77777777" w:rsidR="005451AA" w:rsidRPr="00211A34" w:rsidRDefault="005451AA" w:rsidP="002D642C">
            <w:pPr>
              <w:rPr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ul. Przyjaźni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51AA">
              <w:rPr>
                <w:sz w:val="20"/>
                <w:szCs w:val="20"/>
              </w:rPr>
              <w:t xml:space="preserve"> 52/1U</w:t>
            </w:r>
          </w:p>
          <w:p w14:paraId="73E5E1E3" w14:textId="77777777" w:rsidR="005451AA" w:rsidRPr="00211A34" w:rsidRDefault="005451AA" w:rsidP="002D642C">
            <w:pPr>
              <w:spacing w:after="40"/>
              <w:rPr>
                <w:color w:val="000000"/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53-030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51AA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517B6BA" w14:textId="77777777" w:rsidR="005451AA" w:rsidRPr="005451AA" w:rsidRDefault="005451AA" w:rsidP="002D642C">
            <w:pPr>
              <w:spacing w:before="40" w:after="40"/>
              <w:rPr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1 - Cena - 60.00</w:t>
            </w:r>
          </w:p>
          <w:p w14:paraId="09C9E1C1" w14:textId="77777777" w:rsidR="005451AA" w:rsidRPr="005451AA" w:rsidRDefault="005451AA" w:rsidP="002D642C">
            <w:pPr>
              <w:spacing w:before="40" w:after="40"/>
              <w:rPr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2 - Okres udzielonej gwarancji - 30.00</w:t>
            </w:r>
          </w:p>
          <w:p w14:paraId="20E656F9" w14:textId="77777777" w:rsidR="005451AA" w:rsidRPr="00211A34" w:rsidRDefault="005451AA" w:rsidP="002D642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>3 - Termin realizacji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A3483A" w14:textId="77777777" w:rsidR="005451AA" w:rsidRPr="00211A34" w:rsidRDefault="005451AA" w:rsidP="002D642C">
            <w:pPr>
              <w:jc w:val="center"/>
              <w:rPr>
                <w:color w:val="000000"/>
                <w:sz w:val="20"/>
                <w:szCs w:val="20"/>
              </w:rPr>
            </w:pPr>
            <w:r w:rsidRPr="005451AA">
              <w:rPr>
                <w:sz w:val="20"/>
                <w:szCs w:val="20"/>
              </w:rPr>
              <w:t xml:space="preserve">  100,00</w:t>
            </w:r>
          </w:p>
        </w:tc>
      </w:tr>
    </w:tbl>
    <w:p w14:paraId="601C8357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40E78E60" w14:textId="65110FBD" w:rsidR="00B464D3" w:rsidRDefault="005451AA" w:rsidP="00B464D3">
      <w:pPr>
        <w:jc w:val="right"/>
        <w:rPr>
          <w:sz w:val="22"/>
          <w:szCs w:val="22"/>
        </w:rPr>
      </w:pPr>
      <w:r w:rsidRPr="005451AA">
        <w:rPr>
          <w:sz w:val="22"/>
          <w:szCs w:val="22"/>
        </w:rPr>
        <w:t xml:space="preserve">  </w:t>
      </w:r>
      <w:r w:rsidR="00A20528">
        <w:rPr>
          <w:sz w:val="22"/>
          <w:szCs w:val="22"/>
        </w:rPr>
        <w:t>Dyrektor SP ZOZ Kolbuszowa</w:t>
      </w:r>
    </w:p>
    <w:p w14:paraId="5A95BDB2" w14:textId="4B81A9EF" w:rsidR="00A20528" w:rsidRPr="00E56378" w:rsidRDefault="00A20528" w:rsidP="00B464D3">
      <w:pPr>
        <w:jc w:val="right"/>
        <w:rPr>
          <w:sz w:val="32"/>
          <w:szCs w:val="32"/>
          <w:vertAlign w:val="superscript"/>
        </w:rPr>
      </w:pPr>
      <w:r>
        <w:rPr>
          <w:sz w:val="22"/>
          <w:szCs w:val="22"/>
        </w:rPr>
        <w:t>Zbigniew Strzelczyk</w:t>
      </w:r>
    </w:p>
    <w:bookmarkEnd w:id="0"/>
    <w:p w14:paraId="0E4DD6B0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AC65F" w14:textId="77777777" w:rsidR="00FB0499" w:rsidRDefault="00FB0499">
      <w:r>
        <w:separator/>
      </w:r>
    </w:p>
  </w:endnote>
  <w:endnote w:type="continuationSeparator" w:id="0">
    <w:p w14:paraId="0C8E1209" w14:textId="77777777" w:rsidR="00FB0499" w:rsidRDefault="00FB0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D362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4DFC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BD955F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BC3D70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E346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40912" w14:textId="77777777" w:rsidR="00FB0499" w:rsidRDefault="00FB0499">
      <w:r>
        <w:separator/>
      </w:r>
    </w:p>
  </w:footnote>
  <w:footnote w:type="continuationSeparator" w:id="0">
    <w:p w14:paraId="46E2831C" w14:textId="77777777" w:rsidR="00FB0499" w:rsidRDefault="00FB04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DA47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215F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2AFB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049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51AA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2052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0499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0F1D43"/>
  <w15:chartTrackingRefBased/>
  <w15:docId w15:val="{5080A33C-DFEE-4B34-A285-C5E253C1C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1257</Words>
  <Characters>6583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2023-08-21T07:53:00Z</cp:lastPrinted>
  <dcterms:created xsi:type="dcterms:W3CDTF">2023-08-21T07:56:00Z</dcterms:created>
  <dcterms:modified xsi:type="dcterms:W3CDTF">2023-08-21T07:56:00Z</dcterms:modified>
</cp:coreProperties>
</file>