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E3FD2" w14:textId="77777777" w:rsidR="00EB1359" w:rsidRPr="003261E7" w:rsidRDefault="005F0390" w:rsidP="00EB1359">
      <w:pPr>
        <w:spacing w:after="240"/>
        <w:jc w:val="right"/>
        <w:rPr>
          <w:sz w:val="22"/>
          <w:szCs w:val="22"/>
        </w:rPr>
      </w:pPr>
      <w:bookmarkStart w:id="0" w:name="_Hlk142306290"/>
      <w:r w:rsidRPr="005F0390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5F0390">
        <w:rPr>
          <w:sz w:val="22"/>
          <w:szCs w:val="22"/>
        </w:rPr>
        <w:t>2023-08-07</w:t>
      </w:r>
    </w:p>
    <w:p w14:paraId="20234923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4B98222" w14:textId="77777777" w:rsidR="00EB1359" w:rsidRPr="003261E7" w:rsidRDefault="005F0390" w:rsidP="00EB1359">
      <w:pPr>
        <w:spacing w:after="40"/>
        <w:rPr>
          <w:b/>
          <w:bCs/>
          <w:sz w:val="22"/>
          <w:szCs w:val="22"/>
        </w:rPr>
      </w:pPr>
      <w:r w:rsidRPr="005F0390">
        <w:rPr>
          <w:b/>
          <w:bCs/>
          <w:sz w:val="22"/>
          <w:szCs w:val="22"/>
        </w:rPr>
        <w:t>Samodzielny Publiczny Zespół Opieki Zdrowotnej w Kolbuszowej</w:t>
      </w:r>
    </w:p>
    <w:p w14:paraId="5BC21197" w14:textId="77777777" w:rsidR="00EB1359" w:rsidRPr="003261E7" w:rsidRDefault="005F0390" w:rsidP="00EB1359">
      <w:pPr>
        <w:rPr>
          <w:sz w:val="22"/>
          <w:szCs w:val="22"/>
        </w:rPr>
      </w:pPr>
      <w:r w:rsidRPr="005F0390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5F0390">
        <w:rPr>
          <w:sz w:val="22"/>
          <w:szCs w:val="22"/>
        </w:rPr>
        <w:t>4</w:t>
      </w:r>
    </w:p>
    <w:p w14:paraId="3F29B362" w14:textId="77777777" w:rsidR="00EB1359" w:rsidRPr="003261E7" w:rsidRDefault="005F0390" w:rsidP="00EB1359">
      <w:pPr>
        <w:rPr>
          <w:sz w:val="22"/>
          <w:szCs w:val="22"/>
        </w:rPr>
      </w:pPr>
      <w:r w:rsidRPr="005F0390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5F0390">
        <w:rPr>
          <w:sz w:val="22"/>
          <w:szCs w:val="22"/>
        </w:rPr>
        <w:t>Kolbuszowa</w:t>
      </w:r>
    </w:p>
    <w:p w14:paraId="3DD39529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790E2892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2F3771B6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D121294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95FB233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74420E0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F0390" w:rsidRPr="003261E7" w14:paraId="3DB6213C" w14:textId="77777777" w:rsidTr="004C4C48">
        <w:trPr>
          <w:trHeight w:val="638"/>
        </w:trPr>
        <w:tc>
          <w:tcPr>
            <w:tcW w:w="959" w:type="dxa"/>
            <w:shd w:val="clear" w:color="auto" w:fill="auto"/>
          </w:tcPr>
          <w:p w14:paraId="7BADFCC0" w14:textId="77777777" w:rsidR="005F0390" w:rsidRPr="003261E7" w:rsidRDefault="005F0390" w:rsidP="004C4C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C6479C" w14:textId="77777777" w:rsidR="005F0390" w:rsidRPr="003261E7" w:rsidRDefault="005F0390" w:rsidP="004C4C4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F0390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F0390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F0390">
              <w:rPr>
                <w:b/>
                <w:bCs/>
                <w:sz w:val="22"/>
                <w:szCs w:val="22"/>
              </w:rPr>
              <w:t>Dostawa sprzętu medycznego endoskopowego i rehabilitacyjnego w 8 pakietach do SP ZOZ w Kolbuszowej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F0390">
              <w:rPr>
                <w:b/>
                <w:sz w:val="22"/>
                <w:szCs w:val="22"/>
              </w:rPr>
              <w:t>Eap-2412/10/23/M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F25D46A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952A34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24E9A2F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F0390" w:rsidRPr="005F0390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5F0390" w:rsidRPr="005F0390">
        <w:rPr>
          <w:sz w:val="22"/>
          <w:szCs w:val="22"/>
        </w:rPr>
        <w:t>(</w:t>
      </w:r>
      <w:proofErr w:type="spellStart"/>
      <w:r w:rsidR="005F0390" w:rsidRPr="005F0390">
        <w:rPr>
          <w:sz w:val="22"/>
          <w:szCs w:val="22"/>
        </w:rPr>
        <w:t>t.j</w:t>
      </w:r>
      <w:proofErr w:type="spellEnd"/>
      <w:r w:rsidR="005F0390" w:rsidRPr="005F0390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4EB9FBB3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DCA2E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1F6AA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C20BB3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5F0390" w:rsidRPr="00EB1359" w14:paraId="481773C5" w14:textId="77777777" w:rsidTr="004C4C4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E502" w14:textId="77777777" w:rsidR="005F0390" w:rsidRPr="00710915" w:rsidRDefault="005F0390" w:rsidP="004C4C4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5F039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3558B" w14:textId="77777777" w:rsidR="005F0390" w:rsidRPr="00EB1359" w:rsidRDefault="005F0390" w:rsidP="004C4C4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F0390">
              <w:rPr>
                <w:b/>
                <w:sz w:val="22"/>
                <w:szCs w:val="22"/>
              </w:rPr>
              <w:t>Pakiet 4  - Szyna CMP do kończyn dolnych -  1 szt.</w:t>
            </w:r>
          </w:p>
          <w:p w14:paraId="06858AD8" w14:textId="1328AD30" w:rsidR="005F0390" w:rsidRDefault="005F0390" w:rsidP="004C4C4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531C4F">
              <w:rPr>
                <w:sz w:val="22"/>
                <w:szCs w:val="22"/>
              </w:rPr>
              <w:t xml:space="preserve"> art. 255 pkt. 1</w:t>
            </w:r>
          </w:p>
          <w:p w14:paraId="4C2C2FAC" w14:textId="77777777" w:rsidR="005F0390" w:rsidRDefault="005F0390" w:rsidP="004C4C4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F0390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62DC3F5" w14:textId="77777777" w:rsidR="005F0390" w:rsidRDefault="005F0390" w:rsidP="004C4C4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34C36C1D" w14:textId="77777777" w:rsidR="005F0390" w:rsidRPr="00EB1359" w:rsidRDefault="005F0390" w:rsidP="004C4C4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F0390">
              <w:rPr>
                <w:sz w:val="22"/>
                <w:szCs w:val="22"/>
              </w:rPr>
              <w:t>Zamawiający unieważnił postępowanie w w/w Pakiecie 4 - Szyna CMP do kończyn dolnych, gdyż do terminu składania ofert, tj. do dnia 04.08.2023 r. godz. 09:00 nie złożono żadnej oferty w przedmiotowym pakiecie  postępowania.</w:t>
            </w:r>
          </w:p>
        </w:tc>
      </w:tr>
    </w:tbl>
    <w:p w14:paraId="46C1213C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A24DE60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7373F212" w14:textId="6EC325EC" w:rsidR="00010B31" w:rsidRDefault="005F0390" w:rsidP="00010B31">
      <w:pPr>
        <w:spacing w:line="360" w:lineRule="auto"/>
        <w:jc w:val="right"/>
        <w:rPr>
          <w:sz w:val="24"/>
        </w:rPr>
      </w:pPr>
      <w:r w:rsidRPr="005F0390">
        <w:rPr>
          <w:sz w:val="24"/>
        </w:rPr>
        <w:t xml:space="preserve">  </w:t>
      </w:r>
      <w:r w:rsidR="00531C4F">
        <w:rPr>
          <w:sz w:val="24"/>
        </w:rPr>
        <w:t>Dyrektor SP ZOZ Kolbuszowa</w:t>
      </w:r>
    </w:p>
    <w:p w14:paraId="4F92B982" w14:textId="0602B647" w:rsidR="00531C4F" w:rsidRDefault="00531C4F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</w:p>
    <w:bookmarkEnd w:id="0"/>
    <w:p w14:paraId="421A9DA4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A9326" w14:textId="77777777" w:rsidR="005F0390" w:rsidRDefault="005F0390" w:rsidP="005F0390">
      <w:r>
        <w:separator/>
      </w:r>
    </w:p>
  </w:endnote>
  <w:endnote w:type="continuationSeparator" w:id="0">
    <w:p w14:paraId="494E8639" w14:textId="77777777" w:rsidR="005F0390" w:rsidRDefault="005F0390" w:rsidP="005F0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561CA" w14:textId="77777777" w:rsidR="005F0390" w:rsidRDefault="005F03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8D3D2" w14:textId="77777777" w:rsidR="005F0390" w:rsidRDefault="005F03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DBFE6" w14:textId="77777777" w:rsidR="005F0390" w:rsidRDefault="005F03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E7539" w14:textId="77777777" w:rsidR="005F0390" w:rsidRDefault="005F0390" w:rsidP="005F0390">
      <w:r>
        <w:separator/>
      </w:r>
    </w:p>
  </w:footnote>
  <w:footnote w:type="continuationSeparator" w:id="0">
    <w:p w14:paraId="199AE7A3" w14:textId="77777777" w:rsidR="005F0390" w:rsidRDefault="005F0390" w:rsidP="005F0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228F4" w14:textId="77777777" w:rsidR="005F0390" w:rsidRDefault="005F03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BDDA1" w14:textId="77777777" w:rsidR="005F0390" w:rsidRDefault="005F03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560F4" w14:textId="77777777" w:rsidR="005F0390" w:rsidRDefault="005F03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7C49"/>
    <w:rsid w:val="00010B31"/>
    <w:rsid w:val="00104963"/>
    <w:rsid w:val="00150F65"/>
    <w:rsid w:val="00531C4F"/>
    <w:rsid w:val="005F0390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B7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58140C"/>
  <w15:chartTrackingRefBased/>
  <w15:docId w15:val="{C301634B-F38E-4972-A3DF-FA7136CDC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5F03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F0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2023-08-07T11:10:00Z</cp:lastPrinted>
  <dcterms:created xsi:type="dcterms:W3CDTF">2023-08-07T11:11:00Z</dcterms:created>
  <dcterms:modified xsi:type="dcterms:W3CDTF">2023-08-07T11:11:00Z</dcterms:modified>
</cp:coreProperties>
</file>