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BF09" w14:textId="77777777" w:rsidR="00FB7F50" w:rsidRPr="002245BE" w:rsidRDefault="00E933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93394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E93394">
        <w:rPr>
          <w:sz w:val="22"/>
          <w:szCs w:val="22"/>
        </w:rPr>
        <w:t>2023-08-23</w:t>
      </w:r>
    </w:p>
    <w:p w14:paraId="62078D6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C910D8" w14:textId="77777777" w:rsidR="00FB7F50" w:rsidRPr="002245BE" w:rsidRDefault="00E93394" w:rsidP="00FB7F50">
      <w:pPr>
        <w:spacing w:after="40"/>
        <w:rPr>
          <w:b/>
          <w:bCs/>
          <w:sz w:val="22"/>
          <w:szCs w:val="22"/>
        </w:rPr>
      </w:pPr>
      <w:r w:rsidRPr="00E93394">
        <w:rPr>
          <w:b/>
          <w:bCs/>
          <w:sz w:val="22"/>
          <w:szCs w:val="22"/>
        </w:rPr>
        <w:t>Samodzielny Publiczny Zespół Opieki Zdrowotnej w Kolbuszowej</w:t>
      </w:r>
    </w:p>
    <w:p w14:paraId="7A98198A" w14:textId="77777777" w:rsidR="00FB7F50" w:rsidRPr="002245BE" w:rsidRDefault="00E93394" w:rsidP="00FB7F50">
      <w:pPr>
        <w:rPr>
          <w:sz w:val="22"/>
          <w:szCs w:val="22"/>
        </w:rPr>
      </w:pPr>
      <w:r w:rsidRPr="00E93394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E93394">
        <w:rPr>
          <w:sz w:val="22"/>
          <w:szCs w:val="22"/>
        </w:rPr>
        <w:t>4</w:t>
      </w:r>
    </w:p>
    <w:p w14:paraId="3818B2A0" w14:textId="77777777" w:rsidR="00FB7F50" w:rsidRPr="002245BE" w:rsidRDefault="00E93394" w:rsidP="00FB7F50">
      <w:pPr>
        <w:rPr>
          <w:sz w:val="22"/>
          <w:szCs w:val="22"/>
        </w:rPr>
      </w:pPr>
      <w:r w:rsidRPr="00E93394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E93394">
        <w:rPr>
          <w:sz w:val="22"/>
          <w:szCs w:val="22"/>
        </w:rPr>
        <w:t>Kolbuszowa</w:t>
      </w:r>
    </w:p>
    <w:p w14:paraId="268988C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5502BC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FAC5F0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C7C6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93394" w:rsidRPr="00607F9B" w14:paraId="26981B9C" w14:textId="77777777" w:rsidTr="009C0CF3">
        <w:trPr>
          <w:trHeight w:val="638"/>
        </w:trPr>
        <w:tc>
          <w:tcPr>
            <w:tcW w:w="959" w:type="dxa"/>
            <w:shd w:val="clear" w:color="auto" w:fill="auto"/>
          </w:tcPr>
          <w:p w14:paraId="051BAB7D" w14:textId="77777777" w:rsidR="00E93394" w:rsidRPr="00607F9B" w:rsidRDefault="00E93394" w:rsidP="009C0C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8E9934" w14:textId="77777777" w:rsidR="00E93394" w:rsidRPr="00607F9B" w:rsidRDefault="00E93394" w:rsidP="009C0C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339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9339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3394">
              <w:rPr>
                <w:b/>
                <w:bCs/>
                <w:sz w:val="22"/>
                <w:szCs w:val="22"/>
              </w:rPr>
              <w:t>Dostawa materiałów  ogólnobudowlanych,  sanitarnych i elektrycznych w 4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3394">
              <w:rPr>
                <w:b/>
                <w:sz w:val="22"/>
                <w:szCs w:val="22"/>
              </w:rPr>
              <w:t>Eap-2412/9/23/M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68009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93394" w:rsidRPr="00E93394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93394" w:rsidRPr="00E93394">
        <w:rPr>
          <w:sz w:val="22"/>
          <w:szCs w:val="22"/>
        </w:rPr>
        <w:t>(</w:t>
      </w:r>
      <w:proofErr w:type="spellStart"/>
      <w:r w:rsidR="00E93394" w:rsidRPr="00E93394">
        <w:rPr>
          <w:sz w:val="22"/>
          <w:szCs w:val="22"/>
        </w:rPr>
        <w:t>t.j</w:t>
      </w:r>
      <w:proofErr w:type="spellEnd"/>
      <w:r w:rsidR="00E93394" w:rsidRPr="00E9339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93394" w14:paraId="24CF5C01" w14:textId="77777777" w:rsidTr="009C0C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EBA7A8" w14:textId="77777777" w:rsidR="00E93394" w:rsidRPr="00D26ED6" w:rsidRDefault="00E93394" w:rsidP="009C0C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93394">
              <w:rPr>
                <w:b/>
                <w:sz w:val="22"/>
                <w:szCs w:val="22"/>
              </w:rPr>
              <w:t>"</w:t>
            </w:r>
            <w:proofErr w:type="spellStart"/>
            <w:r w:rsidRPr="00E93394">
              <w:rPr>
                <w:b/>
                <w:sz w:val="22"/>
                <w:szCs w:val="22"/>
              </w:rPr>
              <w:t>Armet</w:t>
            </w:r>
            <w:proofErr w:type="spellEnd"/>
            <w:r w:rsidRPr="00E93394">
              <w:rPr>
                <w:b/>
                <w:sz w:val="22"/>
                <w:szCs w:val="22"/>
              </w:rPr>
              <w:t>" Spółka z ograniczoną odpowiedzialnością</w:t>
            </w:r>
          </w:p>
          <w:p w14:paraId="2F8B82BE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Obrońców Pokoju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237B08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Kolbuszowa</w:t>
            </w:r>
          </w:p>
          <w:p w14:paraId="6A33AABC" w14:textId="77777777" w:rsidR="00E9339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29DD6A" w14:textId="77777777" w:rsidR="00E93394" w:rsidRPr="00211A3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339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3394">
              <w:rPr>
                <w:sz w:val="22"/>
                <w:szCs w:val="22"/>
              </w:rPr>
              <w:t>PAKIET 1 - Artykuły ogólnobudowlane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3394">
              <w:rPr>
                <w:b/>
                <w:sz w:val="22"/>
                <w:szCs w:val="22"/>
              </w:rPr>
              <w:t>31 920.35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2013A8" w14:textId="77777777" w:rsidR="00E93394" w:rsidRPr="00D26ED6" w:rsidRDefault="00E93394" w:rsidP="009C0C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9F004E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treść wybranej oferty odpowiada treści SWZ, </w:t>
            </w:r>
          </w:p>
          <w:p w14:paraId="03DB75F3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4894F1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I. Kryterium: Cena oferty - 60 punktów</w:t>
            </w:r>
          </w:p>
          <w:p w14:paraId="1C8694BB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II. Termin dostawy - 20 punktów</w:t>
            </w:r>
          </w:p>
          <w:p w14:paraId="72047FBB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III. Termin gwarancji i przydatności do użycia  - 20 punktów</w:t>
            </w:r>
          </w:p>
          <w:p w14:paraId="31A512CF" w14:textId="77777777" w:rsid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 oferta wpłynęła do Zamawiającego w wyznaczonym terminie , a Wykonawca  ją składający nie podlega wykluczeniu z postępowania</w:t>
            </w:r>
          </w:p>
        </w:tc>
      </w:tr>
      <w:tr w:rsidR="00E93394" w14:paraId="4D5353C8" w14:textId="77777777" w:rsidTr="009C0C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2094CCF" w14:textId="77777777" w:rsidR="00E93394" w:rsidRPr="00D26ED6" w:rsidRDefault="00E93394" w:rsidP="009C0C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93394">
              <w:rPr>
                <w:b/>
                <w:sz w:val="22"/>
                <w:szCs w:val="22"/>
              </w:rPr>
              <w:lastRenderedPageBreak/>
              <w:t>"</w:t>
            </w:r>
            <w:proofErr w:type="spellStart"/>
            <w:r w:rsidRPr="00E93394">
              <w:rPr>
                <w:b/>
                <w:sz w:val="22"/>
                <w:szCs w:val="22"/>
              </w:rPr>
              <w:t>Armet</w:t>
            </w:r>
            <w:proofErr w:type="spellEnd"/>
            <w:r w:rsidRPr="00E93394">
              <w:rPr>
                <w:b/>
                <w:sz w:val="22"/>
                <w:szCs w:val="22"/>
              </w:rPr>
              <w:t>" Spółka z ograniczoną odpowiedzialnością</w:t>
            </w:r>
          </w:p>
          <w:p w14:paraId="79D46EBF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Obrońców Pokoju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A99583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Kolbuszowa</w:t>
            </w:r>
          </w:p>
          <w:p w14:paraId="35D9B3CF" w14:textId="77777777" w:rsidR="00E9339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D3D148" w14:textId="77777777" w:rsidR="00E93394" w:rsidRPr="00211A3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339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3394">
              <w:rPr>
                <w:sz w:val="22"/>
                <w:szCs w:val="22"/>
              </w:rPr>
              <w:t>Pakiet 2 - Materiały wykończeniowe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3394">
              <w:rPr>
                <w:b/>
                <w:sz w:val="22"/>
                <w:szCs w:val="22"/>
              </w:rPr>
              <w:t>25 181.61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10A322" w14:textId="77777777" w:rsidR="00E93394" w:rsidRPr="00D26ED6" w:rsidRDefault="00E93394" w:rsidP="009C0C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4EF917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treść wybranej oferty odpowiada treści SWZ, </w:t>
            </w:r>
          </w:p>
          <w:p w14:paraId="4DB6A180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25E838A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I. Kryterium: Cena oferty - 60 punktów</w:t>
            </w:r>
          </w:p>
          <w:p w14:paraId="2EE93AD9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II. Termin dostawy - 20 punktów</w:t>
            </w:r>
          </w:p>
          <w:p w14:paraId="44835818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III. Termin gwarancji i przydatności do użycia  - 20 punktów</w:t>
            </w:r>
          </w:p>
          <w:p w14:paraId="7DD77292" w14:textId="77777777" w:rsid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 oferta wpłynęła do Zamawiającego w wyznaczonym terminie , a Wykonawca  ją składający nie podlega wykluczeniu z postępowania</w:t>
            </w:r>
          </w:p>
        </w:tc>
      </w:tr>
      <w:tr w:rsidR="00E93394" w14:paraId="26FF7332" w14:textId="77777777" w:rsidTr="009C0C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C20C88" w14:textId="77777777" w:rsidR="00E93394" w:rsidRPr="00D26ED6" w:rsidRDefault="00E93394" w:rsidP="009C0C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93394">
              <w:rPr>
                <w:b/>
                <w:sz w:val="22"/>
                <w:szCs w:val="22"/>
              </w:rPr>
              <w:t>"</w:t>
            </w:r>
            <w:proofErr w:type="spellStart"/>
            <w:r w:rsidRPr="00E93394">
              <w:rPr>
                <w:b/>
                <w:sz w:val="22"/>
                <w:szCs w:val="22"/>
              </w:rPr>
              <w:t>Armet</w:t>
            </w:r>
            <w:proofErr w:type="spellEnd"/>
            <w:r w:rsidRPr="00E93394">
              <w:rPr>
                <w:b/>
                <w:sz w:val="22"/>
                <w:szCs w:val="22"/>
              </w:rPr>
              <w:t>" Spółka z ograniczoną odpowiedzialnością</w:t>
            </w:r>
          </w:p>
          <w:p w14:paraId="7F676DF5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Obrońców Pokoju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F244D1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Kolbuszowa</w:t>
            </w:r>
          </w:p>
          <w:p w14:paraId="1246E6A9" w14:textId="77777777" w:rsidR="00E9339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0BA7FA" w14:textId="77777777" w:rsidR="00E93394" w:rsidRPr="00211A3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339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3394">
              <w:rPr>
                <w:sz w:val="22"/>
                <w:szCs w:val="22"/>
              </w:rPr>
              <w:t>Pakiet 3 - Artykuły sanitarne i hydrauliczne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3394">
              <w:rPr>
                <w:b/>
                <w:sz w:val="22"/>
                <w:szCs w:val="22"/>
              </w:rPr>
              <w:t>188 148.00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37FFB4" w14:textId="77777777" w:rsidR="00E93394" w:rsidRPr="00D26ED6" w:rsidRDefault="00E93394" w:rsidP="009C0C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598D15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treść wybranej oferty odpowiada treści SWZ, </w:t>
            </w:r>
          </w:p>
          <w:p w14:paraId="2C863FAA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4518DA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I. Kryterium: Cena oferty - 60 punktów</w:t>
            </w:r>
          </w:p>
          <w:p w14:paraId="36D73099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II. Termin dostawy - 20 punktów</w:t>
            </w:r>
          </w:p>
          <w:p w14:paraId="78702968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III. Termin gwarancji i przydatności do użycia  - 20 punktów</w:t>
            </w:r>
          </w:p>
          <w:p w14:paraId="01F17418" w14:textId="77777777" w:rsid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 oferta wpłynęła do Zamawiającego w wyznaczonym terminie , a Wykonawca  ją składający nie podlega wykluczeniu z postępowania</w:t>
            </w:r>
          </w:p>
        </w:tc>
      </w:tr>
      <w:tr w:rsidR="00E93394" w14:paraId="1408A752" w14:textId="77777777" w:rsidTr="009C0C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F2FAAB" w14:textId="77777777" w:rsidR="00E93394" w:rsidRPr="00D26ED6" w:rsidRDefault="00E93394" w:rsidP="009C0C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93394">
              <w:rPr>
                <w:b/>
                <w:sz w:val="22"/>
                <w:szCs w:val="22"/>
              </w:rPr>
              <w:lastRenderedPageBreak/>
              <w:t>AxOn</w:t>
            </w:r>
            <w:proofErr w:type="spellEnd"/>
            <w:r w:rsidRPr="00E9339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93394">
              <w:rPr>
                <w:b/>
                <w:sz w:val="22"/>
                <w:szCs w:val="22"/>
              </w:rPr>
              <w:t>Electric</w:t>
            </w:r>
            <w:proofErr w:type="spellEnd"/>
            <w:r w:rsidRPr="00E93394">
              <w:rPr>
                <w:b/>
                <w:sz w:val="22"/>
                <w:szCs w:val="22"/>
              </w:rPr>
              <w:t xml:space="preserve"> Bartłomiej </w:t>
            </w:r>
            <w:proofErr w:type="spellStart"/>
            <w:r w:rsidRPr="00E93394">
              <w:rPr>
                <w:b/>
                <w:sz w:val="22"/>
                <w:szCs w:val="22"/>
              </w:rPr>
              <w:t>Petejko</w:t>
            </w:r>
            <w:proofErr w:type="spellEnd"/>
          </w:p>
          <w:p w14:paraId="748730C2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667CFD" w14:textId="77777777" w:rsidR="00E93394" w:rsidRPr="009F0E5C" w:rsidRDefault="00E93394" w:rsidP="009C0CF3">
            <w:pPr>
              <w:jc w:val="both"/>
              <w:rPr>
                <w:bCs/>
                <w:sz w:val="22"/>
                <w:szCs w:val="22"/>
              </w:rPr>
            </w:pPr>
            <w:r w:rsidRPr="00E93394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3394">
              <w:rPr>
                <w:bCs/>
                <w:sz w:val="22"/>
                <w:szCs w:val="22"/>
              </w:rPr>
              <w:t>Kolbuszowa</w:t>
            </w:r>
          </w:p>
          <w:p w14:paraId="53D5A8C9" w14:textId="77777777" w:rsidR="00E9339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B90DAC" w14:textId="77777777" w:rsidR="00E93394" w:rsidRPr="00211A34" w:rsidRDefault="00E93394" w:rsidP="009C0C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3394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3394">
              <w:rPr>
                <w:sz w:val="22"/>
                <w:szCs w:val="22"/>
              </w:rPr>
              <w:t>Pakiet 4 - Artykuły elektryczne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3394">
              <w:rPr>
                <w:b/>
                <w:sz w:val="22"/>
                <w:szCs w:val="22"/>
              </w:rPr>
              <w:t>95 214.90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4E5EF1" w14:textId="77777777" w:rsidR="00E93394" w:rsidRPr="00D26ED6" w:rsidRDefault="00E93394" w:rsidP="009C0C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9D2D21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treść wybranej oferty odpowiada treści SWZ, </w:t>
            </w:r>
          </w:p>
          <w:p w14:paraId="61D8FBD7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</w:t>
            </w:r>
            <w:r w:rsidRPr="00E9339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C42516D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I. Kryterium: Cena oferty - 60 punktów</w:t>
            </w:r>
          </w:p>
          <w:p w14:paraId="773AB922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II. Termin dostawy - 20 punktów</w:t>
            </w:r>
          </w:p>
          <w:p w14:paraId="22DD34D4" w14:textId="77777777" w:rsidR="00E93394" w:rsidRP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III. Termin gwarancji i przydatności do użycia  - 20 punktów</w:t>
            </w:r>
          </w:p>
          <w:p w14:paraId="1B407D03" w14:textId="77777777" w:rsidR="00E93394" w:rsidRDefault="00E93394" w:rsidP="009C0C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3394">
              <w:t>- oferta wpłynęła do Zamawiającego w wyznaczonym terminie , a Wykonawca  ją składający nie podlega wykluczeniu z postępowania</w:t>
            </w:r>
          </w:p>
        </w:tc>
      </w:tr>
    </w:tbl>
    <w:p w14:paraId="2B07B65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055CE72" w14:textId="77777777" w:rsidTr="00596EA3">
        <w:tc>
          <w:tcPr>
            <w:tcW w:w="2169" w:type="dxa"/>
            <w:shd w:val="clear" w:color="auto" w:fill="F3F3F3"/>
          </w:tcPr>
          <w:p w14:paraId="61EB72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083A1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4DF8B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EE6339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93394" w:rsidRPr="00834EF4" w14:paraId="33FE8369" w14:textId="77777777" w:rsidTr="009C0CF3">
        <w:tc>
          <w:tcPr>
            <w:tcW w:w="2169" w:type="dxa"/>
            <w:shd w:val="clear" w:color="auto" w:fill="auto"/>
          </w:tcPr>
          <w:p w14:paraId="16DDB3CC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1 - Artykuły ogólnobudowlane</w:t>
            </w:r>
          </w:p>
        </w:tc>
        <w:tc>
          <w:tcPr>
            <w:tcW w:w="2793" w:type="dxa"/>
            <w:shd w:val="clear" w:color="auto" w:fill="auto"/>
          </w:tcPr>
          <w:p w14:paraId="52475E6B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Armet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>" Spółka z ograniczoną odpowiedzialnością</w:t>
            </w:r>
          </w:p>
          <w:p w14:paraId="16FE0963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Obrońców Pokoju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15</w:t>
            </w:r>
          </w:p>
          <w:p w14:paraId="2ABADEA0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5DFB7AC9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- 60.00</w:t>
            </w:r>
          </w:p>
          <w:p w14:paraId="13A268FC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- 20.00</w:t>
            </w:r>
          </w:p>
          <w:p w14:paraId="58A2379B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3C07A7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100,00</w:t>
            </w:r>
          </w:p>
        </w:tc>
      </w:tr>
      <w:tr w:rsidR="00E93394" w:rsidRPr="00834EF4" w14:paraId="0F697D8D" w14:textId="77777777" w:rsidTr="009C0CF3">
        <w:tc>
          <w:tcPr>
            <w:tcW w:w="2169" w:type="dxa"/>
            <w:shd w:val="clear" w:color="auto" w:fill="auto"/>
          </w:tcPr>
          <w:p w14:paraId="460422A5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1 - Artykuły ogólnobudowlane</w:t>
            </w:r>
          </w:p>
        </w:tc>
        <w:tc>
          <w:tcPr>
            <w:tcW w:w="2793" w:type="dxa"/>
            <w:shd w:val="clear" w:color="auto" w:fill="auto"/>
          </w:tcPr>
          <w:p w14:paraId="27B1E311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 xml:space="preserve">Centrum Plus Sp. z 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6E60D5D2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4</w:t>
            </w:r>
          </w:p>
          <w:p w14:paraId="13F7C08B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22A253AA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- 0.00</w:t>
            </w:r>
          </w:p>
          <w:p w14:paraId="487058F4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- 0.00</w:t>
            </w:r>
          </w:p>
          <w:p w14:paraId="19116B53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4F0B18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0,00</w:t>
            </w:r>
          </w:p>
        </w:tc>
      </w:tr>
      <w:tr w:rsidR="00E93394" w:rsidRPr="00834EF4" w14:paraId="1CCC7B91" w14:textId="77777777" w:rsidTr="009C0CF3">
        <w:tc>
          <w:tcPr>
            <w:tcW w:w="2169" w:type="dxa"/>
            <w:shd w:val="clear" w:color="auto" w:fill="auto"/>
          </w:tcPr>
          <w:p w14:paraId="5D0237ED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1 - Artykuły ogólnobudowlane</w:t>
            </w:r>
          </w:p>
        </w:tc>
        <w:tc>
          <w:tcPr>
            <w:tcW w:w="2793" w:type="dxa"/>
            <w:shd w:val="clear" w:color="auto" w:fill="auto"/>
          </w:tcPr>
          <w:p w14:paraId="392877A8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93394">
              <w:rPr>
                <w:b/>
                <w:bCs/>
                <w:sz w:val="20"/>
                <w:szCs w:val="20"/>
              </w:rPr>
              <w:t>Metalzbyt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 xml:space="preserve"> - Hurt Sp. z o.o.</w:t>
            </w:r>
          </w:p>
          <w:p w14:paraId="60834BD6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Badowskiego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2</w:t>
            </w:r>
          </w:p>
          <w:p w14:paraId="2801287C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Bielsko - Biała</w:t>
            </w:r>
          </w:p>
        </w:tc>
        <w:tc>
          <w:tcPr>
            <w:tcW w:w="2976" w:type="dxa"/>
            <w:shd w:val="clear" w:color="auto" w:fill="auto"/>
          </w:tcPr>
          <w:p w14:paraId="4F7AEB6C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- 0.00</w:t>
            </w:r>
          </w:p>
          <w:p w14:paraId="39A667ED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- 0.00</w:t>
            </w:r>
          </w:p>
          <w:p w14:paraId="3FEDB2D5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F27703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0,00</w:t>
            </w:r>
          </w:p>
        </w:tc>
      </w:tr>
      <w:tr w:rsidR="00E93394" w:rsidRPr="00834EF4" w14:paraId="28C01CC2" w14:textId="77777777" w:rsidTr="009C0CF3">
        <w:tc>
          <w:tcPr>
            <w:tcW w:w="2169" w:type="dxa"/>
            <w:shd w:val="clear" w:color="auto" w:fill="auto"/>
          </w:tcPr>
          <w:p w14:paraId="6BAD3C78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2 - Materiały wykończeniowe</w:t>
            </w:r>
          </w:p>
        </w:tc>
        <w:tc>
          <w:tcPr>
            <w:tcW w:w="2793" w:type="dxa"/>
            <w:shd w:val="clear" w:color="auto" w:fill="auto"/>
          </w:tcPr>
          <w:p w14:paraId="6FF5BCC7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Armet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>" Spółka z ograniczoną odpowiedzialnością</w:t>
            </w:r>
          </w:p>
          <w:p w14:paraId="415821CB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Obrońców Pokoju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15</w:t>
            </w:r>
          </w:p>
          <w:p w14:paraId="6D153A31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626654A6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- 60.00</w:t>
            </w:r>
          </w:p>
          <w:p w14:paraId="0ACA3F0C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- 20.00</w:t>
            </w:r>
          </w:p>
          <w:p w14:paraId="0BE16191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689F9C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100,00</w:t>
            </w:r>
          </w:p>
        </w:tc>
      </w:tr>
      <w:tr w:rsidR="00E93394" w:rsidRPr="00834EF4" w14:paraId="23757859" w14:textId="77777777" w:rsidTr="009C0CF3">
        <w:tc>
          <w:tcPr>
            <w:tcW w:w="2169" w:type="dxa"/>
            <w:shd w:val="clear" w:color="auto" w:fill="auto"/>
          </w:tcPr>
          <w:p w14:paraId="6D1C0655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2 - Materiały wykończeniowe</w:t>
            </w:r>
          </w:p>
        </w:tc>
        <w:tc>
          <w:tcPr>
            <w:tcW w:w="2793" w:type="dxa"/>
            <w:shd w:val="clear" w:color="auto" w:fill="auto"/>
          </w:tcPr>
          <w:p w14:paraId="672BCC22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 xml:space="preserve">Centrum Plus Sp. z 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16432BDD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4</w:t>
            </w:r>
          </w:p>
          <w:p w14:paraId="29F68C43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726FAB0C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- 0.00</w:t>
            </w:r>
          </w:p>
          <w:p w14:paraId="4101DADA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- 0.00</w:t>
            </w:r>
          </w:p>
          <w:p w14:paraId="7F35C1D2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599351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0,00</w:t>
            </w:r>
          </w:p>
        </w:tc>
      </w:tr>
      <w:tr w:rsidR="00E93394" w:rsidRPr="00834EF4" w14:paraId="2579BC5A" w14:textId="77777777" w:rsidTr="009C0CF3">
        <w:tc>
          <w:tcPr>
            <w:tcW w:w="2169" w:type="dxa"/>
            <w:shd w:val="clear" w:color="auto" w:fill="auto"/>
          </w:tcPr>
          <w:p w14:paraId="6C96B3B7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2 - Materiały wykończeniowe</w:t>
            </w:r>
          </w:p>
        </w:tc>
        <w:tc>
          <w:tcPr>
            <w:tcW w:w="2793" w:type="dxa"/>
            <w:shd w:val="clear" w:color="auto" w:fill="auto"/>
          </w:tcPr>
          <w:p w14:paraId="6C7954F6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93394">
              <w:rPr>
                <w:b/>
                <w:bCs/>
                <w:sz w:val="20"/>
                <w:szCs w:val="20"/>
              </w:rPr>
              <w:t>Metalzbyt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 xml:space="preserve"> - Hurt Sp. z o.o.</w:t>
            </w:r>
          </w:p>
          <w:p w14:paraId="05BD4759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Badowskiego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2</w:t>
            </w:r>
          </w:p>
          <w:p w14:paraId="4966DD0D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Bielsko - Biała</w:t>
            </w:r>
          </w:p>
        </w:tc>
        <w:tc>
          <w:tcPr>
            <w:tcW w:w="2976" w:type="dxa"/>
            <w:shd w:val="clear" w:color="auto" w:fill="auto"/>
          </w:tcPr>
          <w:p w14:paraId="0A3B0CA6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- 0.00</w:t>
            </w:r>
          </w:p>
          <w:p w14:paraId="1660F661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- 0.00</w:t>
            </w:r>
          </w:p>
          <w:p w14:paraId="20D891F3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63DF49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0,00</w:t>
            </w:r>
          </w:p>
        </w:tc>
      </w:tr>
      <w:tr w:rsidR="00E93394" w:rsidRPr="00834EF4" w14:paraId="5493EAAE" w14:textId="77777777" w:rsidTr="009C0CF3">
        <w:tc>
          <w:tcPr>
            <w:tcW w:w="2169" w:type="dxa"/>
            <w:shd w:val="clear" w:color="auto" w:fill="auto"/>
          </w:tcPr>
          <w:p w14:paraId="4A3B9173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3 - Artykuły sanitarne i hydrauliczne</w:t>
            </w:r>
          </w:p>
        </w:tc>
        <w:tc>
          <w:tcPr>
            <w:tcW w:w="2793" w:type="dxa"/>
            <w:shd w:val="clear" w:color="auto" w:fill="auto"/>
          </w:tcPr>
          <w:p w14:paraId="6A47D0ED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Armet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>" Spółka z ograniczoną odpowiedzialnością</w:t>
            </w:r>
          </w:p>
          <w:p w14:paraId="6027005E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Obrońców Pokoju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15</w:t>
            </w:r>
          </w:p>
          <w:p w14:paraId="5346020B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3FC94F6A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- 60.00</w:t>
            </w:r>
          </w:p>
          <w:p w14:paraId="28F8732B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- 20.00</w:t>
            </w:r>
          </w:p>
          <w:p w14:paraId="5E671468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86C72D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100,00</w:t>
            </w:r>
          </w:p>
        </w:tc>
      </w:tr>
      <w:tr w:rsidR="00E93394" w:rsidRPr="00834EF4" w14:paraId="2224A2A8" w14:textId="77777777" w:rsidTr="009C0CF3">
        <w:tc>
          <w:tcPr>
            <w:tcW w:w="2169" w:type="dxa"/>
            <w:shd w:val="clear" w:color="auto" w:fill="auto"/>
          </w:tcPr>
          <w:p w14:paraId="499EED2D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4 - Artykuły elektryczne</w:t>
            </w:r>
          </w:p>
        </w:tc>
        <w:tc>
          <w:tcPr>
            <w:tcW w:w="2793" w:type="dxa"/>
            <w:shd w:val="clear" w:color="auto" w:fill="auto"/>
          </w:tcPr>
          <w:p w14:paraId="70FDBAA0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93394">
              <w:rPr>
                <w:b/>
                <w:bCs/>
                <w:sz w:val="20"/>
                <w:szCs w:val="20"/>
              </w:rPr>
              <w:t>AxOn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Electric</w:t>
            </w:r>
            <w:proofErr w:type="spellEnd"/>
            <w:r w:rsidRPr="00E93394">
              <w:rPr>
                <w:b/>
                <w:bCs/>
                <w:sz w:val="20"/>
                <w:szCs w:val="20"/>
              </w:rPr>
              <w:t xml:space="preserve"> Bartłomiej </w:t>
            </w:r>
            <w:proofErr w:type="spellStart"/>
            <w:r w:rsidRPr="00E93394">
              <w:rPr>
                <w:b/>
                <w:bCs/>
                <w:sz w:val="20"/>
                <w:szCs w:val="20"/>
              </w:rPr>
              <w:t>Petejko</w:t>
            </w:r>
            <w:proofErr w:type="spellEnd"/>
          </w:p>
          <w:p w14:paraId="50ED7FD0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5</w:t>
            </w:r>
          </w:p>
          <w:p w14:paraId="424D39C9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27AEAB17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- 60.00</w:t>
            </w:r>
          </w:p>
          <w:p w14:paraId="72E64760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- 20.00</w:t>
            </w:r>
          </w:p>
          <w:p w14:paraId="074D2CA8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B6E965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100,00</w:t>
            </w:r>
          </w:p>
        </w:tc>
      </w:tr>
      <w:tr w:rsidR="00E93394" w:rsidRPr="00834EF4" w14:paraId="12A2EF37" w14:textId="77777777" w:rsidTr="009C0CF3">
        <w:tc>
          <w:tcPr>
            <w:tcW w:w="2169" w:type="dxa"/>
            <w:shd w:val="clear" w:color="auto" w:fill="auto"/>
          </w:tcPr>
          <w:p w14:paraId="7280CE23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3394">
              <w:rPr>
                <w:sz w:val="20"/>
                <w:szCs w:val="20"/>
              </w:rPr>
              <w:t>Pakiet 4 - Artykuły elektryczne</w:t>
            </w:r>
          </w:p>
        </w:tc>
        <w:tc>
          <w:tcPr>
            <w:tcW w:w="2793" w:type="dxa"/>
            <w:shd w:val="clear" w:color="auto" w:fill="auto"/>
          </w:tcPr>
          <w:p w14:paraId="5270FD04" w14:textId="77777777" w:rsidR="00E93394" w:rsidRPr="00211A34" w:rsidRDefault="00E93394" w:rsidP="009C0C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394">
              <w:rPr>
                <w:b/>
                <w:bCs/>
                <w:sz w:val="20"/>
                <w:szCs w:val="20"/>
              </w:rPr>
              <w:t>Elmar Plus sp. z .o.o.</w:t>
            </w:r>
          </w:p>
          <w:p w14:paraId="53A7564C" w14:textId="77777777" w:rsidR="00E93394" w:rsidRPr="00211A34" w:rsidRDefault="00E93394" w:rsidP="009C0CF3">
            <w:pPr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3</w:t>
            </w:r>
          </w:p>
          <w:p w14:paraId="55A68543" w14:textId="77777777" w:rsidR="00E93394" w:rsidRPr="00211A34" w:rsidRDefault="00E93394" w:rsidP="009C0CF3">
            <w:pPr>
              <w:spacing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3394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70534B81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1 - Cena - 49.52</w:t>
            </w:r>
          </w:p>
          <w:p w14:paraId="468490D8" w14:textId="77777777" w:rsidR="00E93394" w:rsidRPr="00E93394" w:rsidRDefault="00E93394" w:rsidP="009C0CF3">
            <w:pPr>
              <w:spacing w:before="40" w:after="40"/>
              <w:rPr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2 - Termin dostawy - 20.00</w:t>
            </w:r>
          </w:p>
          <w:p w14:paraId="66B58768" w14:textId="77777777" w:rsidR="00E93394" w:rsidRPr="00211A34" w:rsidRDefault="00E93394" w:rsidP="009C0C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>3 - Termin gwarancji i przydatności do użycia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891EC" w14:textId="77777777" w:rsidR="00E93394" w:rsidRPr="00211A34" w:rsidRDefault="00E93394" w:rsidP="009C0CF3">
            <w:pPr>
              <w:jc w:val="center"/>
              <w:rPr>
                <w:color w:val="000000"/>
                <w:sz w:val="20"/>
                <w:szCs w:val="20"/>
              </w:rPr>
            </w:pPr>
            <w:r w:rsidRPr="00E93394">
              <w:rPr>
                <w:sz w:val="20"/>
                <w:szCs w:val="20"/>
              </w:rPr>
              <w:t xml:space="preserve">  89,52</w:t>
            </w:r>
          </w:p>
        </w:tc>
      </w:tr>
    </w:tbl>
    <w:p w14:paraId="0FBFDAB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E3647C4" w14:textId="4028FFAC" w:rsidR="00B464D3" w:rsidRDefault="00E93394" w:rsidP="00B464D3">
      <w:pPr>
        <w:jc w:val="right"/>
        <w:rPr>
          <w:sz w:val="22"/>
          <w:szCs w:val="22"/>
        </w:rPr>
      </w:pPr>
      <w:r w:rsidRPr="00E93394">
        <w:rPr>
          <w:sz w:val="22"/>
          <w:szCs w:val="22"/>
        </w:rPr>
        <w:t xml:space="preserve">  </w:t>
      </w:r>
      <w:r w:rsidR="00417DCE">
        <w:rPr>
          <w:sz w:val="22"/>
          <w:szCs w:val="22"/>
        </w:rPr>
        <w:t>Dyrektor SP ZOZ Kolbuszowa</w:t>
      </w:r>
    </w:p>
    <w:p w14:paraId="7FE54066" w14:textId="3D9862FE" w:rsidR="00417DCE" w:rsidRPr="00E56378" w:rsidRDefault="00417DCE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136C074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65807" w14:textId="77777777" w:rsidR="00627B3E" w:rsidRDefault="00627B3E">
      <w:r>
        <w:separator/>
      </w:r>
    </w:p>
  </w:endnote>
  <w:endnote w:type="continuationSeparator" w:id="0">
    <w:p w14:paraId="6BE539C8" w14:textId="77777777" w:rsidR="00627B3E" w:rsidRDefault="0062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B1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0DC7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460C2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4E29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56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06F58" w14:textId="77777777" w:rsidR="00627B3E" w:rsidRDefault="00627B3E">
      <w:r>
        <w:separator/>
      </w:r>
    </w:p>
  </w:footnote>
  <w:footnote w:type="continuationSeparator" w:id="0">
    <w:p w14:paraId="26C3135B" w14:textId="77777777" w:rsidR="00627B3E" w:rsidRDefault="00627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30E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5FE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0E0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B3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7DC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7B3E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339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F6DBA"/>
  <w15:chartTrackingRefBased/>
  <w15:docId w15:val="{EC24CBCF-9731-4745-859D-B2F422DF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907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2023-08-23T08:54:00Z</cp:lastPrinted>
  <dcterms:created xsi:type="dcterms:W3CDTF">2023-08-23T08:56:00Z</dcterms:created>
  <dcterms:modified xsi:type="dcterms:W3CDTF">2023-08-23T08:56:00Z</dcterms:modified>
</cp:coreProperties>
</file>