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29DFA" w14:textId="77777777" w:rsidR="00D665F5" w:rsidRPr="00BB547B" w:rsidRDefault="00BA68BD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A68BD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BA68BD">
        <w:rPr>
          <w:rFonts w:ascii="Arial" w:hAnsi="Arial" w:cs="Arial"/>
          <w:sz w:val="24"/>
          <w:szCs w:val="24"/>
        </w:rPr>
        <w:t>2023-09-22</w:t>
      </w:r>
    </w:p>
    <w:p w14:paraId="55735743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4E77E34" w14:textId="77777777" w:rsidR="00D665F5" w:rsidRPr="00BB547B" w:rsidRDefault="00BA68B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A68BD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FE17B0F" w14:textId="77777777" w:rsidR="00D665F5" w:rsidRPr="00BB547B" w:rsidRDefault="00BA68BD" w:rsidP="00D665F5">
      <w:pPr>
        <w:rPr>
          <w:rFonts w:ascii="Arial" w:hAnsi="Arial" w:cs="Arial"/>
          <w:sz w:val="24"/>
          <w:szCs w:val="24"/>
        </w:rPr>
      </w:pPr>
      <w:r w:rsidRPr="00BA68BD">
        <w:rPr>
          <w:rFonts w:ascii="Arial" w:hAnsi="Arial" w:cs="Arial"/>
          <w:sz w:val="24"/>
          <w:szCs w:val="24"/>
        </w:rPr>
        <w:t>Grunwaldzka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BA68BD">
        <w:rPr>
          <w:rFonts w:ascii="Arial" w:hAnsi="Arial" w:cs="Arial"/>
          <w:sz w:val="24"/>
          <w:szCs w:val="24"/>
        </w:rPr>
        <w:t>4</w:t>
      </w:r>
    </w:p>
    <w:p w14:paraId="083AFD6B" w14:textId="77777777" w:rsidR="00D665F5" w:rsidRPr="00BB547B" w:rsidRDefault="00BA68BD" w:rsidP="00D665F5">
      <w:pPr>
        <w:rPr>
          <w:rFonts w:ascii="Arial" w:hAnsi="Arial" w:cs="Arial"/>
          <w:sz w:val="24"/>
          <w:szCs w:val="24"/>
        </w:rPr>
      </w:pPr>
      <w:r w:rsidRPr="00BA68BD">
        <w:rPr>
          <w:rFonts w:ascii="Arial" w:hAnsi="Arial" w:cs="Arial"/>
          <w:sz w:val="24"/>
          <w:szCs w:val="24"/>
        </w:rPr>
        <w:t>36-100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BA68BD">
        <w:rPr>
          <w:rFonts w:ascii="Arial" w:hAnsi="Arial" w:cs="Arial"/>
          <w:sz w:val="24"/>
          <w:szCs w:val="24"/>
        </w:rPr>
        <w:t>Kolbuszowa</w:t>
      </w:r>
    </w:p>
    <w:p w14:paraId="5A1894DD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C13B574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1B2514CF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89C11CD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663E60D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BA68BD" w:rsidRPr="00BA68BD">
        <w:rPr>
          <w:rFonts w:ascii="Arial" w:hAnsi="Arial" w:cs="Arial"/>
          <w:b/>
          <w:sz w:val="24"/>
          <w:szCs w:val="24"/>
        </w:rPr>
        <w:t>Eap-2412/12/23/M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17D4EE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F47AC2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BA470F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E8FA0C7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6717F0B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C79C6FD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A68BD" w:rsidRPr="00BA68B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A68BD" w:rsidRPr="00BA68BD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6D3A816" w14:textId="77777777" w:rsidR="00A80738" w:rsidRPr="00BB547B" w:rsidRDefault="00BA68BD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BA68BD">
        <w:rPr>
          <w:rFonts w:ascii="Arial" w:hAnsi="Arial" w:cs="Arial"/>
          <w:b/>
          <w:szCs w:val="24"/>
        </w:rPr>
        <w:t>Dostawa wyrobów  do hemodializy  ( dializatory ) - 3 pakiety</w:t>
      </w:r>
    </w:p>
    <w:p w14:paraId="00E4151C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A68BD" w:rsidRPr="00BA68BD">
        <w:rPr>
          <w:rFonts w:ascii="Arial" w:hAnsi="Arial" w:cs="Arial"/>
          <w:sz w:val="24"/>
          <w:szCs w:val="24"/>
        </w:rPr>
        <w:t>(</w:t>
      </w:r>
      <w:proofErr w:type="spellStart"/>
      <w:r w:rsidR="00BA68BD" w:rsidRPr="00BA68BD">
        <w:rPr>
          <w:rFonts w:ascii="Arial" w:hAnsi="Arial" w:cs="Arial"/>
          <w:sz w:val="24"/>
          <w:szCs w:val="24"/>
        </w:rPr>
        <w:t>t.j</w:t>
      </w:r>
      <w:proofErr w:type="spellEnd"/>
      <w:r w:rsidR="00BA68BD" w:rsidRPr="00BA68BD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90A80BA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A68BD" w:rsidRPr="00BA68BD">
        <w:rPr>
          <w:rFonts w:ascii="Arial" w:hAnsi="Arial" w:cs="Arial"/>
          <w:sz w:val="24"/>
          <w:szCs w:val="24"/>
        </w:rPr>
        <w:t>22/09/2023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A68BD" w:rsidRPr="00BA68BD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02DDCE1A" w14:textId="77777777" w:rsidTr="00C82837">
        <w:tc>
          <w:tcPr>
            <w:tcW w:w="993" w:type="dxa"/>
            <w:shd w:val="clear" w:color="auto" w:fill="auto"/>
            <w:vAlign w:val="center"/>
          </w:tcPr>
          <w:p w14:paraId="32F94A32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A03150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C90990A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4BD958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BA68BD" w:rsidRPr="00BB547B" w14:paraId="2C9FF9D1" w14:textId="77777777" w:rsidTr="00196B15">
        <w:tc>
          <w:tcPr>
            <w:tcW w:w="993" w:type="dxa"/>
            <w:shd w:val="clear" w:color="auto" w:fill="auto"/>
            <w:vAlign w:val="center"/>
          </w:tcPr>
          <w:p w14:paraId="123879B7" w14:textId="77777777" w:rsidR="00BA68BD" w:rsidRPr="00BB547B" w:rsidRDefault="00BA68BD" w:rsidP="00196B1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A212CA" w14:textId="77777777" w:rsidR="00BA68BD" w:rsidRPr="00BB547B" w:rsidRDefault="00BA68BD" w:rsidP="00196B1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3B7876E" w14:textId="77777777" w:rsidR="00BA68BD" w:rsidRPr="00BB547B" w:rsidRDefault="00BA68BD" w:rsidP="00196B15">
            <w:pPr>
              <w:spacing w:before="80"/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FRESENIUS MEDICAL CARE POLSKA</w:t>
            </w:r>
          </w:p>
          <w:p w14:paraId="22D35BB5" w14:textId="77777777" w:rsidR="00BA68BD" w:rsidRPr="00BB547B" w:rsidRDefault="00BA68BD" w:rsidP="00196B15">
            <w:pPr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UL. KRZYWA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68BD">
              <w:rPr>
                <w:rFonts w:ascii="Arial" w:hAnsi="Arial" w:cs="Arial"/>
              </w:rPr>
              <w:t>13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171F2F1" w14:textId="77777777" w:rsidR="00BA68BD" w:rsidRPr="00BB547B" w:rsidRDefault="00BA68BD" w:rsidP="00196B15">
            <w:pPr>
              <w:spacing w:after="80"/>
              <w:jc w:val="both"/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60-118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68BD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81C644" w14:textId="77777777" w:rsidR="00BA68BD" w:rsidRPr="00BB547B" w:rsidRDefault="00BA68BD" w:rsidP="00196B1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209 930.40 zł</w:t>
            </w:r>
          </w:p>
        </w:tc>
      </w:tr>
      <w:tr w:rsidR="00BA68BD" w:rsidRPr="00BB547B" w14:paraId="689941B4" w14:textId="77777777" w:rsidTr="00196B15">
        <w:tc>
          <w:tcPr>
            <w:tcW w:w="993" w:type="dxa"/>
            <w:shd w:val="clear" w:color="auto" w:fill="auto"/>
            <w:vAlign w:val="center"/>
          </w:tcPr>
          <w:p w14:paraId="103F9BF9" w14:textId="77777777" w:rsidR="00BA68BD" w:rsidRPr="00BB547B" w:rsidRDefault="00BA68BD" w:rsidP="00196B1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4F5926" w14:textId="77777777" w:rsidR="00BA68BD" w:rsidRPr="00BB547B" w:rsidRDefault="00BA68BD" w:rsidP="00196B1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61C01C3" w14:textId="77777777" w:rsidR="00BA68BD" w:rsidRPr="00BB547B" w:rsidRDefault="00BA68BD" w:rsidP="00196B15">
            <w:pPr>
              <w:spacing w:before="80"/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FRESENIUS MEDICAL CARE POLSKA</w:t>
            </w:r>
          </w:p>
          <w:p w14:paraId="3B7C7287" w14:textId="77777777" w:rsidR="00BA68BD" w:rsidRPr="00BB547B" w:rsidRDefault="00BA68BD" w:rsidP="00196B15">
            <w:pPr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UL. KRZYWA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68BD">
              <w:rPr>
                <w:rFonts w:ascii="Arial" w:hAnsi="Arial" w:cs="Arial"/>
              </w:rPr>
              <w:t>13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4272F8" w14:textId="77777777" w:rsidR="00BA68BD" w:rsidRPr="00BB547B" w:rsidRDefault="00BA68BD" w:rsidP="00196B15">
            <w:pPr>
              <w:spacing w:after="80"/>
              <w:jc w:val="both"/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60-118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68BD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416A57" w14:textId="77777777" w:rsidR="00BA68BD" w:rsidRPr="00BB547B" w:rsidRDefault="00BA68BD" w:rsidP="00196B1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62 640.00 zł</w:t>
            </w:r>
          </w:p>
        </w:tc>
      </w:tr>
      <w:tr w:rsidR="00BA68BD" w:rsidRPr="00BB547B" w14:paraId="3050A77A" w14:textId="77777777" w:rsidTr="00196B15">
        <w:tc>
          <w:tcPr>
            <w:tcW w:w="993" w:type="dxa"/>
            <w:shd w:val="clear" w:color="auto" w:fill="auto"/>
            <w:vAlign w:val="center"/>
          </w:tcPr>
          <w:p w14:paraId="5A7A75C6" w14:textId="77777777" w:rsidR="00BA68BD" w:rsidRPr="00BB547B" w:rsidRDefault="00BA68BD" w:rsidP="00196B1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051DEC" w14:textId="77777777" w:rsidR="00BA68BD" w:rsidRPr="00BB547B" w:rsidRDefault="00BA68BD" w:rsidP="00196B1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A59BD48" w14:textId="77777777" w:rsidR="00BA68BD" w:rsidRPr="00BB547B" w:rsidRDefault="00BA68BD" w:rsidP="00196B1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68BD">
              <w:rPr>
                <w:rFonts w:ascii="Arial" w:hAnsi="Arial" w:cs="Arial"/>
              </w:rPr>
              <w:t>Color</w:t>
            </w:r>
            <w:proofErr w:type="spellEnd"/>
            <w:r w:rsidRPr="00BA68BD">
              <w:rPr>
                <w:rFonts w:ascii="Arial" w:hAnsi="Arial" w:cs="Arial"/>
              </w:rPr>
              <w:t xml:space="preserve"> Trading Sp. z o .o.</w:t>
            </w:r>
          </w:p>
          <w:p w14:paraId="2FBF1EC4" w14:textId="77777777" w:rsidR="00BA68BD" w:rsidRPr="00BB547B" w:rsidRDefault="00BA68BD" w:rsidP="00196B15">
            <w:pPr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Żołny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68BD">
              <w:rPr>
                <w:rFonts w:ascii="Arial" w:hAnsi="Arial" w:cs="Arial"/>
              </w:rPr>
              <w:t>40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0C141A" w14:textId="77777777" w:rsidR="00BA68BD" w:rsidRPr="00BB547B" w:rsidRDefault="00BA68BD" w:rsidP="00196B15">
            <w:pPr>
              <w:spacing w:after="80"/>
              <w:jc w:val="both"/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02-815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68B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6C0D8D" w14:textId="77777777" w:rsidR="00BA68BD" w:rsidRPr="00BB547B" w:rsidRDefault="00BA68BD" w:rsidP="00196B1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197 456.40 zł</w:t>
            </w:r>
          </w:p>
        </w:tc>
      </w:tr>
      <w:tr w:rsidR="00BA68BD" w:rsidRPr="00BB547B" w14:paraId="0DD667A4" w14:textId="77777777" w:rsidTr="00196B15">
        <w:tc>
          <w:tcPr>
            <w:tcW w:w="993" w:type="dxa"/>
            <w:shd w:val="clear" w:color="auto" w:fill="auto"/>
            <w:vAlign w:val="center"/>
          </w:tcPr>
          <w:p w14:paraId="2135B137" w14:textId="77777777" w:rsidR="00BA68BD" w:rsidRPr="00BB547B" w:rsidRDefault="00BA68BD" w:rsidP="00196B1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DC3FCF" w14:textId="77777777" w:rsidR="00BA68BD" w:rsidRPr="00BB547B" w:rsidRDefault="00BA68BD" w:rsidP="00196B1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3889DD9" w14:textId="77777777" w:rsidR="00BA68BD" w:rsidRPr="00BB547B" w:rsidRDefault="00BA68BD" w:rsidP="00196B1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68BD">
              <w:rPr>
                <w:rFonts w:ascii="Arial" w:hAnsi="Arial" w:cs="Arial"/>
              </w:rPr>
              <w:t>Color</w:t>
            </w:r>
            <w:proofErr w:type="spellEnd"/>
            <w:r w:rsidRPr="00BA68BD">
              <w:rPr>
                <w:rFonts w:ascii="Arial" w:hAnsi="Arial" w:cs="Arial"/>
              </w:rPr>
              <w:t xml:space="preserve"> Trading Sp. z o .o.</w:t>
            </w:r>
          </w:p>
          <w:p w14:paraId="3B1C69C5" w14:textId="77777777" w:rsidR="00BA68BD" w:rsidRPr="00BB547B" w:rsidRDefault="00BA68BD" w:rsidP="00196B15">
            <w:pPr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Żołny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68BD">
              <w:rPr>
                <w:rFonts w:ascii="Arial" w:hAnsi="Arial" w:cs="Arial"/>
              </w:rPr>
              <w:t>40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C127F89" w14:textId="77777777" w:rsidR="00BA68BD" w:rsidRPr="00BB547B" w:rsidRDefault="00BA68BD" w:rsidP="00196B15">
            <w:pPr>
              <w:spacing w:after="80"/>
              <w:jc w:val="both"/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02-815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68B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B383DB" w14:textId="77777777" w:rsidR="00BA68BD" w:rsidRPr="00BB547B" w:rsidRDefault="00BA68BD" w:rsidP="00196B1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68BD">
              <w:rPr>
                <w:rFonts w:ascii="Arial" w:hAnsi="Arial" w:cs="Arial"/>
              </w:rPr>
              <w:t>14 191.20 zł</w:t>
            </w:r>
          </w:p>
        </w:tc>
      </w:tr>
    </w:tbl>
    <w:p w14:paraId="00E190A0" w14:textId="45872462" w:rsidR="00C236D3" w:rsidRPr="00EF3916" w:rsidRDefault="00A80738" w:rsidP="00EF3916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  <w:r w:rsidR="00EF3916">
        <w:rPr>
          <w:rFonts w:ascii="Arial" w:hAnsi="Arial" w:cs="Arial"/>
          <w:i/>
          <w:szCs w:val="24"/>
        </w:rPr>
        <w:t xml:space="preserve"> </w:t>
      </w:r>
      <w:r w:rsidR="00EF3916">
        <w:rPr>
          <w:rFonts w:ascii="Arial" w:hAnsi="Arial" w:cs="Arial"/>
          <w:szCs w:val="24"/>
        </w:rPr>
        <w:t>Dyrektor SP ZOZ Kolbuszowa</w:t>
      </w:r>
    </w:p>
    <w:p w14:paraId="27D97F36" w14:textId="6C114609" w:rsidR="00EF3916" w:rsidRPr="00BB547B" w:rsidRDefault="00EF3916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EF3916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A18EE" w14:textId="77777777" w:rsidR="00932233" w:rsidRDefault="00932233">
      <w:r>
        <w:separator/>
      </w:r>
    </w:p>
  </w:endnote>
  <w:endnote w:type="continuationSeparator" w:id="0">
    <w:p w14:paraId="7623F4B8" w14:textId="77777777" w:rsidR="00932233" w:rsidRDefault="00932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A23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A0EC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EFC9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B7DF1A">
        <v:line id="_x0000_s1025" style="position:absolute;left:0;text-align:left;z-index:251657728" from="-3.85pt,8.7pt" to="455.15pt,8.7pt"/>
      </w:pict>
    </w:r>
  </w:p>
  <w:p w14:paraId="36EC566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CD8C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C4E8F1" w14:textId="77777777" w:rsidR="009F189D" w:rsidRDefault="009F189D">
    <w:pPr>
      <w:pStyle w:val="Stopka"/>
      <w:tabs>
        <w:tab w:val="clear" w:pos="4536"/>
      </w:tabs>
      <w:jc w:val="center"/>
    </w:pPr>
  </w:p>
  <w:p w14:paraId="2729243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9369E" w14:textId="77777777" w:rsidR="00932233" w:rsidRDefault="00932233">
      <w:r>
        <w:separator/>
      </w:r>
    </w:p>
  </w:footnote>
  <w:footnote w:type="continuationSeparator" w:id="0">
    <w:p w14:paraId="0C3969F0" w14:textId="77777777" w:rsidR="00932233" w:rsidRDefault="00932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DD854" w14:textId="77777777" w:rsidR="00BA68BD" w:rsidRDefault="00BA68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3F9F1" w14:textId="77777777" w:rsidR="00BA68BD" w:rsidRDefault="00BA68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AEFE6" w14:textId="77777777" w:rsidR="00BA68BD" w:rsidRDefault="00BA68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23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32233"/>
    <w:rsid w:val="009D19BD"/>
    <w:rsid w:val="009F189D"/>
    <w:rsid w:val="00A80738"/>
    <w:rsid w:val="00BA68BD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F391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9FE933"/>
  <w15:chartTrackingRefBased/>
  <w15:docId w15:val="{67A84F1F-4BC2-4BF7-96D6-9D15E3983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2023-09-22T07:49:00Z</dcterms:created>
  <dcterms:modified xsi:type="dcterms:W3CDTF">2023-09-22T07:49:00Z</dcterms:modified>
</cp:coreProperties>
</file>