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45360" w:rsidRPr="00E45360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45360" w:rsidRPr="00E45360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E4536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45360">
        <w:rPr>
          <w:rFonts w:ascii="Arial" w:eastAsia="Times New Roman" w:hAnsi="Arial" w:cs="Arial"/>
          <w:b/>
          <w:sz w:val="24"/>
          <w:szCs w:val="24"/>
          <w:lang w:eastAsia="pl-PL"/>
        </w:rPr>
        <w:t>Dostawa 22 (TEST)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45360" w:rsidRPr="00E45360">
        <w:rPr>
          <w:rFonts w:ascii="Arial" w:eastAsia="Times New Roman" w:hAnsi="Arial" w:cs="Arial"/>
          <w:b/>
          <w:sz w:val="24"/>
          <w:szCs w:val="24"/>
          <w:lang w:eastAsia="pl-PL"/>
        </w:rPr>
        <w:t>22/ZP/2023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02AF" w:rsidRDefault="005D02AF" w:rsidP="00025386">
      <w:pPr>
        <w:spacing w:after="0" w:line="240" w:lineRule="auto"/>
      </w:pPr>
      <w:r>
        <w:separator/>
      </w:r>
    </w:p>
  </w:endnote>
  <w:endnote w:type="continuationSeparator" w:id="0">
    <w:p w:rsidR="005D02AF" w:rsidRDefault="005D02A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5360" w:rsidRDefault="00E453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5360" w:rsidRDefault="00E453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02AF" w:rsidRDefault="005D02AF" w:rsidP="00025386">
      <w:pPr>
        <w:spacing w:after="0" w:line="240" w:lineRule="auto"/>
      </w:pPr>
      <w:r>
        <w:separator/>
      </w:r>
    </w:p>
  </w:footnote>
  <w:footnote w:type="continuationSeparator" w:id="0">
    <w:p w:rsidR="005D02AF" w:rsidRDefault="005D02A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5360" w:rsidRDefault="00E453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45360">
      <w:rPr>
        <w:rFonts w:ascii="Arial" w:hAnsi="Arial" w:cs="Arial"/>
        <w:sz w:val="20"/>
        <w:szCs w:val="20"/>
      </w:rPr>
      <w:t>22/ZP/2023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5360" w:rsidRDefault="00E453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8031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2AF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D02AF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5360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16DFE10-62F2-4B7A-935A-2D2DDF98A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2</cp:revision>
  <dcterms:created xsi:type="dcterms:W3CDTF">2023-09-26T12:15:00Z</dcterms:created>
  <dcterms:modified xsi:type="dcterms:W3CDTF">2023-09-26T12:15:00Z</dcterms:modified>
</cp:coreProperties>
</file>