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A7D00" w:rsidRPr="00CA7D0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A7D0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7D00">
        <w:rPr>
          <w:rFonts w:ascii="Arial" w:hAnsi="Arial" w:cs="Arial"/>
        </w:rPr>
        <w:t>Datacomp_użytkownik testowy</w:t>
      </w:r>
    </w:p>
    <w:p w:rsidR="006676AE" w:rsidRPr="0012157F" w:rsidRDefault="00CA7D0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7D00">
        <w:rPr>
          <w:rFonts w:ascii="Arial" w:hAnsi="Arial" w:cs="Arial"/>
        </w:rPr>
        <w:t>gen. Henryka Dąbrowskiego</w:t>
      </w:r>
      <w:r w:rsidR="006676AE" w:rsidRPr="0012157F">
        <w:rPr>
          <w:rFonts w:ascii="Arial" w:hAnsi="Arial" w:cs="Arial"/>
        </w:rPr>
        <w:t xml:space="preserve"> </w:t>
      </w:r>
      <w:r w:rsidRPr="00CA7D00">
        <w:rPr>
          <w:rFonts w:ascii="Arial" w:hAnsi="Arial" w:cs="Arial"/>
        </w:rPr>
        <w:t>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A7D0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A7D00">
        <w:rPr>
          <w:rFonts w:ascii="Arial" w:hAnsi="Arial" w:cs="Arial"/>
        </w:rPr>
        <w:t>30-532</w:t>
      </w:r>
      <w:r w:rsidR="006676AE" w:rsidRPr="0012157F">
        <w:rPr>
          <w:rFonts w:ascii="Arial" w:hAnsi="Arial" w:cs="Arial"/>
        </w:rPr>
        <w:t xml:space="preserve"> </w:t>
      </w:r>
      <w:r w:rsidRPr="00CA7D00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7D00" w:rsidRPr="0012157F" w:rsidTr="00323340">
        <w:tc>
          <w:tcPr>
            <w:tcW w:w="9104" w:type="dxa"/>
            <w:shd w:val="clear" w:color="auto" w:fill="D9D9D9"/>
          </w:tcPr>
          <w:p w:rsidR="00CA7D00" w:rsidRPr="0012157F" w:rsidRDefault="00CA7D00" w:rsidP="0032334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A7D00" w:rsidRPr="0012157F" w:rsidRDefault="00CA7D00" w:rsidP="0032334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A7D00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CA7D00" w:rsidRPr="00612283" w:rsidRDefault="00CA7D00" w:rsidP="0032334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A7D00" w:rsidRPr="00612283" w:rsidRDefault="00CA7D00" w:rsidP="00323340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A7D00" w:rsidRPr="0012157F" w:rsidRDefault="00CA7D00" w:rsidP="0032334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CA7D0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7D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25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A7D00" w:rsidRPr="00A2540E" w:rsidTr="00323340">
        <w:tc>
          <w:tcPr>
            <w:tcW w:w="2269" w:type="dxa"/>
            <w:shd w:val="clear" w:color="auto" w:fill="auto"/>
          </w:tcPr>
          <w:p w:rsidR="00CA7D00" w:rsidRPr="00A2540E" w:rsidRDefault="00CA7D00" w:rsidP="003233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7D00" w:rsidRPr="00A2540E" w:rsidRDefault="00CA7D00" w:rsidP="003233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7D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25/ZP/2023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A7D00" w:rsidRPr="00CA7D00">
        <w:rPr>
          <w:rFonts w:ascii="Arial" w:hAnsi="Arial" w:cs="Arial"/>
          <w:b/>
          <w:sz w:val="24"/>
          <w:szCs w:val="24"/>
        </w:rPr>
        <w:t>Datacomp_użytkownik testowy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A7D00" w:rsidRPr="0012157F" w:rsidTr="00323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D00" w:rsidRPr="0012157F" w:rsidRDefault="00CA7D00" w:rsidP="003233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D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D00" w:rsidRPr="0012157F" w:rsidRDefault="00CA7D00" w:rsidP="0032334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D0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A7D00" w:rsidRPr="0012157F" w:rsidRDefault="00CA7D00" w:rsidP="0032334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D0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</w:t>
            </w:r>
            <w:r w:rsidRPr="00CA7D00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  <w:tr w:rsidR="00CA7D00" w:rsidRPr="0012157F" w:rsidTr="00323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D00" w:rsidRPr="0012157F" w:rsidRDefault="00CA7D00" w:rsidP="003233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D0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D00" w:rsidRPr="0012157F" w:rsidRDefault="00CA7D00" w:rsidP="0032334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D0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A7D00" w:rsidRPr="0012157F" w:rsidRDefault="00CA7D00" w:rsidP="0032334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D0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CA7D00" w:rsidRPr="0012157F" w:rsidTr="00323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D00" w:rsidRPr="0012157F" w:rsidRDefault="00CA7D00" w:rsidP="003233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D0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D00" w:rsidRPr="0012157F" w:rsidRDefault="00CA7D00" w:rsidP="0032334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D0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A7D00" w:rsidRPr="0012157F" w:rsidRDefault="00CA7D00" w:rsidP="0032334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D0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CA7D00" w:rsidRPr="0012157F" w:rsidTr="00323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D00" w:rsidRPr="0012157F" w:rsidRDefault="00CA7D00" w:rsidP="003233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D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D00" w:rsidRPr="0012157F" w:rsidRDefault="00CA7D00" w:rsidP="0032334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D0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A7D00" w:rsidRPr="0012157F" w:rsidRDefault="00CA7D00" w:rsidP="0032334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D0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5FFB" w:rsidRDefault="00965FFB" w:rsidP="0038231F">
      <w:pPr>
        <w:spacing w:after="0" w:line="240" w:lineRule="auto"/>
      </w:pPr>
      <w:r>
        <w:separator/>
      </w:r>
    </w:p>
  </w:endnote>
  <w:endnote w:type="continuationSeparator" w:id="0">
    <w:p w:rsidR="00965FFB" w:rsidRDefault="00965F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7D00" w:rsidRDefault="00CA7D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7D00" w:rsidRDefault="00CA7D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5FFB" w:rsidRDefault="00965FFB" w:rsidP="0038231F">
      <w:pPr>
        <w:spacing w:after="0" w:line="240" w:lineRule="auto"/>
      </w:pPr>
      <w:r>
        <w:separator/>
      </w:r>
    </w:p>
  </w:footnote>
  <w:footnote w:type="continuationSeparator" w:id="0">
    <w:p w:rsidR="00965FFB" w:rsidRDefault="00965FF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7D00" w:rsidRDefault="00CA7D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7D00" w:rsidRDefault="00CA7D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7D00" w:rsidRDefault="00CA7D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421862">
    <w:abstractNumId w:val="11"/>
  </w:num>
  <w:num w:numId="2" w16cid:durableId="586811664">
    <w:abstractNumId w:val="0"/>
  </w:num>
  <w:num w:numId="3" w16cid:durableId="1372535745">
    <w:abstractNumId w:val="10"/>
  </w:num>
  <w:num w:numId="4" w16cid:durableId="190151382">
    <w:abstractNumId w:val="13"/>
  </w:num>
  <w:num w:numId="5" w16cid:durableId="1076130535">
    <w:abstractNumId w:val="12"/>
  </w:num>
  <w:num w:numId="6" w16cid:durableId="1731077754">
    <w:abstractNumId w:val="9"/>
  </w:num>
  <w:num w:numId="7" w16cid:durableId="1292634555">
    <w:abstractNumId w:val="1"/>
  </w:num>
  <w:num w:numId="8" w16cid:durableId="15276972">
    <w:abstractNumId w:val="6"/>
  </w:num>
  <w:num w:numId="9" w16cid:durableId="1273324077">
    <w:abstractNumId w:val="4"/>
  </w:num>
  <w:num w:numId="10" w16cid:durableId="715279094">
    <w:abstractNumId w:val="7"/>
  </w:num>
  <w:num w:numId="11" w16cid:durableId="1939562387">
    <w:abstractNumId w:val="5"/>
  </w:num>
  <w:num w:numId="12" w16cid:durableId="1591039452">
    <w:abstractNumId w:val="8"/>
  </w:num>
  <w:num w:numId="13" w16cid:durableId="669332438">
    <w:abstractNumId w:val="3"/>
  </w:num>
  <w:num w:numId="14" w16cid:durableId="1445922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FF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5FFB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7D00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C4E662D-5326-4FB8-8A38-E1E57869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2016-07-26T10:32:00Z</cp:lastPrinted>
  <dcterms:created xsi:type="dcterms:W3CDTF">2023-09-27T10:34:00Z</dcterms:created>
  <dcterms:modified xsi:type="dcterms:W3CDTF">2023-09-27T10:34:00Z</dcterms:modified>
</cp:coreProperties>
</file>