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346B7" w:rsidRPr="00E346B7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46B7" w:rsidRPr="00C14101" w:rsidTr="003233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346B7" w:rsidRPr="00C14101" w:rsidRDefault="00E346B7" w:rsidP="003233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346B7" w:rsidRPr="00C14101" w:rsidRDefault="00E346B7" w:rsidP="0032334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346B7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E346B7" w:rsidRPr="00C14101" w:rsidRDefault="00E346B7" w:rsidP="003233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346B7" w:rsidRPr="00C14101" w:rsidRDefault="00E346B7" w:rsidP="003233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E346B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E346B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46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25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46B7" w:rsidRPr="00D62E6E" w:rsidTr="00323340">
        <w:tc>
          <w:tcPr>
            <w:tcW w:w="2269" w:type="dxa"/>
            <w:shd w:val="clear" w:color="auto" w:fill="auto"/>
          </w:tcPr>
          <w:p w:rsidR="00E346B7" w:rsidRPr="00D62E6E" w:rsidRDefault="00E346B7" w:rsidP="003233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46B7" w:rsidRPr="00D62E6E" w:rsidRDefault="00E346B7" w:rsidP="003233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46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25/ZP/2023</w:t>
            </w:r>
          </w:p>
        </w:tc>
      </w:tr>
    </w:tbl>
    <w:p w:rsidR="00BC121E" w:rsidRDefault="00E346B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346B7">
        <w:rPr>
          <w:rFonts w:ascii="Arial" w:eastAsia="Times New Roman" w:hAnsi="Arial" w:cs="Arial"/>
          <w:b/>
          <w:sz w:val="24"/>
          <w:szCs w:val="24"/>
          <w:lang w:eastAsia="pl-PL"/>
        </w:rPr>
        <w:t>Datacomp_użytkownik testowy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46B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8544C" w:rsidRDefault="0068544C">
      <w:r>
        <w:separator/>
      </w:r>
    </w:p>
  </w:endnote>
  <w:endnote w:type="continuationSeparator" w:id="0">
    <w:p w:rsidR="0068544C" w:rsidRDefault="0068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6B7" w:rsidRDefault="00E346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8544C" w:rsidRDefault="0068544C">
      <w:r>
        <w:separator/>
      </w:r>
    </w:p>
  </w:footnote>
  <w:footnote w:type="continuationSeparator" w:id="0">
    <w:p w:rsidR="0068544C" w:rsidRDefault="00685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6B7" w:rsidRDefault="00E34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6B7" w:rsidRDefault="00E34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6B7" w:rsidRDefault="00E346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0386798">
    <w:abstractNumId w:val="13"/>
  </w:num>
  <w:num w:numId="2" w16cid:durableId="1195194938">
    <w:abstractNumId w:val="0"/>
  </w:num>
  <w:num w:numId="3" w16cid:durableId="1876886630">
    <w:abstractNumId w:val="11"/>
  </w:num>
  <w:num w:numId="4" w16cid:durableId="1874149872">
    <w:abstractNumId w:val="8"/>
  </w:num>
  <w:num w:numId="5" w16cid:durableId="1631399987">
    <w:abstractNumId w:val="7"/>
  </w:num>
  <w:num w:numId="6" w16cid:durableId="1141729755">
    <w:abstractNumId w:val="1"/>
  </w:num>
  <w:num w:numId="7" w16cid:durableId="1336684952">
    <w:abstractNumId w:val="6"/>
  </w:num>
  <w:num w:numId="8" w16cid:durableId="1560047878">
    <w:abstractNumId w:val="3"/>
  </w:num>
  <w:num w:numId="9" w16cid:durableId="1404059299">
    <w:abstractNumId w:val="2"/>
  </w:num>
  <w:num w:numId="10" w16cid:durableId="1141194396">
    <w:abstractNumId w:val="5"/>
  </w:num>
  <w:num w:numId="11" w16cid:durableId="780760292">
    <w:abstractNumId w:val="10"/>
  </w:num>
  <w:num w:numId="12" w16cid:durableId="662780686">
    <w:abstractNumId w:val="4"/>
  </w:num>
  <w:num w:numId="13" w16cid:durableId="904992619">
    <w:abstractNumId w:val="9"/>
  </w:num>
  <w:num w:numId="14" w16cid:durableId="2746769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44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544C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7DD3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46B7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411CD86-CB88-4CDE-8F08-ECAC82BC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2023-09-27T10:35:00Z</dcterms:created>
  <dcterms:modified xsi:type="dcterms:W3CDTF">2023-09-27T10:35:00Z</dcterms:modified>
</cp:coreProperties>
</file>