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E9E" w:rsidRDefault="006B6E9E" w:rsidP="006B6E9E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6B6E9E" w:rsidRDefault="006B6E9E" w:rsidP="006B6E9E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6B6E9E" w:rsidRDefault="006B6E9E" w:rsidP="006B6E9E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6B6E9E" w:rsidRDefault="006B6E9E" w:rsidP="006B6E9E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6B6E9E" w:rsidRDefault="006B6E9E" w:rsidP="006B6E9E">
      <w:pPr>
        <w:pStyle w:val="Nagwek"/>
        <w:tabs>
          <w:tab w:val="clear" w:pos="4536"/>
          <w:tab w:val="clear" w:pos="9072"/>
          <w:tab w:val="right" w:pos="9498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1</w:t>
      </w:r>
      <w:r w:rsidR="00981CF9">
        <w:rPr>
          <w:b/>
          <w:bCs/>
        </w:rPr>
        <w:t>4</w:t>
      </w:r>
      <w:r w:rsidRPr="00947935">
        <w:rPr>
          <w:b/>
          <w:bCs/>
        </w:rPr>
        <w:t>/P/202</w:t>
      </w:r>
      <w:r>
        <w:rPr>
          <w:b/>
          <w:bCs/>
        </w:rPr>
        <w:t>3</w:t>
      </w:r>
      <w:r>
        <w:tab/>
        <w:t xml:space="preserve"> </w:t>
      </w:r>
      <w:r w:rsidRPr="00947935">
        <w:t>Katowice</w:t>
      </w:r>
      <w:r>
        <w:t xml:space="preserve"> dnia: 2023</w:t>
      </w:r>
      <w:r w:rsidRPr="00947935">
        <w:t>-</w:t>
      </w:r>
      <w:r w:rsidR="003B048E">
        <w:t>10</w:t>
      </w:r>
      <w:r w:rsidRPr="00947935">
        <w:t>-</w:t>
      </w:r>
      <w:r w:rsidR="00B92FC1">
        <w:t>0</w:t>
      </w:r>
      <w:r w:rsidR="00EF13A8">
        <w:t>4</w:t>
      </w:r>
    </w:p>
    <w:p w:rsidR="006B6E9E" w:rsidRDefault="006B6E9E" w:rsidP="006B6E9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6B6E9E" w:rsidRDefault="006B6E9E" w:rsidP="006B6E9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630964" w:rsidRPr="00316E6C" w:rsidRDefault="00630964" w:rsidP="006B6E9E">
      <w:pPr>
        <w:rPr>
          <w:sz w:val="16"/>
          <w:szCs w:val="16"/>
        </w:rPr>
      </w:pPr>
    </w:p>
    <w:p w:rsidR="006B6E9E" w:rsidRDefault="006B6E9E" w:rsidP="006B6E9E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6B6E9E" w:rsidRDefault="006B6E9E" w:rsidP="006B6E9E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6B6E9E" w:rsidRDefault="006B6E9E" w:rsidP="006B6E9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6B6E9E" w:rsidRPr="00631243" w:rsidRDefault="006B6E9E" w:rsidP="006B6E9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6B6E9E" w:rsidRPr="00607F9B" w:rsidTr="00981CF9">
        <w:trPr>
          <w:trHeight w:val="698"/>
        </w:trPr>
        <w:tc>
          <w:tcPr>
            <w:tcW w:w="1016" w:type="dxa"/>
            <w:shd w:val="clear" w:color="auto" w:fill="auto"/>
          </w:tcPr>
          <w:p w:rsidR="006B6E9E" w:rsidRPr="000224F7" w:rsidRDefault="006B6E9E" w:rsidP="00981CF9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6B6E9E" w:rsidRPr="000224F7" w:rsidRDefault="006B6E9E" w:rsidP="00981CF9">
            <w:pPr>
              <w:spacing w:line="276" w:lineRule="auto"/>
              <w:rPr>
                <w:i/>
              </w:rPr>
            </w:pPr>
            <w:r w:rsidRPr="000224F7">
              <w:rPr>
                <w:i/>
              </w:rPr>
              <w:t>postępowania o udzielenie zamówienia publicznego, prowadzonego w trybie podstawowym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i/>
              </w:rPr>
              <w:t xml:space="preserve">(art. 275 </w:t>
            </w:r>
            <w:proofErr w:type="spellStart"/>
            <w:r w:rsidRPr="000224F7">
              <w:rPr>
                <w:i/>
              </w:rPr>
              <w:t>pkt</w:t>
            </w:r>
            <w:proofErr w:type="spellEnd"/>
            <w:r w:rsidRPr="000224F7">
              <w:rPr>
                <w:i/>
              </w:rPr>
              <w:t xml:space="preserve"> 1 ustawy </w:t>
            </w:r>
            <w:proofErr w:type="spellStart"/>
            <w:r w:rsidRPr="000224F7">
              <w:rPr>
                <w:i/>
              </w:rPr>
              <w:t>Pzp</w:t>
            </w:r>
            <w:proofErr w:type="spellEnd"/>
            <w:r w:rsidRPr="000224F7">
              <w:rPr>
                <w:i/>
              </w:rPr>
              <w:t>) pn.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b/>
                <w:bCs/>
                <w:i/>
              </w:rPr>
              <w:t>”</w:t>
            </w:r>
            <w:r w:rsidRPr="000224F7">
              <w:rPr>
                <w:b/>
                <w:bCs/>
              </w:rPr>
              <w:t xml:space="preserve">Dostawa </w:t>
            </w:r>
            <w:r w:rsidR="00981CF9" w:rsidRPr="00981CF9">
              <w:rPr>
                <w:b/>
                <w:bCs/>
              </w:rPr>
              <w:t xml:space="preserve">sprzętu jednorazowego </w:t>
            </w:r>
            <w:r w:rsidR="00CD086F">
              <w:rPr>
                <w:b/>
                <w:bCs/>
              </w:rPr>
              <w:t xml:space="preserve">                </w:t>
            </w:r>
            <w:r w:rsidR="00981CF9" w:rsidRPr="00981CF9">
              <w:rPr>
                <w:b/>
                <w:bCs/>
              </w:rPr>
              <w:t>oraz wielorazowego użytku</w:t>
            </w:r>
            <w:r w:rsidRPr="000224F7">
              <w:rPr>
                <w:b/>
                <w:bCs/>
                <w:i/>
              </w:rPr>
              <w:t>”</w:t>
            </w:r>
            <w:r w:rsidR="00981CF9">
              <w:rPr>
                <w:bCs/>
                <w:i/>
              </w:rPr>
              <w:t xml:space="preserve">; </w:t>
            </w:r>
            <w:r w:rsidRPr="000224F7">
              <w:rPr>
                <w:bCs/>
                <w:i/>
              </w:rPr>
              <w:t>nr postępowania:</w:t>
            </w:r>
            <w:r w:rsidRPr="000224F7">
              <w:rPr>
                <w:b/>
                <w:i/>
              </w:rPr>
              <w:t xml:space="preserve"> AZP/1</w:t>
            </w:r>
            <w:r w:rsidR="00981CF9">
              <w:rPr>
                <w:b/>
                <w:i/>
              </w:rPr>
              <w:t>4</w:t>
            </w:r>
            <w:r w:rsidRPr="000224F7">
              <w:rPr>
                <w:b/>
                <w:i/>
              </w:rPr>
              <w:t>/P/2023</w:t>
            </w:r>
          </w:p>
        </w:tc>
      </w:tr>
    </w:tbl>
    <w:p w:rsidR="006B6E9E" w:rsidRPr="00631243" w:rsidRDefault="006B6E9E" w:rsidP="006B6E9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6B6E9E" w:rsidRDefault="006B6E9E" w:rsidP="006B6E9E">
      <w:pPr>
        <w:pStyle w:val="Nagwek"/>
        <w:tabs>
          <w:tab w:val="clear" w:pos="4536"/>
          <w:tab w:val="clear" w:pos="9072"/>
        </w:tabs>
        <w:spacing w:line="360" w:lineRule="auto"/>
        <w:rPr>
          <w:bCs/>
        </w:rPr>
      </w:pPr>
    </w:p>
    <w:p w:rsidR="006B6E9E" w:rsidRDefault="006B6E9E" w:rsidP="006B6E9E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>2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710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p w:rsidR="006B6E9E" w:rsidRDefault="006B6E9E" w:rsidP="00A02E94">
      <w:pPr>
        <w:spacing w:after="240"/>
        <w:jc w:val="right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98"/>
      </w:tblGrid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</w:t>
            </w:r>
            <w:r w:rsidRPr="00CD086F">
              <w:t>: Strzykawki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24 596.02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CD086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CD086F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</w:t>
            </w:r>
            <w:r w:rsidRPr="00CD086F">
              <w:t>: Osłony na oczy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MANA MEDICAL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Piechoty Łanowej 46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02-951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366.77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CD086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CD086F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 xml:space="preserve">. zm.) - najkorzystniejsza (jedyna złożona w </w:t>
            </w:r>
            <w:r w:rsidR="00CD086F">
              <w:t>P</w:t>
            </w:r>
            <w:r w:rsidRPr="00CD086F">
              <w:t>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3</w:t>
            </w:r>
            <w:r w:rsidRPr="00CD086F">
              <w:t>: Igły iniekcyjne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1 118.34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CD086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CD086F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4</w:t>
            </w:r>
            <w:r w:rsidRPr="00CD086F">
              <w:t>: Igły iniekcyjne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3 519.50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CD086F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</w:t>
            </w:r>
            <w:r w:rsidRPr="00CD086F">
              <w:t>: Igły tępe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3 773.52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CD086F">
            <w:pPr>
              <w:spacing w:before="120" w:line="276" w:lineRule="auto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CD086F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</w:t>
            </w:r>
            <w:r w:rsidRPr="00CD086F">
              <w:t>: Kolec przelewowy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808.92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7</w:t>
            </w:r>
            <w:r w:rsidRPr="00CD086F">
              <w:t>: Strzykawki do insuliny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673.92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8</w:t>
            </w:r>
            <w:r w:rsidRPr="00CD086F">
              <w:t>: Igły do znieczuleń podpajęczynówkowych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1 227.96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9</w:t>
            </w:r>
            <w:r w:rsidRPr="00CD086F">
              <w:t>: Kaniule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25 052.76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10</w:t>
            </w:r>
            <w:r w:rsidRPr="00CD086F">
              <w:t xml:space="preserve">: </w:t>
            </w:r>
            <w:proofErr w:type="spellStart"/>
            <w:r w:rsidRPr="00CD086F">
              <w:t>Aplikatory</w:t>
            </w:r>
            <w:proofErr w:type="spellEnd"/>
            <w:r w:rsidRPr="00CD086F">
              <w:t xml:space="preserve"> typu </w:t>
            </w:r>
            <w:proofErr w:type="spellStart"/>
            <w:r w:rsidRPr="00CD086F">
              <w:t>minispike</w:t>
            </w:r>
            <w:proofErr w:type="spellEnd"/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1 279.80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11</w:t>
            </w:r>
            <w:r w:rsidRPr="00CD086F">
              <w:t>: Nakłuwacze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774.90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12</w:t>
            </w:r>
            <w:r w:rsidRPr="00CD086F">
              <w:t>: Przyrządy do przetaczania płynów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12 236.40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13</w:t>
            </w:r>
            <w:r w:rsidRPr="00CD086F">
              <w:t>: Przyrządy do przetaczania płynów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1 575.72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14</w:t>
            </w:r>
            <w:r w:rsidRPr="00CD086F">
              <w:t>: Akcesoria do terapii dożylnej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5 852.52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15</w:t>
            </w:r>
            <w:r w:rsidRPr="00CD086F">
              <w:t>: Zestawy do biopsji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BERYL MED POLAND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Łopuszańska 36 /14C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02-220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432.00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606B4D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16</w:t>
            </w:r>
            <w:r w:rsidRPr="00CD086F">
              <w:t>: Drobny sprzęt jednorazowego i wielorazowego użytku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12 309.32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17</w:t>
            </w:r>
            <w:r w:rsidRPr="00CD086F">
              <w:t>: Drobny sprzęt laboratoryjny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2 107.30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18</w:t>
            </w:r>
            <w:r w:rsidRPr="00CD086F">
              <w:t>: Elektrody EKG, papier do aparatów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6 581.43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19</w:t>
            </w:r>
            <w:r w:rsidRPr="00CD086F">
              <w:t>: Żele do badań EKG, USG i EEG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747.31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20</w:t>
            </w:r>
            <w:r w:rsidRPr="00CD086F">
              <w:t>: Cewniki, worki do zbiórki moczu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8 221.29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21</w:t>
            </w:r>
            <w:r w:rsidRPr="00CD086F">
              <w:t>: Cewniki urologiczne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90.72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22</w:t>
            </w:r>
            <w:r w:rsidRPr="00CD086F">
              <w:t>: Kaczki na mocz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36.72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23</w:t>
            </w:r>
            <w:r w:rsidRPr="00CD086F">
              <w:t>: Zgłębniki żołądkowe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349.92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24</w:t>
            </w:r>
            <w:r w:rsidRPr="00CD086F">
              <w:t xml:space="preserve">: Sondy </w:t>
            </w:r>
            <w:proofErr w:type="spellStart"/>
            <w:r w:rsidRPr="00CD086F">
              <w:t>Sengstakena</w:t>
            </w:r>
            <w:proofErr w:type="spellEnd"/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1 231.20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25</w:t>
            </w:r>
            <w:r w:rsidRPr="00CD086F">
              <w:t>: Sprzęt do odsysania pola operacyjnego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5 394.60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26</w:t>
            </w:r>
            <w:r w:rsidRPr="00CD086F">
              <w:t>: Sprzęt do odsysania pola operacyjnego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2 397.60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27</w:t>
            </w:r>
            <w:r w:rsidRPr="00CD086F">
              <w:t>: Sprzęt do odsysania i tlenoterapii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10 764.04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28</w:t>
            </w:r>
            <w:r w:rsidRPr="00CD086F">
              <w:t>: Dreny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5 270.40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EE32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29</w:t>
            </w:r>
            <w:r w:rsidRPr="00CD086F">
              <w:t>: Dreny z rozszerzeniem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SUMI Sp</w:t>
            </w:r>
            <w:r w:rsidR="008541C7">
              <w:rPr>
                <w:b/>
              </w:rPr>
              <w:t>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Drobiarska 35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05-070 Sulejówek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183.60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8541C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30</w:t>
            </w:r>
            <w:r w:rsidRPr="00CD086F">
              <w:t>: Pojemniki na odpady medyczne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8 516.40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8541C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31</w:t>
            </w:r>
            <w:r w:rsidRPr="00CD086F">
              <w:t>: Pojemniki na odpady medyczne na bloki operacyjne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624.84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8541C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32</w:t>
            </w:r>
            <w:r w:rsidRPr="00CD086F">
              <w:t>: Linie do próbek gazu do kapnografu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972.00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33</w:t>
            </w:r>
            <w:r w:rsidRPr="00CD086F">
              <w:t>: Czepki do badań EEG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ELMIKO BIOSIGNALS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Sportowa 3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05-822 Milanówek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864.00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34</w:t>
            </w:r>
            <w:r w:rsidRPr="00CD086F">
              <w:t>: Myjki jednorazowego użytku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1 610.07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35</w:t>
            </w:r>
            <w:r w:rsidRPr="00CD086F">
              <w:t>: Szczotki do chirurgicznego mycia rąk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6 994.95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36</w:t>
            </w:r>
            <w:r w:rsidRPr="00CD086F">
              <w:t xml:space="preserve">: Rurki ustno-gardłowe </w:t>
            </w:r>
            <w:proofErr w:type="spellStart"/>
            <w:r w:rsidRPr="00CD086F">
              <w:t>Guedela</w:t>
            </w:r>
            <w:proofErr w:type="spellEnd"/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1 028.16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37</w:t>
            </w:r>
            <w:r w:rsidRPr="00CD086F">
              <w:t>: Filtry do kropli ocznych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CONSULTRONIX S.A.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Przemysłowa 17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32-083 Balice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4 806.00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39</w:t>
            </w:r>
            <w:r w:rsidRPr="00CD086F">
              <w:t>: Przyrządy do anestezji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 xml:space="preserve">MEDICAVERA Sp. z o.o. </w:t>
            </w:r>
            <w:proofErr w:type="spellStart"/>
            <w:r w:rsidRPr="00CD086F">
              <w:rPr>
                <w:b/>
              </w:rPr>
              <w:t>Dahlhausen</w:t>
            </w:r>
            <w:proofErr w:type="spellEnd"/>
            <w:r w:rsidRPr="00CD086F">
              <w:rPr>
                <w:b/>
              </w:rPr>
              <w:t xml:space="preserve"> Group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Majowa 2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71-374 Szczecin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6 268.32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40</w:t>
            </w:r>
            <w:r w:rsidRPr="00CD086F">
              <w:t>: Maski anestetyczne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69.12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41</w:t>
            </w:r>
            <w:r w:rsidRPr="00CD086F">
              <w:t>: Resuscytatory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BIAMEDITEK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proofErr w:type="spellStart"/>
            <w:r w:rsidRPr="00CD086F">
              <w:rPr>
                <w:bCs/>
              </w:rPr>
              <w:t>Elewatorska</w:t>
            </w:r>
            <w:proofErr w:type="spellEnd"/>
            <w:r w:rsidRPr="00CD086F">
              <w:rPr>
                <w:bCs/>
              </w:rPr>
              <w:t xml:space="preserve"> 58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15-620 Białystok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2 083.75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42</w:t>
            </w:r>
            <w:r w:rsidRPr="00CD086F">
              <w:t>: Rurki intubacyjne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2 592.00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44</w:t>
            </w:r>
            <w:r w:rsidRPr="00CD086F">
              <w:t>: Rurki intubacyjne zbrojone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330.48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45</w:t>
            </w:r>
            <w:r w:rsidRPr="00CD086F">
              <w:t>: Maski krtaniowe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BIAMEDITEK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proofErr w:type="spellStart"/>
            <w:r w:rsidRPr="00CD086F">
              <w:rPr>
                <w:bCs/>
              </w:rPr>
              <w:t>Elewatorska</w:t>
            </w:r>
            <w:proofErr w:type="spellEnd"/>
            <w:r w:rsidRPr="00CD086F">
              <w:rPr>
                <w:bCs/>
              </w:rPr>
              <w:t xml:space="preserve"> 58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15-620 Białystok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4 636.44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E658F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48</w:t>
            </w:r>
            <w:r w:rsidRPr="00CD086F">
              <w:t>: Łyżki do laryngoskopu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15 876.00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49</w:t>
            </w:r>
            <w:r w:rsidRPr="00CD086F">
              <w:t>: Obwody oddechowe jednorurowe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AKSIS Hurtownia Sprzętu Medycznego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Przyrodników 1C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80-298 Gdańsk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9 549.90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50</w:t>
            </w:r>
            <w:r w:rsidRPr="00CD086F">
              <w:t>: Obwody oddechowe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MEDOX Pro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Grodzka 20 /4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70-560 Szczecin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21 288.96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51</w:t>
            </w:r>
            <w:r w:rsidRPr="00CD086F">
              <w:t>: Obwody oddechowe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162.00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52</w:t>
            </w:r>
            <w:r w:rsidRPr="00CD086F">
              <w:t>: Sprzęt do drenaży klatki piersiowej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BERYL MED POLAND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Łopuszańska 36 /14C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02-220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5 450.76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53</w:t>
            </w:r>
            <w:r w:rsidRPr="00CD086F">
              <w:t>: Obwody oddechowe anestetyczne pediatryczne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BIAMEDITEK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proofErr w:type="spellStart"/>
            <w:r w:rsidRPr="00CD086F">
              <w:rPr>
                <w:bCs/>
              </w:rPr>
              <w:t>Elewatorska</w:t>
            </w:r>
            <w:proofErr w:type="spellEnd"/>
            <w:r w:rsidRPr="00CD086F">
              <w:rPr>
                <w:bCs/>
              </w:rPr>
              <w:t xml:space="preserve"> 58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15-620 Białystok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1 009.80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56</w:t>
            </w:r>
            <w:r w:rsidRPr="00CD086F">
              <w:t>: Sprzęt anestezjologiczny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OPTIMED PRO-OFFICE A</w:t>
            </w:r>
            <w:r w:rsidR="004C092C">
              <w:rPr>
                <w:b/>
              </w:rPr>
              <w:t>nna</w:t>
            </w:r>
            <w:r w:rsidRPr="00CD086F">
              <w:rPr>
                <w:b/>
              </w:rPr>
              <w:t xml:space="preserve"> Szewczyk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Forteczna 5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32-086 Węgrzce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18 144.00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D12E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57</w:t>
            </w:r>
            <w:r w:rsidRPr="00CD086F">
              <w:t>: Kabel EEG do elektrod mostowych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ELMIKO BIOSIGNALS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Sportowa 3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05-822 Milanówek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1 522.80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C092C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58</w:t>
            </w:r>
            <w:r w:rsidRPr="00CD086F">
              <w:t>: Żel do cewnikowania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5 552.06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C092C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59</w:t>
            </w:r>
            <w:r w:rsidRPr="00CD086F">
              <w:t>: Żel do dróg oddechowych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SKAMEX S.</w:t>
            </w:r>
            <w:r w:rsidR="004C092C">
              <w:rPr>
                <w:b/>
              </w:rPr>
              <w:t xml:space="preserve"> A.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Częstochowska 38 /52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93-121 Łódź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1 890.00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C092C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60</w:t>
            </w:r>
            <w:r w:rsidRPr="00CD086F">
              <w:t>: Sprzęt do aspiracyjno-próżniowego systemu pobierania krwi żylnej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 xml:space="preserve">SARSTEDT Sp. z o.o. 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Warszawska 25</w:t>
            </w:r>
            <w:r w:rsidR="004C092C">
              <w:rPr>
                <w:bCs/>
              </w:rPr>
              <w:t>,</w:t>
            </w:r>
            <w:r w:rsidRPr="00CD086F">
              <w:rPr>
                <w:bCs/>
              </w:rPr>
              <w:t xml:space="preserve"> </w:t>
            </w:r>
            <w:r w:rsidR="004C092C" w:rsidRPr="004C092C">
              <w:t>Blizne Łaszczyńskiego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05-082 Stare Babice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54 406.08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C092C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61</w:t>
            </w:r>
            <w:r w:rsidRPr="00CD086F">
              <w:t>: Pooperacyjne osłonki oczne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CONSULTRONIX S.A.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Przemysłowa 17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32-083 Balice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2 268.00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4C092C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62</w:t>
            </w:r>
            <w:r w:rsidRPr="00CD086F">
              <w:t>: Siatki do naprawy przepuklin pachwinowych, brzusznych i pooperacyjnych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INTER</w:t>
            </w:r>
            <w:r w:rsidR="00363135">
              <w:rPr>
                <w:b/>
              </w:rPr>
              <w:t xml:space="preserve"> </w:t>
            </w:r>
            <w:r w:rsidRPr="00CD086F">
              <w:rPr>
                <w:b/>
              </w:rPr>
              <w:t>CONSULT M.D. S</w:t>
            </w:r>
            <w:r w:rsidR="00363135">
              <w:rPr>
                <w:b/>
              </w:rPr>
              <w:t xml:space="preserve">p. z o.o. 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Ks. Brzóski 94 /18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91-347 Łódź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61 439.32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D522A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63</w:t>
            </w:r>
            <w:r w:rsidRPr="00CD086F">
              <w:t>: Zestawy do biernego i czynnego drenażu klatki piersiowej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BERYL MED POLAND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Łopuszańska 36 /14C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02-220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1 476.90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D522A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64</w:t>
            </w:r>
            <w:r w:rsidRPr="00CD086F">
              <w:t>: Systemy ssania i płukania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BERYL MED POLAND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Łopuszańska 36 /14C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02-220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38 604.60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D522A8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65</w:t>
            </w:r>
            <w:r w:rsidRPr="00CD086F">
              <w:t>: Zestawy PEG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proofErr w:type="spellStart"/>
            <w:r w:rsidRPr="00CD086F">
              <w:rPr>
                <w:b/>
              </w:rPr>
              <w:t>SUN-MED</w:t>
            </w:r>
            <w:proofErr w:type="spellEnd"/>
            <w:r w:rsidRPr="00CD086F">
              <w:rPr>
                <w:b/>
              </w:rPr>
              <w:t xml:space="preserve"> S.C. 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Franciszkańska 104 /112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91-845 Łódź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15 066.00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5541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66</w:t>
            </w:r>
            <w:r w:rsidRPr="00CD086F">
              <w:t>: Jednorazowe wkłady workowe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BERYL MED POLAND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Łopuszańska 36 /14C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02-220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17 255.70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5541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67</w:t>
            </w:r>
            <w:r w:rsidRPr="00CD086F">
              <w:t>: Pojemniki histopatologiczne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677.43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5541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68</w:t>
            </w:r>
            <w:r w:rsidRPr="00CD086F">
              <w:t xml:space="preserve">: Opakowania </w:t>
            </w:r>
            <w:proofErr w:type="spellStart"/>
            <w:r w:rsidRPr="00CD086F">
              <w:t>posterylizacyjne</w:t>
            </w:r>
            <w:proofErr w:type="spellEnd"/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INFORMER 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Winogrady 118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61-626 Poznań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1 587.60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5541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69</w:t>
            </w:r>
            <w:r w:rsidRPr="00CD086F">
              <w:t xml:space="preserve">: </w:t>
            </w:r>
            <w:proofErr w:type="spellStart"/>
            <w:r w:rsidRPr="00CD086F">
              <w:t>Cytoluery</w:t>
            </w:r>
            <w:proofErr w:type="spellEnd"/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ANMAR S</w:t>
            </w:r>
            <w:r w:rsidR="00554146">
              <w:rPr>
                <w:b/>
              </w:rPr>
              <w:t>p</w:t>
            </w:r>
            <w:r w:rsidRPr="00CD086F">
              <w:rPr>
                <w:b/>
              </w:rPr>
              <w:t>.</w:t>
            </w:r>
            <w:r w:rsidR="00554146">
              <w:rPr>
                <w:b/>
              </w:rPr>
              <w:t xml:space="preserve">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Strefowa 22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43-100 Tychy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11 016.00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5541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70</w:t>
            </w:r>
            <w:r w:rsidRPr="00CD086F">
              <w:t>: Igły do biopsji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BERYL MED POLAND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Łopuszańska 36 /14C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02-220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475.20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554146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71</w:t>
            </w:r>
            <w:r w:rsidRPr="00CD086F">
              <w:t xml:space="preserve">: Ostrza kompatybilne ze </w:t>
            </w:r>
            <w:proofErr w:type="spellStart"/>
            <w:r w:rsidRPr="00CD086F">
              <w:t>strzygarką</w:t>
            </w:r>
            <w:proofErr w:type="spellEnd"/>
            <w:r w:rsidRPr="00CD086F">
              <w:t xml:space="preserve"> chirurgiczną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 xml:space="preserve">SKAMEX S. </w:t>
            </w:r>
            <w:r w:rsidR="00BF6B87">
              <w:rPr>
                <w:b/>
              </w:rPr>
              <w:t>A</w:t>
            </w:r>
            <w:r w:rsidRPr="00CD086F">
              <w:rPr>
                <w:b/>
              </w:rPr>
              <w:t>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Częstochowska 38 /52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93-121 Łódź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4 700.16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F6B8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72</w:t>
            </w:r>
            <w:r w:rsidRPr="00CD086F">
              <w:t>: Worki do długoterminowej zbiórki moczu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BIALMED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>Kazimierzowska 46/48 /35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02-546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1 328.40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F6B8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73</w:t>
            </w:r>
            <w:r w:rsidRPr="00CD086F">
              <w:t>: Zestawy do kontrolowanej zbiórki stolca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 xml:space="preserve">MEDICAVERA Sp. z o.o. </w:t>
            </w:r>
            <w:proofErr w:type="spellStart"/>
            <w:r w:rsidRPr="00CD086F">
              <w:rPr>
                <w:b/>
              </w:rPr>
              <w:t>Dahlhausen</w:t>
            </w:r>
            <w:proofErr w:type="spellEnd"/>
            <w:r w:rsidRPr="00CD086F">
              <w:rPr>
                <w:b/>
              </w:rPr>
              <w:t xml:space="preserve"> Group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Majowa 2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71-374 Szczecin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2 248.56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F6B8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74</w:t>
            </w:r>
            <w:r w:rsidRPr="00CD086F">
              <w:t>: Myjki jednorazowego użytku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1 423.73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BF6B87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76</w:t>
            </w:r>
            <w:r w:rsidRPr="00CD086F">
              <w:t>: Prowadnice do trudnych intubacji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2 273.40 zł</w:t>
            </w:r>
            <w:r w:rsidRPr="00CD086F">
              <w:rPr>
                <w:bCs/>
              </w:rPr>
              <w:t>.</w:t>
            </w:r>
          </w:p>
          <w:p w:rsidR="00474605" w:rsidRPr="000671E0" w:rsidRDefault="00474605" w:rsidP="00981CF9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0671E0">
              <w:rPr>
                <w:b/>
                <w:bCs/>
                <w:color w:val="000000"/>
                <w:u w:val="single"/>
              </w:rPr>
              <w:t>Uzasadnienie wyboru</w:t>
            </w:r>
            <w:r w:rsidRPr="000671E0">
              <w:rPr>
                <w:color w:val="000000"/>
                <w:u w:val="single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77</w:t>
            </w:r>
            <w:r w:rsidRPr="00CD086F">
              <w:t>: Akcesoria do odsysania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SINMED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Graniczna 32B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44-178 Przyszowice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793.80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0671E0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78</w:t>
            </w:r>
            <w:r w:rsidRPr="00CD086F">
              <w:t>: Porty bezigłowe z drenem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738.18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0671E0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79</w:t>
            </w:r>
            <w:r w:rsidRPr="00CD086F">
              <w:t>: Akcesoria mocujące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BILLMED Sp. z o.o.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proofErr w:type="spellStart"/>
            <w:r w:rsidRPr="00CD086F">
              <w:rPr>
                <w:bCs/>
              </w:rPr>
              <w:t>Krypska</w:t>
            </w:r>
            <w:proofErr w:type="spellEnd"/>
            <w:r w:rsidRPr="00CD086F">
              <w:rPr>
                <w:bCs/>
              </w:rPr>
              <w:t xml:space="preserve"> 24 /1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04-082 Warszawa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928.80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0671E0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(jedyna złożona w Pakiecie)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t>Zadanie nr 81</w:t>
            </w:r>
            <w:r w:rsidRPr="00CD086F">
              <w:t>: Pianka oczyszczająca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ZARYS International Group Sp. z o.o. Sp. K.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rPr>
                <w:bCs/>
              </w:rPr>
              <w:t xml:space="preserve">Pod Borem 18 </w:t>
            </w:r>
          </w:p>
          <w:p w:rsidR="00474605" w:rsidRPr="00CD086F" w:rsidRDefault="00474605" w:rsidP="00981CF9">
            <w:pPr>
              <w:spacing w:after="120"/>
              <w:jc w:val="both"/>
              <w:rPr>
                <w:bCs/>
              </w:rPr>
            </w:pPr>
            <w:r w:rsidRPr="00CD086F">
              <w:rPr>
                <w:bCs/>
              </w:rPr>
              <w:t>41-808 Zabrze</w:t>
            </w: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601.03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0671E0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  <w:tr w:rsidR="00474605" w:rsidRPr="00CD086F" w:rsidTr="00981CF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120" w:after="240"/>
              <w:jc w:val="both"/>
            </w:pPr>
            <w:r w:rsidRPr="00CD086F">
              <w:rPr>
                <w:b/>
                <w:bCs/>
              </w:rPr>
              <w:lastRenderedPageBreak/>
              <w:t>Zadanie nr 82</w:t>
            </w:r>
            <w:r w:rsidRPr="00CD086F">
              <w:t>: Rękawy do sterylizacji</w:t>
            </w:r>
          </w:p>
          <w:p w:rsidR="00DB10C9" w:rsidRPr="00DB10C9" w:rsidRDefault="00DB10C9" w:rsidP="00DB10C9">
            <w:pPr>
              <w:spacing w:before="40" w:after="40"/>
              <w:rPr>
                <w:b/>
                <w:bCs/>
              </w:rPr>
            </w:pPr>
            <w:r w:rsidRPr="00DB10C9">
              <w:rPr>
                <w:b/>
                <w:bCs/>
              </w:rPr>
              <w:t>Konsorcjum Firm:</w:t>
            </w:r>
          </w:p>
          <w:p w:rsidR="00DB10C9" w:rsidRPr="00DB10C9" w:rsidRDefault="00DB10C9" w:rsidP="00DB10C9">
            <w:pPr>
              <w:spacing w:before="40" w:after="40"/>
              <w:rPr>
                <w:b/>
                <w:bCs/>
              </w:rPr>
            </w:pPr>
            <w:proofErr w:type="spellStart"/>
            <w:r w:rsidRPr="00DB10C9">
              <w:rPr>
                <w:b/>
                <w:bCs/>
              </w:rPr>
              <w:t>Citonet</w:t>
            </w:r>
            <w:proofErr w:type="spellEnd"/>
            <w:r w:rsidRPr="00DB10C9">
              <w:rPr>
                <w:b/>
                <w:bCs/>
              </w:rPr>
              <w:t xml:space="preserve"> Śląski Sp. z o.o.</w:t>
            </w:r>
            <w:r>
              <w:rPr>
                <w:b/>
                <w:bCs/>
              </w:rPr>
              <w:t xml:space="preserve">, </w:t>
            </w:r>
            <w:proofErr w:type="spellStart"/>
            <w:r w:rsidRPr="00DB10C9">
              <w:rPr>
                <w:bCs/>
              </w:rPr>
              <w:t>Wojkowicka</w:t>
            </w:r>
            <w:proofErr w:type="spellEnd"/>
            <w:r w:rsidRPr="00DB10C9">
              <w:rPr>
                <w:bCs/>
              </w:rPr>
              <w:t xml:space="preserve"> 35</w:t>
            </w:r>
            <w:r>
              <w:rPr>
                <w:bCs/>
              </w:rPr>
              <w:t xml:space="preserve">, </w:t>
            </w:r>
            <w:r w:rsidRPr="00DB10C9">
              <w:rPr>
                <w:bCs/>
              </w:rPr>
              <w:t>41-250 Czeladź,</w:t>
            </w:r>
          </w:p>
          <w:p w:rsidR="00474605" w:rsidRPr="00CD086F" w:rsidRDefault="00474605" w:rsidP="00981CF9">
            <w:pPr>
              <w:spacing w:before="60" w:after="40"/>
              <w:jc w:val="both"/>
              <w:rPr>
                <w:b/>
              </w:rPr>
            </w:pPr>
            <w:r w:rsidRPr="00CD086F">
              <w:rPr>
                <w:b/>
              </w:rPr>
              <w:t>Toruńskie Zakłady Materiałów Opatrunkowych S.A.</w:t>
            </w:r>
          </w:p>
          <w:p w:rsidR="00474605" w:rsidRPr="00CD086F" w:rsidRDefault="00474605" w:rsidP="00DB10C9">
            <w:pPr>
              <w:jc w:val="both"/>
              <w:rPr>
                <w:bCs/>
              </w:rPr>
            </w:pPr>
            <w:r w:rsidRPr="00CD086F">
              <w:rPr>
                <w:bCs/>
              </w:rPr>
              <w:t>Żółkiewskiego 20 /26</w:t>
            </w:r>
            <w:r w:rsidR="00DB10C9">
              <w:rPr>
                <w:bCs/>
              </w:rPr>
              <w:t xml:space="preserve">, </w:t>
            </w:r>
            <w:r w:rsidRPr="00CD086F">
              <w:rPr>
                <w:bCs/>
              </w:rPr>
              <w:t>87-100 Toruń</w:t>
            </w:r>
          </w:p>
          <w:p w:rsidR="00DB10C9" w:rsidRDefault="00DB10C9" w:rsidP="00981CF9">
            <w:pPr>
              <w:jc w:val="both"/>
            </w:pPr>
          </w:p>
          <w:p w:rsidR="00474605" w:rsidRPr="00CD086F" w:rsidRDefault="00474605" w:rsidP="00981CF9">
            <w:pPr>
              <w:jc w:val="both"/>
              <w:rPr>
                <w:bCs/>
              </w:rPr>
            </w:pPr>
            <w:r w:rsidRPr="00CD086F">
              <w:t xml:space="preserve">za cenę brutto </w:t>
            </w:r>
            <w:r w:rsidRPr="00CD086F">
              <w:rPr>
                <w:b/>
              </w:rPr>
              <w:t>16 320.96 zł</w:t>
            </w:r>
            <w:r w:rsidRPr="00CD086F">
              <w:rPr>
                <w:bCs/>
              </w:rPr>
              <w:t>.</w:t>
            </w:r>
          </w:p>
          <w:p w:rsidR="00474605" w:rsidRPr="00CD086F" w:rsidRDefault="00474605" w:rsidP="00981CF9">
            <w:pPr>
              <w:spacing w:before="120" w:line="276" w:lineRule="auto"/>
              <w:jc w:val="both"/>
              <w:rPr>
                <w:color w:val="000000"/>
              </w:rPr>
            </w:pPr>
            <w:r w:rsidRPr="000671E0">
              <w:rPr>
                <w:b/>
                <w:bCs/>
                <w:color w:val="000000"/>
                <w:u w:val="single"/>
              </w:rPr>
              <w:t>Uzasadnienie wyboru</w:t>
            </w:r>
            <w:r w:rsidRPr="00CD086F">
              <w:rPr>
                <w:color w:val="000000"/>
              </w:rPr>
              <w:t>:</w:t>
            </w:r>
          </w:p>
          <w:p w:rsidR="00474605" w:rsidRPr="00CD086F" w:rsidRDefault="00474605" w:rsidP="00981CF9">
            <w:pPr>
              <w:pStyle w:val="Nagwek"/>
              <w:tabs>
                <w:tab w:val="left" w:pos="708"/>
              </w:tabs>
              <w:spacing w:after="120"/>
            </w:pPr>
            <w:r w:rsidRPr="00CD086F">
              <w:t xml:space="preserve">art. 239 ust. 1 ustawy z dnia 11 września 2019r. Prawo zamówień publicznych (Dz. U. z 2022r. poz. 1710 z </w:t>
            </w:r>
            <w:proofErr w:type="spellStart"/>
            <w:r w:rsidRPr="00CD086F">
              <w:t>późn</w:t>
            </w:r>
            <w:proofErr w:type="spellEnd"/>
            <w:r w:rsidRPr="00CD086F">
              <w:t>. zm.) - najkorzystniejsza oferta przy zadanym kryterium "cena" oraz "termin realizacji dostaw".</w:t>
            </w:r>
          </w:p>
        </w:tc>
      </w:tr>
    </w:tbl>
    <w:p w:rsidR="00A02E94" w:rsidRPr="00CD086F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CD086F">
        <w:rPr>
          <w:color w:val="000000"/>
        </w:rPr>
        <w:t>Punktacja przyznana ofertom w poszczególnych kryteriach oceny ofert wraz z łączną liczbą punktów: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3119"/>
        <w:gridCol w:w="3544"/>
        <w:gridCol w:w="1701"/>
      </w:tblGrid>
      <w:tr w:rsidR="00A02E94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D086F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D086F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D086F" w:rsidRDefault="00A02E94" w:rsidP="00263DBE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D086F">
              <w:rPr>
                <w:b/>
                <w:sz w:val="20"/>
                <w:szCs w:val="20"/>
              </w:rPr>
              <w:t xml:space="preserve">Nazwa i adres </w:t>
            </w:r>
            <w:r w:rsidR="00263DBE">
              <w:rPr>
                <w:b/>
                <w:sz w:val="20"/>
                <w:szCs w:val="20"/>
              </w:rPr>
              <w:t>W</w:t>
            </w:r>
            <w:r w:rsidRPr="00CD086F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D086F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D086F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CD086F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D086F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D086F">
              <w:rPr>
                <w:b/>
                <w:color w:val="000000"/>
                <w:sz w:val="20"/>
                <w:szCs w:val="20"/>
              </w:rPr>
              <w:t>Razem</w:t>
            </w:r>
            <w:r w:rsidR="00263DBE">
              <w:rPr>
                <w:b/>
                <w:color w:val="000000"/>
                <w:sz w:val="20"/>
                <w:szCs w:val="20"/>
              </w:rPr>
              <w:t xml:space="preserve"> – liczba uzyskanych </w:t>
            </w:r>
            <w:proofErr w:type="spellStart"/>
            <w:r w:rsidR="00263DBE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1 - Strzykawki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3B04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3B048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3B048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21C8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1 - Strzykawki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SKAMEX S</w:t>
            </w:r>
            <w:r w:rsidR="00494023">
              <w:rPr>
                <w:b/>
                <w:bCs/>
                <w:sz w:val="22"/>
                <w:szCs w:val="22"/>
              </w:rPr>
              <w:t>.</w:t>
            </w:r>
            <w:r w:rsidRPr="00263DBE">
              <w:rPr>
                <w:b/>
                <w:bCs/>
                <w:sz w:val="22"/>
                <w:szCs w:val="22"/>
              </w:rPr>
              <w:t xml:space="preserve">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- 41.14</w:t>
            </w:r>
          </w:p>
          <w:p w:rsidR="00474605" w:rsidRPr="00263DBE" w:rsidRDefault="00474605" w:rsidP="00621C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21C8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21C8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21C81">
              <w:rPr>
                <w:sz w:val="22"/>
                <w:szCs w:val="22"/>
              </w:rPr>
              <w:t>81</w:t>
            </w:r>
            <w:r w:rsidRPr="00263DBE">
              <w:rPr>
                <w:sz w:val="22"/>
                <w:szCs w:val="22"/>
              </w:rPr>
              <w:t>,14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1 - Strzykawki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621C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621C81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- 47.30</w:t>
            </w:r>
          </w:p>
          <w:p w:rsidR="00474605" w:rsidRPr="00263DBE" w:rsidRDefault="00474605" w:rsidP="00621C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21C8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21C8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21C81">
              <w:rPr>
                <w:sz w:val="22"/>
                <w:szCs w:val="22"/>
              </w:rPr>
              <w:t>87</w:t>
            </w:r>
            <w:r w:rsidRPr="00263DBE">
              <w:rPr>
                <w:sz w:val="22"/>
                <w:szCs w:val="22"/>
              </w:rPr>
              <w:t>,30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2 - Osłony na oczy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MANA MEDICAL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Piechoty Łanowej 46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02-951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21C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21C8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21C8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21C8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3 - Igły iniekcyjne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EA403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A403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A403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A403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3 - Igły iniekcyjne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8612BC" w:rsidRDefault="00474605" w:rsidP="008612BC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  <w:r w:rsidR="008612BC">
              <w:rPr>
                <w:sz w:val="22"/>
                <w:szCs w:val="22"/>
              </w:rPr>
              <w:t xml:space="preserve">, </w:t>
            </w:r>
          </w:p>
          <w:p w:rsidR="00474605" w:rsidRPr="00263DBE" w:rsidRDefault="00474605" w:rsidP="008612BC">
            <w:pPr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- 52.88</w:t>
            </w:r>
          </w:p>
          <w:p w:rsidR="00474605" w:rsidRPr="00263DBE" w:rsidRDefault="00474605" w:rsidP="00EA403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A403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A403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A4031">
              <w:rPr>
                <w:sz w:val="22"/>
                <w:szCs w:val="22"/>
              </w:rPr>
              <w:t>92</w:t>
            </w:r>
            <w:r w:rsidRPr="00263DBE">
              <w:rPr>
                <w:sz w:val="22"/>
                <w:szCs w:val="22"/>
              </w:rPr>
              <w:t>,88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4 - Igły iniekcyjne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- 51.97</w:t>
            </w:r>
          </w:p>
          <w:p w:rsidR="00474605" w:rsidRPr="00263DBE" w:rsidRDefault="00474605" w:rsidP="00EA403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A403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A403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A4031">
              <w:rPr>
                <w:sz w:val="22"/>
                <w:szCs w:val="22"/>
              </w:rPr>
              <w:t>91</w:t>
            </w:r>
            <w:r w:rsidRPr="00263DBE">
              <w:rPr>
                <w:sz w:val="22"/>
                <w:szCs w:val="22"/>
              </w:rPr>
              <w:t>,97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4 - Igły iniekcyjne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8612BC" w:rsidRPr="00263DBE" w:rsidRDefault="00474605" w:rsidP="009477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8612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8612B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8612B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8612B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4 - Igły iniekcyjne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8612B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8612BC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- 52.30</w:t>
            </w:r>
          </w:p>
          <w:p w:rsidR="00474605" w:rsidRPr="00263DBE" w:rsidRDefault="00474605" w:rsidP="008612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8612B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8612B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8612BC">
              <w:rPr>
                <w:sz w:val="22"/>
                <w:szCs w:val="22"/>
              </w:rPr>
              <w:t>92</w:t>
            </w:r>
            <w:r w:rsidRPr="00263DBE">
              <w:rPr>
                <w:sz w:val="22"/>
                <w:szCs w:val="22"/>
              </w:rPr>
              <w:t>,30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5 - Igły tępe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8612BC" w:rsidP="00981CF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</w:t>
            </w:r>
            <w:r w:rsidR="00474605"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8612B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8612B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5 - Igły tępe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- 32.92</w:t>
            </w:r>
          </w:p>
          <w:p w:rsidR="00474605" w:rsidRPr="00263DBE" w:rsidRDefault="00474605" w:rsidP="008612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8612B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8612B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8612BC">
              <w:rPr>
                <w:sz w:val="22"/>
                <w:szCs w:val="22"/>
              </w:rPr>
              <w:t>72</w:t>
            </w:r>
            <w:r w:rsidRPr="00263DBE">
              <w:rPr>
                <w:sz w:val="22"/>
                <w:szCs w:val="22"/>
              </w:rPr>
              <w:t>,92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5 - Igły tępe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8612B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8612BC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- 25.95</w:t>
            </w:r>
          </w:p>
          <w:p w:rsidR="00474605" w:rsidRPr="00263DBE" w:rsidRDefault="00474605" w:rsidP="008612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8612B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E2A3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E2A3C">
              <w:rPr>
                <w:sz w:val="22"/>
                <w:szCs w:val="22"/>
              </w:rPr>
              <w:t>65</w:t>
            </w:r>
            <w:r w:rsidRPr="00263DBE">
              <w:rPr>
                <w:sz w:val="22"/>
                <w:szCs w:val="22"/>
              </w:rPr>
              <w:t>,95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6 - Kolec przelewowy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AE2A3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E2A3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E2A3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E2A3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6 - Kolec przelewowy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VYGON Polska Sp.</w:t>
            </w:r>
            <w:r w:rsidR="00AE2A3C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Francuska 39/6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03-905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- 53.50</w:t>
            </w:r>
          </w:p>
          <w:p w:rsidR="00474605" w:rsidRPr="00263DBE" w:rsidRDefault="00474605" w:rsidP="00AE2A3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E2A3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E2A3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E2A3C">
              <w:rPr>
                <w:sz w:val="22"/>
                <w:szCs w:val="22"/>
              </w:rPr>
              <w:t>93</w:t>
            </w:r>
            <w:r w:rsidRPr="00263DBE">
              <w:rPr>
                <w:sz w:val="22"/>
                <w:szCs w:val="22"/>
              </w:rPr>
              <w:t>,50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6 - Kolec przelewowy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- 50.16</w:t>
            </w:r>
          </w:p>
          <w:p w:rsidR="00474605" w:rsidRPr="00263DBE" w:rsidRDefault="00474605" w:rsidP="00AE2A3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E2A3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E2A3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E2A3C">
              <w:rPr>
                <w:sz w:val="22"/>
                <w:szCs w:val="22"/>
              </w:rPr>
              <w:t>90</w:t>
            </w:r>
            <w:r w:rsidRPr="00263DBE">
              <w:rPr>
                <w:sz w:val="22"/>
                <w:szCs w:val="22"/>
              </w:rPr>
              <w:t>,16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6 - Kolec przelewowy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60212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60212D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- 42.80</w:t>
            </w:r>
          </w:p>
          <w:p w:rsidR="00474605" w:rsidRPr="00263DBE" w:rsidRDefault="00474605" w:rsidP="006021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021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021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0212D">
              <w:rPr>
                <w:sz w:val="22"/>
                <w:szCs w:val="22"/>
              </w:rPr>
              <w:t>82</w:t>
            </w:r>
            <w:r w:rsidRPr="00263DBE">
              <w:rPr>
                <w:sz w:val="22"/>
                <w:szCs w:val="22"/>
              </w:rPr>
              <w:t>,80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7 - Strzykawki do insuliny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021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021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021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0212D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7 - Strzykawki do insuliny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60212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60212D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- 33.43</w:t>
            </w:r>
          </w:p>
          <w:p w:rsidR="00474605" w:rsidRPr="00263DBE" w:rsidRDefault="00474605" w:rsidP="006021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021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021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0212D">
              <w:rPr>
                <w:sz w:val="22"/>
                <w:szCs w:val="22"/>
              </w:rPr>
              <w:t>73</w:t>
            </w:r>
            <w:r w:rsidRPr="00263DBE">
              <w:rPr>
                <w:sz w:val="22"/>
                <w:szCs w:val="22"/>
              </w:rPr>
              <w:t>,43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8 - Igły do znieczuleń podpajęczynówkowych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BILLMED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Krypska</w:t>
            </w:r>
            <w:proofErr w:type="spellEnd"/>
            <w:r w:rsidRPr="00263DBE">
              <w:rPr>
                <w:sz w:val="22"/>
                <w:szCs w:val="22"/>
              </w:rPr>
              <w:t xml:space="preserve"> 24/1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04-082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- 18.79</w:t>
            </w:r>
          </w:p>
          <w:p w:rsidR="00474605" w:rsidRPr="00263DBE" w:rsidRDefault="00474605" w:rsidP="006021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021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021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0212D">
              <w:rPr>
                <w:sz w:val="22"/>
                <w:szCs w:val="22"/>
              </w:rPr>
              <w:t>58</w:t>
            </w:r>
            <w:r w:rsidRPr="00263DBE">
              <w:rPr>
                <w:sz w:val="22"/>
                <w:szCs w:val="22"/>
              </w:rPr>
              <w:t>,79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8 - Igły do znieczuleń podpajęczynówkowych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021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021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021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0212D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8 - Igły do znieczuleń podpajęczynówkowych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  <w:p w:rsidR="00433508" w:rsidRPr="00263DBE" w:rsidRDefault="00433508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- 41.07</w:t>
            </w:r>
          </w:p>
          <w:p w:rsidR="00474605" w:rsidRPr="00263DBE" w:rsidRDefault="00474605" w:rsidP="006021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021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3350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33508">
              <w:rPr>
                <w:sz w:val="22"/>
                <w:szCs w:val="22"/>
              </w:rPr>
              <w:t>81</w:t>
            </w:r>
            <w:r w:rsidRPr="00263DBE">
              <w:rPr>
                <w:sz w:val="22"/>
                <w:szCs w:val="22"/>
              </w:rPr>
              <w:t>,07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9 - Kaniule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- 27.93</w:t>
            </w:r>
          </w:p>
          <w:p w:rsidR="00474605" w:rsidRPr="00263DBE" w:rsidRDefault="00474605" w:rsidP="004335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3350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3350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33508">
              <w:rPr>
                <w:sz w:val="22"/>
                <w:szCs w:val="22"/>
              </w:rPr>
              <w:t>67</w:t>
            </w:r>
            <w:r w:rsidRPr="00263DBE">
              <w:rPr>
                <w:sz w:val="22"/>
                <w:szCs w:val="22"/>
              </w:rPr>
              <w:t>,93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9 - Kaniule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335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3350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3350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33508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10 - </w:t>
            </w:r>
            <w:proofErr w:type="spellStart"/>
            <w:r w:rsidRPr="00CD086F">
              <w:rPr>
                <w:sz w:val="20"/>
                <w:szCs w:val="20"/>
              </w:rPr>
              <w:t>Aplikatory</w:t>
            </w:r>
            <w:proofErr w:type="spellEnd"/>
            <w:r w:rsidRPr="00CD086F">
              <w:rPr>
                <w:sz w:val="20"/>
                <w:szCs w:val="20"/>
              </w:rPr>
              <w:t xml:space="preserve"> typu </w:t>
            </w:r>
            <w:proofErr w:type="spellStart"/>
            <w:r w:rsidRPr="00CD086F">
              <w:rPr>
                <w:sz w:val="20"/>
                <w:szCs w:val="20"/>
              </w:rPr>
              <w:t>minispike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335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3350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3350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33508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10 - </w:t>
            </w:r>
            <w:proofErr w:type="spellStart"/>
            <w:r w:rsidRPr="00CD086F">
              <w:rPr>
                <w:sz w:val="20"/>
                <w:szCs w:val="20"/>
              </w:rPr>
              <w:t>Aplikatory</w:t>
            </w:r>
            <w:proofErr w:type="spellEnd"/>
            <w:r w:rsidRPr="00CD086F">
              <w:rPr>
                <w:sz w:val="20"/>
                <w:szCs w:val="20"/>
              </w:rPr>
              <w:t xml:space="preserve"> typu </w:t>
            </w:r>
            <w:proofErr w:type="spellStart"/>
            <w:r w:rsidRPr="00CD086F">
              <w:rPr>
                <w:sz w:val="20"/>
                <w:szCs w:val="20"/>
              </w:rPr>
              <w:t>minispike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- 10.09</w:t>
            </w:r>
          </w:p>
          <w:p w:rsidR="00474605" w:rsidRPr="00263DBE" w:rsidRDefault="00474605" w:rsidP="004335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3350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3350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33508">
              <w:rPr>
                <w:sz w:val="22"/>
                <w:szCs w:val="22"/>
              </w:rPr>
              <w:t>50</w:t>
            </w:r>
            <w:r w:rsidRPr="00263DBE">
              <w:rPr>
                <w:sz w:val="22"/>
                <w:szCs w:val="22"/>
              </w:rPr>
              <w:t>,09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11 - Nakłuwacze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- 39.14</w:t>
            </w:r>
          </w:p>
          <w:p w:rsidR="00474605" w:rsidRPr="00263DBE" w:rsidRDefault="00474605" w:rsidP="004335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3350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33508" w:rsidP="00981C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74605" w:rsidRPr="00263DBE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9</w:t>
            </w:r>
            <w:r w:rsidR="00474605" w:rsidRPr="00263DBE">
              <w:rPr>
                <w:sz w:val="22"/>
                <w:szCs w:val="22"/>
              </w:rPr>
              <w:t>,14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11 - Nakłuwacze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335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3350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3350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33508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11 - Nakłuwacze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MEDICUS Sp. z o.o. S.K.A.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Browarowa 21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43-100 Tychy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- 45.32</w:t>
            </w:r>
          </w:p>
          <w:p w:rsidR="00474605" w:rsidRPr="00263DBE" w:rsidRDefault="00474605" w:rsidP="007B194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B194A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B194A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B194A">
              <w:rPr>
                <w:sz w:val="22"/>
                <w:szCs w:val="22"/>
              </w:rPr>
              <w:t>8</w:t>
            </w:r>
            <w:r w:rsidRPr="00263DBE">
              <w:rPr>
                <w:sz w:val="22"/>
                <w:szCs w:val="22"/>
              </w:rPr>
              <w:t>5,32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12 -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- 58.40</w:t>
            </w:r>
          </w:p>
          <w:p w:rsidR="00474605" w:rsidRPr="00263DBE" w:rsidRDefault="00474605" w:rsidP="007B194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B194A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B194A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B194A">
              <w:rPr>
                <w:sz w:val="22"/>
                <w:szCs w:val="22"/>
              </w:rPr>
              <w:t>98</w:t>
            </w:r>
            <w:r w:rsidRPr="00263DBE">
              <w:rPr>
                <w:sz w:val="22"/>
                <w:szCs w:val="22"/>
              </w:rPr>
              <w:t>,40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12 -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- 32.28</w:t>
            </w:r>
          </w:p>
          <w:p w:rsidR="00474605" w:rsidRPr="00263DBE" w:rsidRDefault="00474605" w:rsidP="007B194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B194A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B194A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B194A">
              <w:rPr>
                <w:sz w:val="22"/>
                <w:szCs w:val="22"/>
              </w:rPr>
              <w:t>72</w:t>
            </w:r>
            <w:r w:rsidRPr="00263DBE">
              <w:rPr>
                <w:sz w:val="22"/>
                <w:szCs w:val="22"/>
              </w:rPr>
              <w:t>,28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12 -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B194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B194A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B194A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B194A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12 -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7B194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7B194A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- 59.80</w:t>
            </w:r>
          </w:p>
          <w:p w:rsidR="00474605" w:rsidRPr="00263DBE" w:rsidRDefault="00474605" w:rsidP="007B194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B194A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B194A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B194A">
              <w:rPr>
                <w:sz w:val="22"/>
                <w:szCs w:val="22"/>
              </w:rPr>
              <w:t>99</w:t>
            </w:r>
            <w:r w:rsidRPr="00263DBE">
              <w:rPr>
                <w:sz w:val="22"/>
                <w:szCs w:val="22"/>
              </w:rPr>
              <w:t>,80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13 -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DE16E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DE16E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DE16E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DE16E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13 -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  <w:p w:rsidR="0051622D" w:rsidRDefault="0051622D" w:rsidP="00981CF9">
            <w:pPr>
              <w:spacing w:after="40"/>
              <w:rPr>
                <w:sz w:val="22"/>
                <w:szCs w:val="22"/>
              </w:rPr>
            </w:pPr>
          </w:p>
          <w:p w:rsidR="0051622D" w:rsidRDefault="0051622D" w:rsidP="00981CF9">
            <w:pPr>
              <w:spacing w:after="40"/>
              <w:rPr>
                <w:sz w:val="22"/>
                <w:szCs w:val="22"/>
              </w:rPr>
            </w:pPr>
          </w:p>
          <w:p w:rsidR="0051622D" w:rsidRPr="00263DBE" w:rsidRDefault="0051622D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- 31.06</w:t>
            </w:r>
          </w:p>
          <w:p w:rsidR="00474605" w:rsidRPr="00263DBE" w:rsidRDefault="00474605" w:rsidP="00516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162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162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1622D">
              <w:rPr>
                <w:sz w:val="22"/>
                <w:szCs w:val="22"/>
              </w:rPr>
              <w:t>71</w:t>
            </w:r>
            <w:r w:rsidRPr="00263DBE">
              <w:rPr>
                <w:sz w:val="22"/>
                <w:szCs w:val="22"/>
              </w:rPr>
              <w:t>,06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13 - Przyrządy do przetaczania płynów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- 48.31</w:t>
            </w:r>
          </w:p>
          <w:p w:rsidR="00474605" w:rsidRPr="00263DBE" w:rsidRDefault="00474605" w:rsidP="00516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162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162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1622D">
              <w:rPr>
                <w:sz w:val="22"/>
                <w:szCs w:val="22"/>
              </w:rPr>
              <w:t>88</w:t>
            </w:r>
            <w:r w:rsidRPr="00263DBE">
              <w:rPr>
                <w:sz w:val="22"/>
                <w:szCs w:val="22"/>
              </w:rPr>
              <w:t>,31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14 - Akcesoria do terapii dożylnej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16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162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162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1622D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14 - Akcesoria do terapii dożylnej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- 29.29</w:t>
            </w:r>
          </w:p>
          <w:p w:rsidR="00474605" w:rsidRPr="00263DBE" w:rsidRDefault="00474605" w:rsidP="00516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162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162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1622D">
              <w:rPr>
                <w:sz w:val="22"/>
                <w:szCs w:val="22"/>
              </w:rPr>
              <w:t>69</w:t>
            </w:r>
            <w:r w:rsidRPr="00263DBE">
              <w:rPr>
                <w:sz w:val="22"/>
                <w:szCs w:val="22"/>
              </w:rPr>
              <w:t>,29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14 - Akcesoria do terapii dożylnej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- 51.45</w:t>
            </w:r>
          </w:p>
          <w:p w:rsidR="00474605" w:rsidRPr="00263DBE" w:rsidRDefault="00474605" w:rsidP="00516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162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1622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1622D">
              <w:rPr>
                <w:sz w:val="22"/>
                <w:szCs w:val="22"/>
              </w:rPr>
              <w:t>91</w:t>
            </w:r>
            <w:r w:rsidRPr="00263DBE">
              <w:rPr>
                <w:sz w:val="22"/>
                <w:szCs w:val="22"/>
              </w:rPr>
              <w:t>,45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14 - Akcesoria do terapii dożylnej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J.</w:t>
            </w:r>
            <w:r w:rsidR="0051622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>, A.</w:t>
            </w:r>
            <w:r w:rsidR="0051622D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Misztal MEDICA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4A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59-300 Lubin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- 40.51</w:t>
            </w:r>
          </w:p>
          <w:p w:rsidR="00474605" w:rsidRPr="00263DBE" w:rsidRDefault="00474605" w:rsidP="005162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1622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51622D" w:rsidP="00981C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74605" w:rsidRPr="00263DBE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</w:t>
            </w:r>
            <w:r w:rsidR="00474605" w:rsidRPr="00263DBE">
              <w:rPr>
                <w:sz w:val="22"/>
                <w:szCs w:val="22"/>
              </w:rPr>
              <w:t>,51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15 - Zestawy do biopsji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5E3D59">
              <w:rPr>
                <w:b/>
                <w:bCs/>
                <w:sz w:val="22"/>
                <w:szCs w:val="22"/>
              </w:rPr>
              <w:t xml:space="preserve">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E3D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E3D5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E3D5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E3D59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16 - Drobny sprzęt jednorazowego i wielorazowego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E3D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E3D5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E3D5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E3D59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16 - Drobny sprzęt jednorazowego i wielorazowego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- 59.73</w:t>
            </w:r>
          </w:p>
          <w:p w:rsidR="00474605" w:rsidRPr="00263DBE" w:rsidRDefault="00474605" w:rsidP="005E3D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E3D5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E3D5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E3D59">
              <w:rPr>
                <w:sz w:val="22"/>
                <w:szCs w:val="22"/>
              </w:rPr>
              <w:t>99</w:t>
            </w:r>
            <w:r w:rsidRPr="00263DBE">
              <w:rPr>
                <w:sz w:val="22"/>
                <w:szCs w:val="22"/>
              </w:rPr>
              <w:t>,73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17 - Drobny sprzęt laboratoryjny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E3D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E3D5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E3D5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E3D59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17 - Drobny sprzęt laboratoryjny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- 55.45</w:t>
            </w:r>
          </w:p>
          <w:p w:rsidR="00474605" w:rsidRPr="00263DBE" w:rsidRDefault="00474605" w:rsidP="005E3D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E3D5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E3D5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E3D59">
              <w:rPr>
                <w:sz w:val="22"/>
                <w:szCs w:val="22"/>
              </w:rPr>
              <w:t>95</w:t>
            </w:r>
            <w:r w:rsidRPr="00263DBE">
              <w:rPr>
                <w:sz w:val="22"/>
                <w:szCs w:val="22"/>
              </w:rPr>
              <w:t>,45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18 - Elektrody EKG, papier do aparatów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E3D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E3D5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E3D5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E3D59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18 - Elektrody EKG, papier do aparatów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5E3D59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SORIMEX</w:t>
            </w:r>
            <w:r w:rsidR="00474605" w:rsidRPr="00263DBE">
              <w:rPr>
                <w:b/>
                <w:bCs/>
                <w:sz w:val="22"/>
                <w:szCs w:val="22"/>
              </w:rPr>
              <w:t xml:space="preserve"> Sp.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474605" w:rsidRPr="00263DBE">
              <w:rPr>
                <w:b/>
                <w:bCs/>
                <w:sz w:val="22"/>
                <w:szCs w:val="22"/>
              </w:rPr>
              <w:t>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Równinna 25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87-100 Toruń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- 39.08</w:t>
            </w:r>
          </w:p>
          <w:p w:rsidR="00474605" w:rsidRPr="00263DBE" w:rsidRDefault="00474605" w:rsidP="00637C1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37C1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37C1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37C11">
              <w:rPr>
                <w:sz w:val="22"/>
                <w:szCs w:val="22"/>
              </w:rPr>
              <w:t>79</w:t>
            </w:r>
            <w:r w:rsidRPr="00263DBE">
              <w:rPr>
                <w:sz w:val="22"/>
                <w:szCs w:val="22"/>
              </w:rPr>
              <w:t>,08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19 - Żele do badań EKG, USG i EEG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37C1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37C1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37C1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37C1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20 - Cewniki, worki do zbiórki moczu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A349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A349B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A349B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A349B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20 - Cewniki, worki do zbiórki moczu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- 52.55</w:t>
            </w:r>
          </w:p>
          <w:p w:rsidR="00474605" w:rsidRPr="00263DBE" w:rsidRDefault="00474605" w:rsidP="006A349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A349B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A349B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A349B">
              <w:rPr>
                <w:sz w:val="22"/>
                <w:szCs w:val="22"/>
              </w:rPr>
              <w:t>92</w:t>
            </w:r>
            <w:r w:rsidRPr="00263DBE">
              <w:rPr>
                <w:sz w:val="22"/>
                <w:szCs w:val="22"/>
              </w:rPr>
              <w:t>,55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21 - Cewniki urologiczne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221E7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E7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E7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E78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21 - Cewniki urologiczne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- 16.39</w:t>
            </w:r>
          </w:p>
          <w:p w:rsidR="00474605" w:rsidRPr="00263DBE" w:rsidRDefault="00474605" w:rsidP="00221E7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E7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E7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E78">
              <w:rPr>
                <w:sz w:val="22"/>
                <w:szCs w:val="22"/>
              </w:rPr>
              <w:t>56</w:t>
            </w:r>
            <w:r w:rsidRPr="00263DBE">
              <w:rPr>
                <w:sz w:val="22"/>
                <w:szCs w:val="22"/>
              </w:rPr>
              <w:t>,39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22 - Kaczki na mocz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221E7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E7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E7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E78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22 - Kaczki na mocz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TESA Teresa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Woźniewska</w:t>
            </w:r>
            <w:proofErr w:type="spellEnd"/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Kuźnicy Kołłątajowskiej 32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02-495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- 19.77</w:t>
            </w:r>
          </w:p>
          <w:p w:rsidR="00474605" w:rsidRPr="00263DBE" w:rsidRDefault="00474605" w:rsidP="00CE0E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E0E1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E0E1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E0E1C">
              <w:rPr>
                <w:sz w:val="22"/>
                <w:szCs w:val="22"/>
              </w:rPr>
              <w:t>59</w:t>
            </w:r>
            <w:r w:rsidRPr="00263DBE">
              <w:rPr>
                <w:sz w:val="22"/>
                <w:szCs w:val="22"/>
              </w:rPr>
              <w:t>,77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22 - Kaczki na mocz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- 17.59</w:t>
            </w:r>
          </w:p>
          <w:p w:rsidR="00474605" w:rsidRPr="00263DBE" w:rsidRDefault="00474605" w:rsidP="00CE0E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E0E1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E0E1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5</w:t>
            </w:r>
            <w:r w:rsidR="00CE0E1C">
              <w:rPr>
                <w:sz w:val="22"/>
                <w:szCs w:val="22"/>
              </w:rPr>
              <w:t>7</w:t>
            </w:r>
            <w:r w:rsidRPr="00263DBE">
              <w:rPr>
                <w:sz w:val="22"/>
                <w:szCs w:val="22"/>
              </w:rPr>
              <w:t>,59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23 - Zgłębniki żołądkowe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E0616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0616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0616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0616D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23 - Zgłębniki żołądkowe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SUMI Sp</w:t>
            </w:r>
            <w:r w:rsidR="00E0616D">
              <w:rPr>
                <w:b/>
                <w:bCs/>
                <w:sz w:val="22"/>
                <w:szCs w:val="22"/>
              </w:rPr>
              <w:t>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Drobiarska 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05-070 Sulejówek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- 5.79</w:t>
            </w:r>
          </w:p>
          <w:p w:rsidR="00474605" w:rsidRPr="00263DBE" w:rsidRDefault="00474605" w:rsidP="00E0616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0616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0616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0616D">
              <w:rPr>
                <w:sz w:val="22"/>
                <w:szCs w:val="22"/>
              </w:rPr>
              <w:t>45</w:t>
            </w:r>
            <w:r w:rsidRPr="00263DBE">
              <w:rPr>
                <w:sz w:val="22"/>
                <w:szCs w:val="22"/>
              </w:rPr>
              <w:t>,79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24 - Sondy </w:t>
            </w:r>
            <w:proofErr w:type="spellStart"/>
            <w:r w:rsidRPr="00CD086F">
              <w:rPr>
                <w:sz w:val="20"/>
                <w:szCs w:val="20"/>
              </w:rPr>
              <w:t>Sengstakena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E0616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0616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0616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0616D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24 - Sondy </w:t>
            </w:r>
            <w:proofErr w:type="spellStart"/>
            <w:r w:rsidRPr="00CD086F">
              <w:rPr>
                <w:sz w:val="20"/>
                <w:szCs w:val="20"/>
              </w:rPr>
              <w:t>Sengstakena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- 40.59</w:t>
            </w:r>
          </w:p>
          <w:p w:rsidR="00474605" w:rsidRPr="00263DBE" w:rsidRDefault="00474605" w:rsidP="00E0616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0616D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0616D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8</w:t>
            </w:r>
            <w:r w:rsidR="00E0616D">
              <w:rPr>
                <w:sz w:val="22"/>
                <w:szCs w:val="22"/>
              </w:rPr>
              <w:t>0</w:t>
            </w:r>
            <w:r w:rsidRPr="00263DBE">
              <w:rPr>
                <w:sz w:val="22"/>
                <w:szCs w:val="22"/>
              </w:rPr>
              <w:t>,59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25 -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9920A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9920AB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9920AB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9920AB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25 -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9920AB" w:rsidRDefault="00474605" w:rsidP="00DB10C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  <w:p w:rsidR="009477F9" w:rsidRDefault="009477F9" w:rsidP="00DB10C9">
            <w:pPr>
              <w:spacing w:after="40"/>
              <w:rPr>
                <w:sz w:val="22"/>
                <w:szCs w:val="22"/>
              </w:rPr>
            </w:pPr>
          </w:p>
          <w:p w:rsidR="009477F9" w:rsidRPr="00263DBE" w:rsidRDefault="009477F9" w:rsidP="00DB10C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- 41.47</w:t>
            </w:r>
          </w:p>
          <w:p w:rsidR="00474605" w:rsidRPr="00263DBE" w:rsidRDefault="00474605" w:rsidP="009920A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9920AB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9920AB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9920AB">
              <w:rPr>
                <w:sz w:val="22"/>
                <w:szCs w:val="22"/>
              </w:rPr>
              <w:t>81</w:t>
            </w:r>
            <w:r w:rsidRPr="00263DBE">
              <w:rPr>
                <w:sz w:val="22"/>
                <w:szCs w:val="22"/>
              </w:rPr>
              <w:t>,47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26 -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494023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- 34.55</w:t>
            </w:r>
          </w:p>
          <w:p w:rsidR="00474605" w:rsidRPr="00263DBE" w:rsidRDefault="00474605" w:rsidP="001007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1007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1007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1007D6">
              <w:rPr>
                <w:sz w:val="22"/>
                <w:szCs w:val="22"/>
              </w:rPr>
              <w:t>7</w:t>
            </w:r>
            <w:r w:rsidRPr="00263DBE">
              <w:rPr>
                <w:sz w:val="22"/>
                <w:szCs w:val="22"/>
              </w:rPr>
              <w:t>4,55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26 -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- 32.23</w:t>
            </w:r>
          </w:p>
          <w:p w:rsidR="00474605" w:rsidRPr="00263DBE" w:rsidRDefault="00474605" w:rsidP="001007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1007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1007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1007D6">
              <w:rPr>
                <w:sz w:val="22"/>
                <w:szCs w:val="22"/>
              </w:rPr>
              <w:t>72</w:t>
            </w:r>
            <w:r w:rsidRPr="00263DBE">
              <w:rPr>
                <w:sz w:val="22"/>
                <w:szCs w:val="22"/>
              </w:rPr>
              <w:t>,23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26 -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1007D6">
              <w:rPr>
                <w:b/>
                <w:bCs/>
                <w:sz w:val="22"/>
                <w:szCs w:val="22"/>
              </w:rPr>
              <w:t xml:space="preserve">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- 25.47</w:t>
            </w:r>
          </w:p>
          <w:p w:rsidR="00474605" w:rsidRPr="00263DBE" w:rsidRDefault="001007D6" w:rsidP="00981CF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</w:t>
            </w:r>
            <w:r w:rsidR="00474605"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1007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1007D6">
              <w:rPr>
                <w:sz w:val="22"/>
                <w:szCs w:val="22"/>
              </w:rPr>
              <w:t>65</w:t>
            </w:r>
            <w:r w:rsidRPr="00263DBE">
              <w:rPr>
                <w:sz w:val="22"/>
                <w:szCs w:val="22"/>
              </w:rPr>
              <w:t>,47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26 -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1007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1007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1007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1007D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26 -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- 47.28</w:t>
            </w:r>
          </w:p>
          <w:p w:rsidR="00474605" w:rsidRPr="00263DBE" w:rsidRDefault="00474605" w:rsidP="00B95B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B95BE3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B95BE3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B95BE3">
              <w:rPr>
                <w:sz w:val="22"/>
                <w:szCs w:val="22"/>
              </w:rPr>
              <w:t>87</w:t>
            </w:r>
            <w:r w:rsidRPr="00263DBE">
              <w:rPr>
                <w:sz w:val="22"/>
                <w:szCs w:val="22"/>
              </w:rPr>
              <w:t>,28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26 - Sprzęt do odsysania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BE3" w:rsidRPr="00263DBE" w:rsidRDefault="00B95BE3" w:rsidP="00B95BE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SUMI Sp</w:t>
            </w:r>
            <w:r>
              <w:rPr>
                <w:b/>
                <w:bCs/>
                <w:sz w:val="22"/>
                <w:szCs w:val="22"/>
              </w:rPr>
              <w:t>. z o.o. Sp. K.</w:t>
            </w:r>
          </w:p>
          <w:p w:rsidR="00B95BE3" w:rsidRPr="00263DBE" w:rsidRDefault="00B95BE3" w:rsidP="00B95BE3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Drobiarska 35</w:t>
            </w:r>
          </w:p>
          <w:p w:rsidR="00474605" w:rsidRPr="00263DBE" w:rsidRDefault="00B95BE3" w:rsidP="00B95BE3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05-070 Sulejówek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- 21.08</w:t>
            </w:r>
          </w:p>
          <w:p w:rsidR="00474605" w:rsidRPr="00263DBE" w:rsidRDefault="00474605" w:rsidP="00B95B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B95BE3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B95BE3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B95BE3">
              <w:rPr>
                <w:sz w:val="22"/>
                <w:szCs w:val="22"/>
              </w:rPr>
              <w:t>61</w:t>
            </w:r>
            <w:r w:rsidRPr="00263DBE">
              <w:rPr>
                <w:sz w:val="22"/>
                <w:szCs w:val="22"/>
              </w:rPr>
              <w:t>,08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27 - Sprzęt do odsysania i tlenoterapii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B95B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B95BE3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B95BE3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B95BE3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27 - Sprzęt do odsysania i tlenoterapii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INTERGOS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Legionów 55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43-300 Bielsko-Biała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- 59.12</w:t>
            </w:r>
          </w:p>
          <w:p w:rsidR="00474605" w:rsidRPr="00263DBE" w:rsidRDefault="00474605" w:rsidP="002821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82110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82110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82110">
              <w:rPr>
                <w:sz w:val="22"/>
                <w:szCs w:val="22"/>
              </w:rPr>
              <w:t>99</w:t>
            </w:r>
            <w:r w:rsidRPr="00263DBE">
              <w:rPr>
                <w:sz w:val="22"/>
                <w:szCs w:val="22"/>
              </w:rPr>
              <w:t>,12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27 - Sprzęt do odsysania i tlenoterapii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- 58.35</w:t>
            </w:r>
          </w:p>
          <w:p w:rsidR="00474605" w:rsidRPr="00263DBE" w:rsidRDefault="00474605" w:rsidP="002821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82110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82110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82110">
              <w:rPr>
                <w:sz w:val="22"/>
                <w:szCs w:val="22"/>
              </w:rPr>
              <w:t>98</w:t>
            </w:r>
            <w:r w:rsidRPr="00263DBE">
              <w:rPr>
                <w:sz w:val="22"/>
                <w:szCs w:val="22"/>
              </w:rPr>
              <w:t>,35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27 - Sprzęt do odsysania i tlenoterapii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- 53.43</w:t>
            </w:r>
          </w:p>
          <w:p w:rsidR="00474605" w:rsidRPr="00263DBE" w:rsidRDefault="00474605" w:rsidP="002821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82110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82110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82110">
              <w:rPr>
                <w:sz w:val="22"/>
                <w:szCs w:val="22"/>
              </w:rPr>
              <w:t>93</w:t>
            </w:r>
            <w:r w:rsidRPr="00263DBE">
              <w:rPr>
                <w:sz w:val="22"/>
                <w:szCs w:val="22"/>
              </w:rPr>
              <w:t>,43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28 - Dreny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2821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82110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82110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82110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29 - Dreny z rozszerzeniem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282110">
              <w:rPr>
                <w:b/>
                <w:bCs/>
                <w:sz w:val="22"/>
                <w:szCs w:val="22"/>
              </w:rPr>
              <w:t xml:space="preserve">    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- 54.39</w:t>
            </w:r>
          </w:p>
          <w:p w:rsidR="00474605" w:rsidRPr="00263DBE" w:rsidRDefault="00474605" w:rsidP="002821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82110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82110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82110">
              <w:rPr>
                <w:sz w:val="22"/>
                <w:szCs w:val="22"/>
              </w:rPr>
              <w:t>94</w:t>
            </w:r>
            <w:r w:rsidRPr="00263DBE">
              <w:rPr>
                <w:sz w:val="22"/>
                <w:szCs w:val="22"/>
              </w:rPr>
              <w:t>,39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29 - Dreny z rozszerzeniem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BE3" w:rsidRPr="00263DBE" w:rsidRDefault="00B95BE3" w:rsidP="00B95BE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SUMI Sp</w:t>
            </w:r>
            <w:r>
              <w:rPr>
                <w:b/>
                <w:bCs/>
                <w:sz w:val="22"/>
                <w:szCs w:val="22"/>
              </w:rPr>
              <w:t>. z o.o. Sp. K.</w:t>
            </w:r>
          </w:p>
          <w:p w:rsidR="00B95BE3" w:rsidRPr="00263DBE" w:rsidRDefault="00B95BE3" w:rsidP="00B95BE3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Drobiarska 35</w:t>
            </w:r>
          </w:p>
          <w:p w:rsidR="00474605" w:rsidRDefault="00B95BE3" w:rsidP="00B95BE3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05-070 Sulejówek </w:t>
            </w:r>
          </w:p>
          <w:p w:rsidR="00674C64" w:rsidRDefault="00674C64" w:rsidP="00B95BE3">
            <w:pPr>
              <w:spacing w:after="40"/>
              <w:rPr>
                <w:sz w:val="22"/>
                <w:szCs w:val="22"/>
              </w:rPr>
            </w:pPr>
          </w:p>
          <w:p w:rsidR="00674C64" w:rsidRPr="00263DBE" w:rsidRDefault="00674C64" w:rsidP="00B95BE3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74C6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74C6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674C6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674C6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30 - Pojemniki na odpady medyczne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674C6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674C6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F4A1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F4A1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674C64" w:rsidRPr="00CD086F" w:rsidTr="00B92FC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C64" w:rsidRPr="00CD086F" w:rsidRDefault="00674C64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30 - Pojemniki na odpady medyczne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C64" w:rsidRPr="00263DBE" w:rsidRDefault="00674C64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CENPOL PLASTICS </w:t>
            </w:r>
            <w:r>
              <w:rPr>
                <w:b/>
                <w:bCs/>
                <w:sz w:val="22"/>
                <w:szCs w:val="22"/>
              </w:rPr>
              <w:t xml:space="preserve">              </w:t>
            </w:r>
            <w:r w:rsidRPr="00263DBE">
              <w:rPr>
                <w:b/>
                <w:bCs/>
                <w:sz w:val="22"/>
                <w:szCs w:val="22"/>
              </w:rPr>
              <w:t xml:space="preserve">Piotr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Cendrowski</w:t>
            </w:r>
            <w:proofErr w:type="spellEnd"/>
          </w:p>
          <w:p w:rsidR="00674C64" w:rsidRPr="00263DBE" w:rsidRDefault="00674C64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Rudna 14/B</w:t>
            </w:r>
          </w:p>
          <w:p w:rsidR="00674C64" w:rsidRPr="00263DBE" w:rsidRDefault="00674C64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41-200 Sosnowiec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C64" w:rsidRDefault="00674C64" w:rsidP="00981C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74C64" w:rsidRPr="00CF4A14" w:rsidRDefault="00674C64" w:rsidP="00981CF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F4A14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30 - Pojemniki na odpady medyczne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- 59.45</w:t>
            </w:r>
          </w:p>
          <w:p w:rsidR="00474605" w:rsidRPr="00263DBE" w:rsidRDefault="00474605" w:rsidP="00CF4A1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F4A1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F4A1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F4A14">
              <w:rPr>
                <w:sz w:val="22"/>
                <w:szCs w:val="22"/>
              </w:rPr>
              <w:t>99</w:t>
            </w:r>
            <w:r w:rsidRPr="00263DBE">
              <w:rPr>
                <w:sz w:val="22"/>
                <w:szCs w:val="22"/>
              </w:rPr>
              <w:t>,45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30 - Pojemniki na odpady medyczne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INTERGOS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Legionów 55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43-300 Bielsko-Biała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- 50.09</w:t>
            </w:r>
          </w:p>
          <w:p w:rsidR="00474605" w:rsidRPr="00263DBE" w:rsidRDefault="00474605" w:rsidP="00CF4A1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F4A1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F4A1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F4A14">
              <w:rPr>
                <w:sz w:val="22"/>
                <w:szCs w:val="22"/>
              </w:rPr>
              <w:t>90</w:t>
            </w:r>
            <w:r w:rsidRPr="00263DBE">
              <w:rPr>
                <w:sz w:val="22"/>
                <w:szCs w:val="22"/>
              </w:rPr>
              <w:t>,09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31 - Pojemniki na odpady medyczne na bloki operacyjne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F4A1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F4A1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F4A1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38363B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38363B" w:rsidRPr="00CD086F" w:rsidTr="00B92FC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63B" w:rsidRPr="00CD086F" w:rsidRDefault="0038363B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31 - Pojemniki na odpady medyczne na bloki operacyjne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63B" w:rsidRPr="00263DBE" w:rsidRDefault="0038363B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CENPOL PLASTICS </w:t>
            </w:r>
            <w:r>
              <w:rPr>
                <w:b/>
                <w:bCs/>
                <w:sz w:val="22"/>
                <w:szCs w:val="22"/>
              </w:rPr>
              <w:t xml:space="preserve">               </w:t>
            </w:r>
            <w:r w:rsidRPr="00263DBE">
              <w:rPr>
                <w:b/>
                <w:bCs/>
                <w:sz w:val="22"/>
                <w:szCs w:val="22"/>
              </w:rPr>
              <w:t xml:space="preserve">Piotr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Cendrowski</w:t>
            </w:r>
            <w:proofErr w:type="spellEnd"/>
          </w:p>
          <w:p w:rsidR="0038363B" w:rsidRPr="00263DBE" w:rsidRDefault="0038363B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Rudna 14/B</w:t>
            </w:r>
          </w:p>
          <w:p w:rsidR="0038363B" w:rsidRPr="00263DBE" w:rsidRDefault="0038363B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41-200 Sosnowiec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63B" w:rsidRDefault="0038363B" w:rsidP="00981C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38363B" w:rsidRPr="00263DBE" w:rsidRDefault="0038363B" w:rsidP="00981CF9">
            <w:pPr>
              <w:jc w:val="center"/>
              <w:rPr>
                <w:color w:val="000000"/>
                <w:sz w:val="22"/>
                <w:szCs w:val="22"/>
              </w:rPr>
            </w:pPr>
            <w:r w:rsidRPr="00CF4A14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31 - Pojemniki na odpady medyczne na bloki operacyjne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INTERGOS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Legionów 55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43-300 Bielsko-Biała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- 31.75</w:t>
            </w:r>
          </w:p>
          <w:p w:rsidR="00474605" w:rsidRPr="00263DBE" w:rsidRDefault="00474605" w:rsidP="00F25B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25B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25B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25B91">
              <w:rPr>
                <w:sz w:val="22"/>
                <w:szCs w:val="22"/>
              </w:rPr>
              <w:t>71</w:t>
            </w:r>
            <w:r w:rsidRPr="00263DBE">
              <w:rPr>
                <w:sz w:val="22"/>
                <w:szCs w:val="22"/>
              </w:rPr>
              <w:t>,75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32 - Linie do próbek gazu do kapnografu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F25B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25B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25B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25B9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32 - Linie do próbek gazu do kapnografu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- 40.18</w:t>
            </w:r>
          </w:p>
          <w:p w:rsidR="00474605" w:rsidRPr="00263DBE" w:rsidRDefault="00474605" w:rsidP="00F25B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25B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F25B91" w:rsidP="00981C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74605" w:rsidRPr="00263DBE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</w:t>
            </w:r>
            <w:r w:rsidR="00474605" w:rsidRPr="00263DBE">
              <w:rPr>
                <w:sz w:val="22"/>
                <w:szCs w:val="22"/>
              </w:rPr>
              <w:t>,18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32 - Linie do próbek gazu do kapnografu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PROMED S.A.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Działkowa 56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02-234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- 22.50</w:t>
            </w:r>
          </w:p>
          <w:p w:rsidR="00474605" w:rsidRPr="00263DBE" w:rsidRDefault="00474605" w:rsidP="00B92FC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B92FC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B92FC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B92FC1">
              <w:rPr>
                <w:sz w:val="22"/>
                <w:szCs w:val="22"/>
              </w:rPr>
              <w:t>62</w:t>
            </w:r>
            <w:r w:rsidRPr="00263DBE">
              <w:rPr>
                <w:sz w:val="22"/>
                <w:szCs w:val="22"/>
              </w:rPr>
              <w:t>,50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33 - Czepki do badań EEG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ELMIKO BIOSIGNALS </w:t>
            </w:r>
            <w:r w:rsidR="00F25B91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Sportowa 3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05-822 Milanówek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B92FC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B92FC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B92FC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B92FC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- 53.68</w:t>
            </w:r>
          </w:p>
          <w:p w:rsidR="00474605" w:rsidRPr="00263DBE" w:rsidRDefault="00474605" w:rsidP="003071D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3071DB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5468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54688">
              <w:rPr>
                <w:sz w:val="22"/>
                <w:szCs w:val="22"/>
              </w:rPr>
              <w:t>93</w:t>
            </w:r>
            <w:r w:rsidRPr="00263DBE">
              <w:rPr>
                <w:sz w:val="22"/>
                <w:szCs w:val="22"/>
              </w:rPr>
              <w:t>,68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A40925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- 15.00</w:t>
            </w:r>
          </w:p>
          <w:p w:rsidR="00474605" w:rsidRPr="00263DBE" w:rsidRDefault="00474605" w:rsidP="005546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5468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5468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54688">
              <w:rPr>
                <w:sz w:val="22"/>
                <w:szCs w:val="22"/>
              </w:rPr>
              <w:t>55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546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5468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5468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54688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34 -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- 30.82</w:t>
            </w:r>
          </w:p>
          <w:p w:rsidR="00474605" w:rsidRPr="00263DBE" w:rsidRDefault="00474605" w:rsidP="005546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5468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5468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54688">
              <w:rPr>
                <w:sz w:val="22"/>
                <w:szCs w:val="22"/>
              </w:rPr>
              <w:t>70</w:t>
            </w:r>
            <w:r w:rsidRPr="00263DBE">
              <w:rPr>
                <w:sz w:val="22"/>
                <w:szCs w:val="22"/>
              </w:rPr>
              <w:t>,82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TESA Teresa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Woźniewska</w:t>
            </w:r>
            <w:proofErr w:type="spellEnd"/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Kuźnicy Kołłątajowskiej 32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02-495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- 21.25</w:t>
            </w:r>
          </w:p>
          <w:p w:rsidR="00474605" w:rsidRPr="00263DBE" w:rsidRDefault="00474605" w:rsidP="005546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54688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54688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54688">
              <w:rPr>
                <w:sz w:val="22"/>
                <w:szCs w:val="22"/>
              </w:rPr>
              <w:t>61</w:t>
            </w:r>
            <w:r w:rsidRPr="00263DBE">
              <w:rPr>
                <w:sz w:val="22"/>
                <w:szCs w:val="22"/>
              </w:rPr>
              <w:t>,25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SCHULKE POLSKA </w:t>
            </w:r>
            <w:r w:rsidR="00554688">
              <w:rPr>
                <w:b/>
                <w:bCs/>
                <w:sz w:val="22"/>
                <w:szCs w:val="22"/>
              </w:rPr>
              <w:t xml:space="preserve">      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FD3874" w:rsidP="00981C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Jerozolimskie 132</w:t>
            </w:r>
          </w:p>
          <w:p w:rsidR="00474605" w:rsidRPr="00263DBE" w:rsidRDefault="00474605" w:rsidP="00FD3874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</w:t>
            </w:r>
            <w:r w:rsidR="00FD3874">
              <w:rPr>
                <w:sz w:val="22"/>
                <w:szCs w:val="22"/>
              </w:rPr>
              <w:t>2</w:t>
            </w:r>
            <w:r w:rsidRPr="00263DBE">
              <w:rPr>
                <w:sz w:val="22"/>
                <w:szCs w:val="22"/>
              </w:rPr>
              <w:t>-</w:t>
            </w:r>
            <w:r w:rsidR="00FD3874">
              <w:rPr>
                <w:sz w:val="22"/>
                <w:szCs w:val="22"/>
              </w:rPr>
              <w:t>305</w:t>
            </w:r>
            <w:r w:rsidRPr="00263DBE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- 19.62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59</w:t>
            </w:r>
            <w:r w:rsidRPr="00263DBE">
              <w:rPr>
                <w:sz w:val="22"/>
                <w:szCs w:val="22"/>
              </w:rPr>
              <w:t>,62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35 - Szczotki do chirurgicznego mycia rąk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- 46.63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86</w:t>
            </w:r>
            <w:r w:rsidRPr="00263DBE">
              <w:rPr>
                <w:sz w:val="22"/>
                <w:szCs w:val="22"/>
              </w:rPr>
              <w:t>,63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35 - Szczotki do chirurgicznego mycia rąk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36 - Rurki ustno-gardłowe </w:t>
            </w:r>
            <w:proofErr w:type="spellStart"/>
            <w:r w:rsidRPr="00CD086F">
              <w:rPr>
                <w:sz w:val="20"/>
                <w:szCs w:val="20"/>
              </w:rPr>
              <w:t>Guedela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36 - Rurki ustno-gardłowe </w:t>
            </w:r>
            <w:proofErr w:type="spellStart"/>
            <w:r w:rsidRPr="00CD086F">
              <w:rPr>
                <w:sz w:val="20"/>
                <w:szCs w:val="20"/>
              </w:rPr>
              <w:t>Guedela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- 57.93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97</w:t>
            </w:r>
            <w:r w:rsidRPr="00263DBE">
              <w:rPr>
                <w:sz w:val="22"/>
                <w:szCs w:val="22"/>
              </w:rPr>
              <w:t>,93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36 - Rurki ustno-gardłowe </w:t>
            </w:r>
            <w:proofErr w:type="spellStart"/>
            <w:r w:rsidRPr="00CD086F">
              <w:rPr>
                <w:sz w:val="20"/>
                <w:szCs w:val="20"/>
              </w:rPr>
              <w:t>Guedela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- 50.91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90</w:t>
            </w:r>
            <w:r w:rsidRPr="00263DBE">
              <w:rPr>
                <w:sz w:val="22"/>
                <w:szCs w:val="22"/>
              </w:rPr>
              <w:t>,91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36 - Rurki ustno-gardłowe </w:t>
            </w:r>
            <w:proofErr w:type="spellStart"/>
            <w:r w:rsidRPr="00CD086F">
              <w:rPr>
                <w:sz w:val="20"/>
                <w:szCs w:val="20"/>
              </w:rPr>
              <w:t>Guedela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INTERGOS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Legionów 55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43-300 Bielsko-Biała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- 46.67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86</w:t>
            </w:r>
            <w:r w:rsidRPr="00263DBE">
              <w:rPr>
                <w:sz w:val="22"/>
                <w:szCs w:val="22"/>
              </w:rPr>
              <w:t>,67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37 - Filtry do kropli ocznych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CONSULTRONIX S.A.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17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32-083 Balice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FD38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D38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D38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D387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39 - Przyrządy do anestezji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MEDICAVERA Sp. z o.o.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Dahlhausen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 xml:space="preserve"> Group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Majowa 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71-374 Szczecin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A11B4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11B4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11B4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11B4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40 - Maski anestetyczne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A11B4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11B4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11B4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11B4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40 - Maski anestetyczne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  <w:p w:rsidR="00A11B46" w:rsidRPr="00263DBE" w:rsidRDefault="00A11B46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- 40.00</w:t>
            </w:r>
          </w:p>
          <w:p w:rsidR="00474605" w:rsidRPr="00263DBE" w:rsidRDefault="00474605" w:rsidP="00A11B4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11B4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11B4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8</w:t>
            </w:r>
            <w:r w:rsidR="00A11B46">
              <w:rPr>
                <w:sz w:val="22"/>
                <w:szCs w:val="22"/>
              </w:rPr>
              <w:t>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40 - Maski anestetyczne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- 25.95</w:t>
            </w:r>
          </w:p>
          <w:p w:rsidR="00474605" w:rsidRPr="00263DBE" w:rsidRDefault="00474605" w:rsidP="00A11B4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11B4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11B4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11B46">
              <w:rPr>
                <w:sz w:val="22"/>
                <w:szCs w:val="22"/>
              </w:rPr>
              <w:t>65</w:t>
            </w:r>
            <w:r w:rsidRPr="00263DBE">
              <w:rPr>
                <w:sz w:val="22"/>
                <w:szCs w:val="22"/>
              </w:rPr>
              <w:t>,95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41 - Resuscytatory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A11B4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11B4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11B4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11B4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42 - Rurki intubacyjne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A11B4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A11B4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A11B4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A11B4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42 - Rurki intubacyjne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691" w:rsidRPr="00263DBE" w:rsidRDefault="005B1691" w:rsidP="005B169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SUMI Sp</w:t>
            </w:r>
            <w:r>
              <w:rPr>
                <w:b/>
                <w:bCs/>
                <w:sz w:val="22"/>
                <w:szCs w:val="22"/>
              </w:rPr>
              <w:t>. z o.o. Sp. K.</w:t>
            </w:r>
          </w:p>
          <w:p w:rsidR="005B1691" w:rsidRPr="00263DBE" w:rsidRDefault="005B1691" w:rsidP="005B1691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Drobiarska 35</w:t>
            </w:r>
          </w:p>
          <w:p w:rsidR="00474605" w:rsidRPr="00263DBE" w:rsidRDefault="005B1691" w:rsidP="005B1691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05-070 Sulejówek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- 21.29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61</w:t>
            </w:r>
            <w:r w:rsidRPr="00263DBE">
              <w:rPr>
                <w:sz w:val="22"/>
                <w:szCs w:val="22"/>
              </w:rPr>
              <w:t>,29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44 - Rurki intubacyjne zbrojone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44 - Rurki intubacyjne zbrojone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- 44.03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84</w:t>
            </w:r>
            <w:r w:rsidRPr="00263DBE">
              <w:rPr>
                <w:sz w:val="22"/>
                <w:szCs w:val="22"/>
              </w:rPr>
              <w:t>,03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44 - Rurki intubacyjne zbrojone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- 43.71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83</w:t>
            </w:r>
            <w:r w:rsidRPr="00263DBE">
              <w:rPr>
                <w:sz w:val="22"/>
                <w:szCs w:val="22"/>
              </w:rPr>
              <w:t>,71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44 - Rurki intubacyjne zbrojone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691" w:rsidRPr="00263DBE" w:rsidRDefault="005B1691" w:rsidP="005B169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SUMI Sp</w:t>
            </w:r>
            <w:r>
              <w:rPr>
                <w:b/>
                <w:bCs/>
                <w:sz w:val="22"/>
                <w:szCs w:val="22"/>
              </w:rPr>
              <w:t>. z o.o. Sp. K.</w:t>
            </w:r>
          </w:p>
          <w:p w:rsidR="005B1691" w:rsidRPr="00263DBE" w:rsidRDefault="005B1691" w:rsidP="005B1691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Drobiarska 35</w:t>
            </w:r>
          </w:p>
          <w:p w:rsidR="00474605" w:rsidRPr="00263DBE" w:rsidRDefault="005B1691" w:rsidP="005B1691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05-070 Sulejówek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- 10.55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50</w:t>
            </w:r>
            <w:r w:rsidRPr="00263DBE">
              <w:rPr>
                <w:sz w:val="22"/>
                <w:szCs w:val="22"/>
              </w:rPr>
              <w:t>,55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45 - Maski krtaniowe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48 - Łyżki do laryngoskopu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48 - Łyżki do laryngoskopu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- 54.78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94</w:t>
            </w:r>
            <w:r w:rsidRPr="00263DBE">
              <w:rPr>
                <w:sz w:val="22"/>
                <w:szCs w:val="22"/>
              </w:rPr>
              <w:t>,78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48 - Łyżki do laryngoskopu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MEDICOM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M. Skłodowskiej-Curie 34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41-819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- 40.38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8</w:t>
            </w:r>
            <w:r w:rsidR="005B1691">
              <w:rPr>
                <w:sz w:val="22"/>
                <w:szCs w:val="22"/>
              </w:rPr>
              <w:t>0</w:t>
            </w:r>
            <w:r w:rsidRPr="00263DBE">
              <w:rPr>
                <w:sz w:val="22"/>
                <w:szCs w:val="22"/>
              </w:rPr>
              <w:t>,38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49 - Obwody oddechowe jednorurowe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MEDOX Pro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Grodzka 20/4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70-560 Szczecin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- 44.16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84</w:t>
            </w:r>
            <w:r w:rsidRPr="00263DBE">
              <w:rPr>
                <w:sz w:val="22"/>
                <w:szCs w:val="22"/>
              </w:rPr>
              <w:t>,16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49 - Obwody oddechowe jednorurowe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E30B76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  <w:p w:rsidR="00FF53E9" w:rsidRDefault="00FF53E9" w:rsidP="00981CF9">
            <w:pPr>
              <w:spacing w:after="40"/>
              <w:rPr>
                <w:sz w:val="22"/>
                <w:szCs w:val="22"/>
              </w:rPr>
            </w:pPr>
          </w:p>
          <w:p w:rsidR="00FF53E9" w:rsidRPr="00263DBE" w:rsidRDefault="00FF53E9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- 31.03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71</w:t>
            </w:r>
            <w:r w:rsidRPr="00263DBE">
              <w:rPr>
                <w:sz w:val="22"/>
                <w:szCs w:val="22"/>
              </w:rPr>
              <w:t>,03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49 - Obwody oddechowe jednorurowe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AKSIS Hurtownia Sprzętu Medycznego</w:t>
            </w:r>
            <w:r w:rsidR="00FF53E9">
              <w:rPr>
                <w:b/>
                <w:bCs/>
                <w:sz w:val="22"/>
                <w:szCs w:val="22"/>
              </w:rPr>
              <w:t xml:space="preserve"> Ignaciuk Spigarski Sp. J.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Przyrodników 1C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80-298 Gdańsk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5B16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5B1691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5B1691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5B1691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49 - Obwody oddechowe jednorurowe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- 56.20</w:t>
            </w:r>
          </w:p>
          <w:p w:rsidR="00474605" w:rsidRPr="00263DBE" w:rsidRDefault="00474605" w:rsidP="00FF53E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FF53E9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FF53E9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FF53E9">
              <w:rPr>
                <w:sz w:val="22"/>
                <w:szCs w:val="22"/>
              </w:rPr>
              <w:t>96</w:t>
            </w:r>
            <w:r w:rsidRPr="00263DBE">
              <w:rPr>
                <w:sz w:val="22"/>
                <w:szCs w:val="22"/>
              </w:rPr>
              <w:t>,20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50 -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MEDOX Pro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Grodzka 20/4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70-560 Szczecin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50 -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SKAMEX S.</w:t>
            </w:r>
            <w:r w:rsidR="00451842">
              <w:rPr>
                <w:b/>
                <w:bCs/>
                <w:sz w:val="22"/>
                <w:szCs w:val="22"/>
              </w:rPr>
              <w:t xml:space="preserve"> 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- 49.10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89</w:t>
            </w:r>
            <w:r w:rsidRPr="00263DBE">
              <w:rPr>
                <w:sz w:val="22"/>
                <w:szCs w:val="22"/>
              </w:rPr>
              <w:t>,10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50 -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PROMED S.A.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Działkowa 56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02-234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- 49.10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89</w:t>
            </w:r>
            <w:r w:rsidRPr="00263DBE">
              <w:rPr>
                <w:sz w:val="22"/>
                <w:szCs w:val="22"/>
              </w:rPr>
              <w:t>,10</w:t>
            </w:r>
          </w:p>
        </w:tc>
      </w:tr>
      <w:tr w:rsidR="00451842" w:rsidRPr="00CD086F" w:rsidTr="00C32D7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842" w:rsidRPr="00CD086F" w:rsidRDefault="00451842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50 -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842" w:rsidRPr="00263DBE" w:rsidRDefault="00451842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51842" w:rsidRPr="00263DBE" w:rsidRDefault="00451842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51842" w:rsidRPr="00263DBE" w:rsidRDefault="00451842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842" w:rsidRDefault="00451842" w:rsidP="00981C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51842" w:rsidRPr="00263DBE" w:rsidRDefault="00451842" w:rsidP="00981CF9">
            <w:pPr>
              <w:jc w:val="center"/>
              <w:rPr>
                <w:color w:val="000000"/>
                <w:sz w:val="22"/>
                <w:szCs w:val="22"/>
              </w:rPr>
            </w:pPr>
            <w:r w:rsidRPr="00CF4A14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51 -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MEDOX Pro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Grodzka 20/4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70-560 Szczecin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- 16.07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56</w:t>
            </w:r>
            <w:r w:rsidRPr="00263DBE">
              <w:rPr>
                <w:sz w:val="22"/>
                <w:szCs w:val="22"/>
              </w:rPr>
              <w:t>,07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51 -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51 -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- 33.33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73</w:t>
            </w:r>
            <w:r w:rsidRPr="00263DBE">
              <w:rPr>
                <w:sz w:val="22"/>
                <w:szCs w:val="22"/>
              </w:rPr>
              <w:t>,33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51 - Obwody oddechowe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- 31.08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71</w:t>
            </w:r>
            <w:r w:rsidRPr="00263DBE">
              <w:rPr>
                <w:sz w:val="22"/>
                <w:szCs w:val="22"/>
              </w:rPr>
              <w:t>,08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52 - Sprzęt do drenaży klatki piersiowej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451842">
              <w:rPr>
                <w:b/>
                <w:bCs/>
                <w:sz w:val="22"/>
                <w:szCs w:val="22"/>
              </w:rPr>
              <w:t xml:space="preserve">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53 - Obwody oddechowe anestetyczne pediatryczne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BIAMEDITEK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Elewatorska</w:t>
            </w:r>
            <w:proofErr w:type="spellEnd"/>
            <w:r w:rsidRPr="00263DBE">
              <w:rPr>
                <w:sz w:val="22"/>
                <w:szCs w:val="22"/>
              </w:rPr>
              <w:t xml:space="preserve"> 58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45184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45184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Default="00474605" w:rsidP="00981CF9">
            <w:pPr>
              <w:spacing w:before="40" w:after="40"/>
              <w:rPr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53 - Obwody oddechowe anestetyczne pediatryczne</w:t>
            </w:r>
          </w:p>
          <w:p w:rsidR="00221FD6" w:rsidRDefault="00221FD6" w:rsidP="00981CF9">
            <w:pPr>
              <w:spacing w:before="40" w:after="40"/>
              <w:rPr>
                <w:sz w:val="20"/>
                <w:szCs w:val="20"/>
              </w:rPr>
            </w:pPr>
          </w:p>
          <w:p w:rsidR="00221FD6" w:rsidRPr="00CD086F" w:rsidRDefault="00221FD6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PROMED S.A.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Działkowa 56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02-234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- 29.53</w:t>
            </w:r>
          </w:p>
          <w:p w:rsidR="00474605" w:rsidRPr="00263DBE" w:rsidRDefault="00474605" w:rsidP="00451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45184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69</w:t>
            </w:r>
            <w:r w:rsidRPr="00263DBE">
              <w:rPr>
                <w:sz w:val="22"/>
                <w:szCs w:val="22"/>
              </w:rPr>
              <w:t>,53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56 - Sprzęt anestezjologiczny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OPTIMED PRO-OFFICE A</w:t>
            </w:r>
            <w:r w:rsidR="00221FD6">
              <w:rPr>
                <w:b/>
                <w:bCs/>
                <w:sz w:val="22"/>
                <w:szCs w:val="22"/>
              </w:rPr>
              <w:t>nna</w:t>
            </w:r>
            <w:r w:rsidRPr="00263DBE">
              <w:rPr>
                <w:b/>
                <w:bCs/>
                <w:sz w:val="22"/>
                <w:szCs w:val="22"/>
              </w:rPr>
              <w:t xml:space="preserve"> Szewczyk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Forteczna 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32-086 Węgrzce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56 - Sprzęt anestezjologiczny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VYGON Polska Sp.</w:t>
            </w:r>
            <w:r w:rsidR="00221FD6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Francuska 39/6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03-905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- 45.00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8</w:t>
            </w:r>
            <w:r w:rsidRPr="00263DBE">
              <w:rPr>
                <w:sz w:val="22"/>
                <w:szCs w:val="22"/>
              </w:rPr>
              <w:t>5,00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56 - Sprzęt anestezjologiczny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TELEFLEX Polska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Żwirki i Wigury 16A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02-092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- 37.50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77</w:t>
            </w:r>
            <w:r w:rsidRPr="00263DBE">
              <w:rPr>
                <w:sz w:val="22"/>
                <w:szCs w:val="22"/>
              </w:rPr>
              <w:t>,50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57 - Kabel EEG do elektrod mostowych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ELMIKO BIOSIGNALS </w:t>
            </w:r>
            <w:r w:rsidR="00221FD6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Sportowa 3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05-822 Milanówek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58 - Żel do cewnikowania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58 - Żel do cewnikowania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SKAMEX S.</w:t>
            </w:r>
            <w:r w:rsidR="00221FD6">
              <w:rPr>
                <w:b/>
                <w:bCs/>
                <w:sz w:val="22"/>
                <w:szCs w:val="22"/>
              </w:rPr>
              <w:t xml:space="preserve"> 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- 20.62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60</w:t>
            </w:r>
            <w:r w:rsidRPr="00263DBE">
              <w:rPr>
                <w:sz w:val="22"/>
                <w:szCs w:val="22"/>
              </w:rPr>
              <w:t>,62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58 - Żel do cewnikowania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MEDICUS Sp. z o.o. S.K.A.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Browarowa 21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43-100 Tychy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- 56.14</w:t>
            </w:r>
          </w:p>
          <w:p w:rsidR="00474605" w:rsidRPr="00263DBE" w:rsidRDefault="00474605" w:rsidP="00221F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221FD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221FD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221FD6">
              <w:rPr>
                <w:sz w:val="22"/>
                <w:szCs w:val="22"/>
              </w:rPr>
              <w:t>96</w:t>
            </w:r>
            <w:r w:rsidRPr="00263DBE">
              <w:rPr>
                <w:sz w:val="22"/>
                <w:szCs w:val="22"/>
              </w:rPr>
              <w:t>,14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59 - Żel do dróg oddechowych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221FD6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03C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03C4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03C4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03C4E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60 - Sprzęt do aspiracyjno-próżniowego systemu pobierania krwi żylnej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SARSTEDT Sp. z o.o. </w:t>
            </w:r>
          </w:p>
          <w:p w:rsidR="00474605" w:rsidRPr="00263DBE" w:rsidRDefault="00474605" w:rsidP="00C03C4E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Warszawska 25</w:t>
            </w:r>
            <w:r w:rsidR="00C03C4E" w:rsidRPr="00263DBE">
              <w:rPr>
                <w:b/>
                <w:bCs/>
                <w:sz w:val="22"/>
                <w:szCs w:val="22"/>
              </w:rPr>
              <w:t xml:space="preserve"> </w:t>
            </w:r>
            <w:r w:rsidR="00C03C4E">
              <w:rPr>
                <w:b/>
                <w:bCs/>
                <w:sz w:val="22"/>
                <w:szCs w:val="22"/>
              </w:rPr>
              <w:t xml:space="preserve">                         </w:t>
            </w:r>
            <w:r w:rsidR="00C03C4E" w:rsidRPr="00C03C4E">
              <w:rPr>
                <w:bCs/>
                <w:sz w:val="22"/>
                <w:szCs w:val="22"/>
              </w:rPr>
              <w:t>Blizne Łaszczyńskiego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05-082 Stare Babice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03C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Ocena jakości - </w:t>
            </w:r>
            <w:r w:rsidR="00C03C4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03C4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03C4E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61 - Pooperacyjne osłonki oczne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CONSULTRONIX S.A.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Przemysłowa 17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32-083 Balice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03C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03C4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03C4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03C4E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62 - Siatki do naprawy przepuklin pachwinowych, brzusznych i pooperacyjnych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INTER</w:t>
            </w:r>
            <w:r w:rsidR="00C03C4E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 xml:space="preserve">CONSULT </w:t>
            </w:r>
            <w:r w:rsidR="00C03C4E">
              <w:rPr>
                <w:b/>
                <w:bCs/>
                <w:sz w:val="22"/>
                <w:szCs w:val="22"/>
              </w:rPr>
              <w:t xml:space="preserve">MD            </w:t>
            </w:r>
            <w:r w:rsidRPr="00263DBE">
              <w:rPr>
                <w:b/>
                <w:bCs/>
                <w:sz w:val="22"/>
                <w:szCs w:val="22"/>
              </w:rPr>
              <w:t>S</w:t>
            </w:r>
            <w:r w:rsidR="00C03C4E">
              <w:rPr>
                <w:b/>
                <w:bCs/>
                <w:sz w:val="22"/>
                <w:szCs w:val="22"/>
              </w:rPr>
              <w:t>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Ks. Brzóski 94/18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91-347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03C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03C4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03C4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03C4E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63 - Zestawy do biernego i czynnego drenażu klatki piersiowej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C03C4E">
              <w:rPr>
                <w:b/>
                <w:bCs/>
                <w:sz w:val="22"/>
                <w:szCs w:val="22"/>
              </w:rPr>
              <w:t xml:space="preserve">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03C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03C4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03C4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03C4E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64 - Systemy ssania i płukania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C03C4E">
              <w:rPr>
                <w:b/>
                <w:bCs/>
                <w:sz w:val="22"/>
                <w:szCs w:val="22"/>
              </w:rPr>
              <w:t xml:space="preserve">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  <w:p w:rsidR="00C03C4E" w:rsidRPr="00263DBE" w:rsidRDefault="00C03C4E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03C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03C4E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03C4E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03C4E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65 - Zestawy PEG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63DBE">
              <w:rPr>
                <w:b/>
                <w:bCs/>
                <w:sz w:val="22"/>
                <w:szCs w:val="22"/>
              </w:rPr>
              <w:t>SUN-MED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 xml:space="preserve"> S.C. 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Franciszkańska 104/112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91-845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DD04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DD04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DD04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DD047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65 - Zestawy PEG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- 53.83</w:t>
            </w:r>
          </w:p>
          <w:p w:rsidR="00474605" w:rsidRPr="00263DBE" w:rsidRDefault="00474605" w:rsidP="00DD04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DD04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DD04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DD0474">
              <w:rPr>
                <w:sz w:val="22"/>
                <w:szCs w:val="22"/>
              </w:rPr>
              <w:t>93</w:t>
            </w:r>
            <w:r w:rsidRPr="00263DBE">
              <w:rPr>
                <w:sz w:val="22"/>
                <w:szCs w:val="22"/>
              </w:rPr>
              <w:t>,83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66 - Jednorazowe wkłady workowe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DD0474">
              <w:rPr>
                <w:b/>
                <w:bCs/>
                <w:sz w:val="22"/>
                <w:szCs w:val="22"/>
              </w:rPr>
              <w:t xml:space="preserve">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DD04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DD04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DD04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DD047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67 - Pojemniki histopatologiczne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DD04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DD0474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DD0474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DD0474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68 - Opakowania </w:t>
            </w:r>
            <w:proofErr w:type="spellStart"/>
            <w:r w:rsidRPr="00CD086F">
              <w:rPr>
                <w:sz w:val="20"/>
                <w:szCs w:val="20"/>
              </w:rPr>
              <w:t>posterylizacyjne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474" w:rsidRDefault="00DD0474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 Firm:</w:t>
            </w:r>
          </w:p>
          <w:p w:rsidR="00DD0474" w:rsidRDefault="00DD0474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Citonet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Śląski Sp. z o.o.</w:t>
            </w:r>
          </w:p>
          <w:p w:rsidR="00DD0474" w:rsidRDefault="00DD0474" w:rsidP="00981CF9">
            <w:pPr>
              <w:spacing w:before="40" w:after="4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Wojkowicka</w:t>
            </w:r>
            <w:proofErr w:type="spellEnd"/>
            <w:r>
              <w:rPr>
                <w:bCs/>
                <w:sz w:val="22"/>
                <w:szCs w:val="22"/>
              </w:rPr>
              <w:t xml:space="preserve"> 35</w:t>
            </w:r>
          </w:p>
          <w:p w:rsidR="00DD0474" w:rsidRDefault="00DD0474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41-250 Czeladź,</w:t>
            </w:r>
          </w:p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Toruńskie Zakła</w:t>
            </w:r>
            <w:r w:rsidR="007429E2">
              <w:rPr>
                <w:b/>
                <w:bCs/>
                <w:sz w:val="22"/>
                <w:szCs w:val="22"/>
              </w:rPr>
              <w:t>dy Materiałów Opatrunkowych S.A.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Żółkiewskiego 20/26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87-100 Toruń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- 58.10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98</w:t>
            </w:r>
            <w:r w:rsidRPr="00263DBE">
              <w:rPr>
                <w:sz w:val="22"/>
                <w:szCs w:val="22"/>
              </w:rPr>
              <w:t>,10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68 - Opakowania </w:t>
            </w:r>
            <w:proofErr w:type="spellStart"/>
            <w:r w:rsidRPr="00CD086F">
              <w:rPr>
                <w:sz w:val="20"/>
                <w:szCs w:val="20"/>
              </w:rPr>
              <w:t>posterylizacyjne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INFORMER 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Winogrady 118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61-626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69 - </w:t>
            </w:r>
            <w:proofErr w:type="spellStart"/>
            <w:r w:rsidRPr="00CD086F">
              <w:rPr>
                <w:sz w:val="20"/>
                <w:szCs w:val="20"/>
              </w:rPr>
              <w:t>Cytoluery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SKAMEX S. </w:t>
            </w:r>
            <w:r w:rsidR="007429E2">
              <w:rPr>
                <w:b/>
                <w:bCs/>
                <w:sz w:val="22"/>
                <w:szCs w:val="22"/>
              </w:rPr>
              <w:t>A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- 38.49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78</w:t>
            </w:r>
            <w:r w:rsidRPr="00263DBE">
              <w:rPr>
                <w:sz w:val="22"/>
                <w:szCs w:val="22"/>
              </w:rPr>
              <w:t>,49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69 - </w:t>
            </w:r>
            <w:proofErr w:type="spellStart"/>
            <w:r w:rsidRPr="00CD086F">
              <w:rPr>
                <w:sz w:val="20"/>
                <w:szCs w:val="20"/>
              </w:rPr>
              <w:t>Cytoluery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ANMAR S</w:t>
            </w:r>
            <w:r w:rsidR="007429E2">
              <w:rPr>
                <w:b/>
                <w:bCs/>
                <w:sz w:val="22"/>
                <w:szCs w:val="22"/>
              </w:rPr>
              <w:t>p</w:t>
            </w:r>
            <w:r w:rsidRPr="00263DBE">
              <w:rPr>
                <w:b/>
                <w:bCs/>
                <w:sz w:val="22"/>
                <w:szCs w:val="22"/>
              </w:rPr>
              <w:t>.</w:t>
            </w:r>
            <w:r w:rsidR="007429E2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Strefowa 22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43-100 Tychy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70 - Igły do biopsji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7429E2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70 - Igły do biopsji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BILLMED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Krypska</w:t>
            </w:r>
            <w:proofErr w:type="spellEnd"/>
            <w:r w:rsidRPr="00263DBE">
              <w:rPr>
                <w:sz w:val="22"/>
                <w:szCs w:val="22"/>
              </w:rPr>
              <w:t xml:space="preserve"> 24/1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04-082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- 30.52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70</w:t>
            </w:r>
            <w:r w:rsidRPr="00263DBE">
              <w:rPr>
                <w:sz w:val="22"/>
                <w:szCs w:val="22"/>
              </w:rPr>
              <w:t>,52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 xml:space="preserve">71 - Ostrza kompatybilne ze </w:t>
            </w:r>
            <w:proofErr w:type="spellStart"/>
            <w:r w:rsidRPr="00CD086F">
              <w:rPr>
                <w:sz w:val="20"/>
                <w:szCs w:val="20"/>
              </w:rPr>
              <w:t>strzygarką</w:t>
            </w:r>
            <w:proofErr w:type="spellEnd"/>
            <w:r w:rsidRPr="00CD086F">
              <w:rPr>
                <w:sz w:val="20"/>
                <w:szCs w:val="20"/>
              </w:rPr>
              <w:t xml:space="preserve"> chirurgiczną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SKAMEX S.</w:t>
            </w:r>
            <w:r w:rsidR="007429E2">
              <w:rPr>
                <w:b/>
                <w:bCs/>
                <w:sz w:val="22"/>
                <w:szCs w:val="22"/>
              </w:rPr>
              <w:t xml:space="preserve"> 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72 - Worki do długoterminowej zbiórki moczu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  <w:p w:rsidR="007429E2" w:rsidRDefault="007429E2" w:rsidP="00981CF9">
            <w:pPr>
              <w:spacing w:after="40"/>
              <w:rPr>
                <w:sz w:val="22"/>
                <w:szCs w:val="22"/>
              </w:rPr>
            </w:pPr>
          </w:p>
          <w:p w:rsidR="007429E2" w:rsidRPr="00263DBE" w:rsidRDefault="007429E2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72 - Worki do długoterminowej zbiórki moczu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- 41.69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81</w:t>
            </w:r>
            <w:r w:rsidRPr="00263DBE">
              <w:rPr>
                <w:sz w:val="22"/>
                <w:szCs w:val="22"/>
              </w:rPr>
              <w:t>,69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73 - Zestawy do kontrolowanej zbiórki stolca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SKAMEX S.</w:t>
            </w:r>
            <w:r w:rsidR="007429E2">
              <w:rPr>
                <w:b/>
                <w:bCs/>
                <w:sz w:val="22"/>
                <w:szCs w:val="22"/>
              </w:rPr>
              <w:t xml:space="preserve"> 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- 30.92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70</w:t>
            </w:r>
            <w:r w:rsidRPr="00263DBE">
              <w:rPr>
                <w:sz w:val="22"/>
                <w:szCs w:val="22"/>
              </w:rPr>
              <w:t>,92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73 - Zestawy do kontrolowanej zbiórki stolca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MEDICAVERA Sp. z o.o. </w:t>
            </w:r>
            <w:proofErr w:type="spellStart"/>
            <w:r w:rsidRPr="00263DBE">
              <w:rPr>
                <w:b/>
                <w:bCs/>
                <w:sz w:val="22"/>
                <w:szCs w:val="22"/>
              </w:rPr>
              <w:t>Dahlhausen</w:t>
            </w:r>
            <w:proofErr w:type="spellEnd"/>
            <w:r w:rsidRPr="00263DBE">
              <w:rPr>
                <w:b/>
                <w:bCs/>
                <w:sz w:val="22"/>
                <w:szCs w:val="22"/>
              </w:rPr>
              <w:t xml:space="preserve"> Group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Majowa 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71-374 Szczecin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73 - Zestawy do kontrolowanej zbiórki stolca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- 58.36</w:t>
            </w:r>
          </w:p>
          <w:p w:rsidR="00474605" w:rsidRPr="00263DBE" w:rsidRDefault="00474605" w:rsidP="007429E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7429E2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7429E2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7429E2">
              <w:rPr>
                <w:sz w:val="22"/>
                <w:szCs w:val="22"/>
              </w:rPr>
              <w:t>98</w:t>
            </w:r>
            <w:r w:rsidRPr="00263DBE">
              <w:rPr>
                <w:sz w:val="22"/>
                <w:szCs w:val="22"/>
              </w:rPr>
              <w:t>,36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73 - Zestawy do kontrolowanej zbiórki stolca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BECTON DICKINSON POLSKA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Osmańska 14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02-823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- 42.93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82</w:t>
            </w:r>
            <w:r w:rsidRPr="00263DBE">
              <w:rPr>
                <w:sz w:val="22"/>
                <w:szCs w:val="22"/>
              </w:rPr>
              <w:t>,93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73 - Zestawy do kontrolowanej zbiórki stolca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- 41.92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81</w:t>
            </w:r>
            <w:r w:rsidRPr="00263DBE">
              <w:rPr>
                <w:sz w:val="22"/>
                <w:szCs w:val="22"/>
              </w:rPr>
              <w:t>,92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SKAMEX S.</w:t>
            </w:r>
            <w:r w:rsidR="00C32D7C">
              <w:rPr>
                <w:b/>
                <w:bCs/>
                <w:sz w:val="22"/>
                <w:szCs w:val="22"/>
              </w:rPr>
              <w:t xml:space="preserve"> A.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Częstochowska 38/52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93-121 Łódź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- 24.53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64</w:t>
            </w:r>
            <w:r w:rsidRPr="00263DBE">
              <w:rPr>
                <w:sz w:val="22"/>
                <w:szCs w:val="22"/>
              </w:rPr>
              <w:t>,53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74 - Myjki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- 54.61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94</w:t>
            </w:r>
            <w:r w:rsidRPr="00263DBE">
              <w:rPr>
                <w:sz w:val="22"/>
                <w:szCs w:val="22"/>
              </w:rPr>
              <w:t>,61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76 - Prowadnice do trudnych intubacji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76 - Prowadnice do trudnych intubacji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- 41.27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81</w:t>
            </w:r>
            <w:r w:rsidRPr="00263DBE">
              <w:rPr>
                <w:sz w:val="22"/>
                <w:szCs w:val="22"/>
              </w:rPr>
              <w:t>,27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76 - Prowadnice do trudnych intubacji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D7C" w:rsidRPr="00263DBE" w:rsidRDefault="00C32D7C" w:rsidP="00C32D7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SUMI Sp</w:t>
            </w:r>
            <w:r>
              <w:rPr>
                <w:b/>
                <w:bCs/>
                <w:sz w:val="22"/>
                <w:szCs w:val="22"/>
              </w:rPr>
              <w:t>. z o.o. Sp. K.</w:t>
            </w:r>
          </w:p>
          <w:p w:rsidR="00C32D7C" w:rsidRPr="00263DBE" w:rsidRDefault="00C32D7C" w:rsidP="00C32D7C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Drobiarska 35</w:t>
            </w:r>
          </w:p>
          <w:p w:rsidR="00474605" w:rsidRPr="00263DBE" w:rsidRDefault="00C32D7C" w:rsidP="00C32D7C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05-070 Sulejówek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- 21.41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61</w:t>
            </w:r>
            <w:r w:rsidRPr="00263DBE">
              <w:rPr>
                <w:sz w:val="22"/>
                <w:szCs w:val="22"/>
              </w:rPr>
              <w:t>,41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77 - Akcesoria do odsysania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Default="00474605" w:rsidP="00981CF9">
            <w:pPr>
              <w:spacing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  <w:p w:rsidR="00C32D7C" w:rsidRPr="00263DBE" w:rsidRDefault="00C32D7C" w:rsidP="00981CF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- 56.00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96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77 - Akcesoria do odsysania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BERYL MED POLAND </w:t>
            </w:r>
            <w:r w:rsidR="00C32D7C">
              <w:rPr>
                <w:b/>
                <w:bCs/>
                <w:sz w:val="22"/>
                <w:szCs w:val="22"/>
              </w:rPr>
              <w:t xml:space="preserve">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Łopuszańska 36/14C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02-220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- 37.50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77</w:t>
            </w:r>
            <w:r w:rsidRPr="00263DBE">
              <w:rPr>
                <w:sz w:val="22"/>
                <w:szCs w:val="22"/>
              </w:rPr>
              <w:t>,50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77 - Akcesoria do odsysania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SINMED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Graniczna 32B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44-178 Przyszowice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77 - Akcesoria do odsysania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- 49.41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89</w:t>
            </w:r>
            <w:r w:rsidRPr="00263DBE">
              <w:rPr>
                <w:sz w:val="22"/>
                <w:szCs w:val="22"/>
              </w:rPr>
              <w:t>,41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78 - Porty bezigłowe z drenem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VYGON Polska Sp.</w:t>
            </w:r>
            <w:r w:rsidR="00C32D7C">
              <w:rPr>
                <w:b/>
                <w:bCs/>
                <w:sz w:val="22"/>
                <w:szCs w:val="22"/>
              </w:rPr>
              <w:t xml:space="preserve"> </w:t>
            </w:r>
            <w:r w:rsidRPr="00263DBE">
              <w:rPr>
                <w:b/>
                <w:bCs/>
                <w:sz w:val="22"/>
                <w:szCs w:val="22"/>
              </w:rPr>
              <w:t>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Francuska 39/6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03-905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- 35.32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75</w:t>
            </w:r>
            <w:r w:rsidRPr="00263DBE">
              <w:rPr>
                <w:sz w:val="22"/>
                <w:szCs w:val="22"/>
              </w:rPr>
              <w:t>,32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78 - Porty bezigłowe z drenem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100,</w:t>
            </w:r>
            <w:r w:rsidRPr="00263DBE">
              <w:rPr>
                <w:sz w:val="22"/>
                <w:szCs w:val="22"/>
              </w:rPr>
              <w:t>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79 - Akcesoria mocujące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BILLMED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proofErr w:type="spellStart"/>
            <w:r w:rsidRPr="00263DBE">
              <w:rPr>
                <w:sz w:val="22"/>
                <w:szCs w:val="22"/>
              </w:rPr>
              <w:t>Krypska</w:t>
            </w:r>
            <w:proofErr w:type="spellEnd"/>
            <w:r w:rsidRPr="00263DBE">
              <w:rPr>
                <w:sz w:val="22"/>
                <w:szCs w:val="22"/>
              </w:rPr>
              <w:t xml:space="preserve"> 24/1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04-082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C32D7C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C32D7C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81 - Pianka oczyszczająca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D7C" w:rsidRDefault="00C32D7C" w:rsidP="00C32D7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 Firm:</w:t>
            </w:r>
          </w:p>
          <w:p w:rsidR="00C32D7C" w:rsidRDefault="00C32D7C" w:rsidP="00C32D7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Citonet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Śląski Sp. z o.o.</w:t>
            </w:r>
          </w:p>
          <w:p w:rsidR="00C32D7C" w:rsidRDefault="00C32D7C" w:rsidP="00C32D7C">
            <w:pPr>
              <w:spacing w:before="40" w:after="4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Wojkowicka</w:t>
            </w:r>
            <w:proofErr w:type="spellEnd"/>
            <w:r>
              <w:rPr>
                <w:bCs/>
                <w:sz w:val="22"/>
                <w:szCs w:val="22"/>
              </w:rPr>
              <w:t xml:space="preserve"> 35</w:t>
            </w:r>
          </w:p>
          <w:p w:rsidR="00C32D7C" w:rsidRDefault="00C32D7C" w:rsidP="00C32D7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41-250 Czeladź,</w:t>
            </w:r>
          </w:p>
          <w:p w:rsidR="00C32D7C" w:rsidRPr="00263DBE" w:rsidRDefault="00C32D7C" w:rsidP="00C32D7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Toruńskie Zakła</w:t>
            </w:r>
            <w:r>
              <w:rPr>
                <w:b/>
                <w:bCs/>
                <w:sz w:val="22"/>
                <w:szCs w:val="22"/>
              </w:rPr>
              <w:t>dy Materiałów Opatrunkowych S.A.</w:t>
            </w:r>
          </w:p>
          <w:p w:rsidR="00C32D7C" w:rsidRPr="00263DBE" w:rsidRDefault="00C32D7C" w:rsidP="00C32D7C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Żółkiewskiego 20/26</w:t>
            </w:r>
          </w:p>
          <w:p w:rsidR="00474605" w:rsidRPr="00263DBE" w:rsidRDefault="00C32D7C" w:rsidP="00C32D7C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87-100 Toruń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- 59.05</w:t>
            </w:r>
          </w:p>
          <w:p w:rsidR="00474605" w:rsidRPr="00263DBE" w:rsidRDefault="00474605" w:rsidP="00C32D7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C32D7C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30B7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30B76">
              <w:rPr>
                <w:sz w:val="22"/>
                <w:szCs w:val="22"/>
              </w:rPr>
              <w:t>99</w:t>
            </w:r>
            <w:r w:rsidRPr="00263DBE">
              <w:rPr>
                <w:sz w:val="22"/>
                <w:szCs w:val="22"/>
              </w:rPr>
              <w:t>,05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81 - Pianka oczyszczająca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BIALMED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Kazimierzowska 46/48/35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02-546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- 55.78</w:t>
            </w:r>
          </w:p>
          <w:p w:rsidR="00474605" w:rsidRPr="00263DBE" w:rsidRDefault="00474605" w:rsidP="00E30B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30B7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30B7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30B76">
              <w:rPr>
                <w:sz w:val="22"/>
                <w:szCs w:val="22"/>
              </w:rPr>
              <w:t>95</w:t>
            </w:r>
            <w:r w:rsidRPr="00263DBE">
              <w:rPr>
                <w:sz w:val="22"/>
                <w:szCs w:val="22"/>
              </w:rPr>
              <w:t>,78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81 - Pianka oczyszczająca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Pod Borem 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41-808 Zabrze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- 60.00</w:t>
            </w:r>
          </w:p>
          <w:p w:rsidR="00474605" w:rsidRPr="00263DBE" w:rsidRDefault="00474605" w:rsidP="00E30B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30B7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30B7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30B7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81 - Pianka oczyszczająca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77B" w:rsidRPr="00263DBE" w:rsidRDefault="006C377B" w:rsidP="006C377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 xml:space="preserve">SCHULKE POLSKA </w:t>
            </w:r>
            <w:r>
              <w:rPr>
                <w:b/>
                <w:bCs/>
                <w:sz w:val="22"/>
                <w:szCs w:val="22"/>
              </w:rPr>
              <w:t xml:space="preserve">                     </w:t>
            </w:r>
            <w:r w:rsidRPr="00263DBE">
              <w:rPr>
                <w:b/>
                <w:bCs/>
                <w:sz w:val="22"/>
                <w:szCs w:val="22"/>
              </w:rPr>
              <w:t>Sp. z o.o.</w:t>
            </w:r>
          </w:p>
          <w:p w:rsidR="006C377B" w:rsidRPr="00263DBE" w:rsidRDefault="006C377B" w:rsidP="006C37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Jerozolimskie 132</w:t>
            </w:r>
          </w:p>
          <w:p w:rsidR="00474605" w:rsidRPr="00263DBE" w:rsidRDefault="006C377B" w:rsidP="006C377B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263DB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305</w:t>
            </w:r>
            <w:r w:rsidRPr="00263DBE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- 56.99</w:t>
            </w:r>
          </w:p>
          <w:p w:rsidR="00474605" w:rsidRPr="00263DBE" w:rsidRDefault="00474605" w:rsidP="00E30B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30B7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30B7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30B76">
              <w:rPr>
                <w:sz w:val="22"/>
                <w:szCs w:val="22"/>
              </w:rPr>
              <w:t>96</w:t>
            </w:r>
            <w:r w:rsidRPr="00263DBE">
              <w:rPr>
                <w:sz w:val="22"/>
                <w:szCs w:val="22"/>
              </w:rPr>
              <w:t>,99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t>82 - Rękawy do sterylizacji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B76" w:rsidRDefault="00E30B76" w:rsidP="00E30B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 Firm:</w:t>
            </w:r>
          </w:p>
          <w:p w:rsidR="00E30B76" w:rsidRDefault="00E30B76" w:rsidP="00E30B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Citonet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Śląski Sp. z o.o.</w:t>
            </w:r>
          </w:p>
          <w:p w:rsidR="00E30B76" w:rsidRDefault="00E30B76" w:rsidP="00E30B76">
            <w:pPr>
              <w:spacing w:before="40" w:after="4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Wojkowicka</w:t>
            </w:r>
            <w:proofErr w:type="spellEnd"/>
            <w:r>
              <w:rPr>
                <w:bCs/>
                <w:sz w:val="22"/>
                <w:szCs w:val="22"/>
              </w:rPr>
              <w:t xml:space="preserve"> 35</w:t>
            </w:r>
          </w:p>
          <w:p w:rsidR="00E30B76" w:rsidRDefault="00E30B76" w:rsidP="00E30B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41-250 Czeladź,</w:t>
            </w:r>
          </w:p>
          <w:p w:rsidR="009477F9" w:rsidRDefault="009477F9" w:rsidP="00E30B76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E30B76" w:rsidRPr="00263DBE" w:rsidRDefault="00E30B76" w:rsidP="00E30B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lastRenderedPageBreak/>
              <w:t>Toruńskie Zakła</w:t>
            </w:r>
            <w:r>
              <w:rPr>
                <w:b/>
                <w:bCs/>
                <w:sz w:val="22"/>
                <w:szCs w:val="22"/>
              </w:rPr>
              <w:t>dy Materiałów Opatrunkowych S.A.</w:t>
            </w:r>
          </w:p>
          <w:p w:rsidR="00E30B76" w:rsidRPr="00263DBE" w:rsidRDefault="00E30B76" w:rsidP="00E30B76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Żółkiewskiego 20/26</w:t>
            </w:r>
          </w:p>
          <w:p w:rsidR="00474605" w:rsidRPr="00263DBE" w:rsidRDefault="00E30B76" w:rsidP="00E30B76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87-100 Toruń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lastRenderedPageBreak/>
              <w:t>1 - Cena - 60.00</w:t>
            </w:r>
          </w:p>
          <w:p w:rsidR="00474605" w:rsidRPr="00263DBE" w:rsidRDefault="00474605" w:rsidP="00E30B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30B7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30B7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30B76">
              <w:rPr>
                <w:sz w:val="22"/>
                <w:szCs w:val="22"/>
              </w:rPr>
              <w:t>100</w:t>
            </w:r>
            <w:r w:rsidRPr="00263DBE">
              <w:rPr>
                <w:sz w:val="22"/>
                <w:szCs w:val="22"/>
              </w:rPr>
              <w:t>,00</w:t>
            </w:r>
          </w:p>
        </w:tc>
      </w:tr>
      <w:tr w:rsidR="00474605" w:rsidRPr="00CD086F" w:rsidTr="003B04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CD086F" w:rsidRDefault="00474605" w:rsidP="00981CF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086F">
              <w:rPr>
                <w:sz w:val="20"/>
                <w:szCs w:val="20"/>
              </w:rPr>
              <w:lastRenderedPageBreak/>
              <w:t>82 - Rękawy do sterylizacji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3DBE">
              <w:rPr>
                <w:b/>
                <w:bCs/>
                <w:sz w:val="22"/>
                <w:szCs w:val="22"/>
              </w:rPr>
              <w:t>INFORMER MED Sp. z o.o.</w:t>
            </w:r>
          </w:p>
          <w:p w:rsidR="00474605" w:rsidRPr="00263DBE" w:rsidRDefault="00474605" w:rsidP="00981CF9">
            <w:pPr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Winogrady 118</w:t>
            </w:r>
          </w:p>
          <w:p w:rsidR="00474605" w:rsidRPr="00263DBE" w:rsidRDefault="00474605" w:rsidP="00981CF9">
            <w:pPr>
              <w:spacing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61-626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605" w:rsidRPr="00263DBE" w:rsidRDefault="00474605" w:rsidP="00981CF9">
            <w:pPr>
              <w:spacing w:before="40" w:after="40"/>
              <w:rPr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>1 - Cena - 52.47</w:t>
            </w:r>
          </w:p>
          <w:p w:rsidR="00474605" w:rsidRPr="00263DBE" w:rsidRDefault="00474605" w:rsidP="00E30B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2 - Termin realizacji dostaw - </w:t>
            </w:r>
            <w:r w:rsidR="00E30B76">
              <w:rPr>
                <w:sz w:val="22"/>
                <w:szCs w:val="22"/>
              </w:rPr>
              <w:t>40</w:t>
            </w:r>
            <w:r w:rsidRPr="00263DBE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605" w:rsidRPr="00263DBE" w:rsidRDefault="00474605" w:rsidP="00E30B76">
            <w:pPr>
              <w:jc w:val="center"/>
              <w:rPr>
                <w:color w:val="000000"/>
                <w:sz w:val="22"/>
                <w:szCs w:val="22"/>
              </w:rPr>
            </w:pPr>
            <w:r w:rsidRPr="00263DBE">
              <w:rPr>
                <w:sz w:val="22"/>
                <w:szCs w:val="22"/>
              </w:rPr>
              <w:t xml:space="preserve">  </w:t>
            </w:r>
            <w:r w:rsidR="00E30B76">
              <w:rPr>
                <w:sz w:val="22"/>
                <w:szCs w:val="22"/>
              </w:rPr>
              <w:t>92</w:t>
            </w:r>
            <w:r w:rsidRPr="00263DBE">
              <w:rPr>
                <w:sz w:val="22"/>
                <w:szCs w:val="22"/>
              </w:rPr>
              <w:t>,47</w:t>
            </w:r>
          </w:p>
        </w:tc>
      </w:tr>
    </w:tbl>
    <w:p w:rsidR="005B0F9C" w:rsidRDefault="005B0F9C" w:rsidP="005B0F9C">
      <w:pPr>
        <w:rPr>
          <w:b/>
          <w:color w:val="000000"/>
        </w:rPr>
      </w:pPr>
    </w:p>
    <w:p w:rsidR="005B0F9C" w:rsidRPr="00286AB3" w:rsidRDefault="005B0F9C" w:rsidP="005B0F9C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5B0F9C" w:rsidTr="005B0F9C">
        <w:trPr>
          <w:cantSplit/>
        </w:trPr>
        <w:tc>
          <w:tcPr>
            <w:tcW w:w="9568" w:type="dxa"/>
          </w:tcPr>
          <w:p w:rsidR="005B0F9C" w:rsidRDefault="005B0F9C" w:rsidP="005B0F9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38 – Filtry elektrostatyczne i mechaniczne</w:t>
            </w:r>
          </w:p>
          <w:p w:rsidR="005B0F9C" w:rsidRPr="00286AB3" w:rsidRDefault="005B0F9C" w:rsidP="005B0F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5B0F9C" w:rsidRDefault="005B0F9C" w:rsidP="005B0F9C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2019r. Prawo zamówień publicznych </w:t>
            </w:r>
            <w:r>
              <w:rPr>
                <w:color w:val="000000"/>
              </w:rPr>
              <w:t xml:space="preserve">       </w:t>
            </w:r>
          </w:p>
          <w:p w:rsidR="005B0F9C" w:rsidRDefault="005B0F9C" w:rsidP="005B0F9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>22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1710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5B0F9C" w:rsidTr="005B0F9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9C" w:rsidRDefault="005B0F9C" w:rsidP="005B0F9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43 – </w:t>
            </w:r>
            <w:r w:rsidR="009B5FD0">
              <w:rPr>
                <w:b/>
                <w:color w:val="000000"/>
              </w:rPr>
              <w:t>Rurki intubacyjne</w:t>
            </w:r>
          </w:p>
          <w:p w:rsidR="005B0F9C" w:rsidRPr="00286AB3" w:rsidRDefault="005B0F9C" w:rsidP="005B0F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5B0F9C" w:rsidRPr="00D8122A" w:rsidRDefault="005B0F9C" w:rsidP="005B0F9C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5B0F9C" w:rsidRPr="00B96FDC" w:rsidRDefault="005B0F9C" w:rsidP="005B0F9C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5B0F9C" w:rsidTr="005B0F9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9C" w:rsidRDefault="005B0F9C" w:rsidP="005B0F9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9B5FD0">
              <w:rPr>
                <w:b/>
                <w:color w:val="000000"/>
              </w:rPr>
              <w:t>4</w:t>
            </w:r>
            <w:r>
              <w:rPr>
                <w:b/>
                <w:color w:val="000000"/>
              </w:rPr>
              <w:t xml:space="preserve">6 – </w:t>
            </w:r>
            <w:r w:rsidR="009B5FD0">
              <w:rPr>
                <w:b/>
                <w:color w:val="000000"/>
              </w:rPr>
              <w:t>Przyrządy do anestezji</w:t>
            </w:r>
          </w:p>
          <w:p w:rsidR="005B0F9C" w:rsidRPr="00286AB3" w:rsidRDefault="005B0F9C" w:rsidP="005B0F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5B0F9C" w:rsidRPr="00D8122A" w:rsidRDefault="005B0F9C" w:rsidP="005B0F9C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5B0F9C" w:rsidRPr="00D8122A" w:rsidRDefault="005B0F9C" w:rsidP="005B0F9C">
            <w:pPr>
              <w:rPr>
                <w:color w:val="000000"/>
              </w:rPr>
            </w:pPr>
            <w:r w:rsidRPr="00D8122A">
              <w:rPr>
                <w:b/>
                <w:color w:val="000000"/>
              </w:rPr>
              <w:t xml:space="preserve">                       </w:t>
            </w:r>
            <w:r w:rsidRPr="00D8122A">
              <w:rPr>
                <w:color w:val="000000"/>
              </w:rPr>
              <w:t xml:space="preserve">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5B0F9C" w:rsidTr="005B0F9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9C" w:rsidRDefault="005B0F9C" w:rsidP="005B0F9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9B5FD0">
              <w:rPr>
                <w:b/>
                <w:color w:val="000000"/>
              </w:rPr>
              <w:t>47</w:t>
            </w:r>
            <w:r>
              <w:rPr>
                <w:b/>
                <w:color w:val="000000"/>
              </w:rPr>
              <w:t xml:space="preserve"> – </w:t>
            </w:r>
            <w:r w:rsidR="009B5FD0">
              <w:rPr>
                <w:b/>
                <w:color w:val="000000"/>
              </w:rPr>
              <w:t xml:space="preserve">Maski krtaniowe </w:t>
            </w:r>
          </w:p>
          <w:p w:rsidR="005B0F9C" w:rsidRPr="00286AB3" w:rsidRDefault="005B0F9C" w:rsidP="005B0F9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5B0F9C" w:rsidRPr="00D8122A" w:rsidRDefault="005B0F9C" w:rsidP="005B0F9C">
            <w:pPr>
              <w:rPr>
                <w:color w:val="000000"/>
              </w:rPr>
            </w:pPr>
            <w:r w:rsidRPr="009B5FD0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5B0F9C" w:rsidRPr="00D8122A" w:rsidRDefault="005B0F9C" w:rsidP="005B0F9C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9B5FD0" w:rsidTr="003B048E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FD0" w:rsidRDefault="009B5FD0" w:rsidP="003B048E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8831C3">
              <w:rPr>
                <w:b/>
                <w:color w:val="000000"/>
              </w:rPr>
              <w:t>54</w:t>
            </w:r>
            <w:r>
              <w:rPr>
                <w:b/>
                <w:color w:val="000000"/>
              </w:rPr>
              <w:t xml:space="preserve"> – </w:t>
            </w:r>
            <w:r w:rsidR="008831C3">
              <w:rPr>
                <w:b/>
                <w:color w:val="000000"/>
              </w:rPr>
              <w:t>Sprzęt anestezjologiczny</w:t>
            </w:r>
          </w:p>
          <w:p w:rsidR="009B5FD0" w:rsidRPr="00286AB3" w:rsidRDefault="009B5FD0" w:rsidP="003B048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9B5FD0" w:rsidRPr="00D8122A" w:rsidRDefault="009B5FD0" w:rsidP="003B048E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9B5FD0" w:rsidRPr="00D8122A" w:rsidRDefault="009B5FD0" w:rsidP="003B048E">
            <w:pPr>
              <w:rPr>
                <w:color w:val="000000"/>
              </w:rPr>
            </w:pPr>
            <w:r w:rsidRPr="00D8122A">
              <w:rPr>
                <w:b/>
                <w:color w:val="000000"/>
              </w:rPr>
              <w:t xml:space="preserve">                       </w:t>
            </w:r>
            <w:r w:rsidRPr="00D8122A">
              <w:rPr>
                <w:color w:val="000000"/>
              </w:rPr>
              <w:t xml:space="preserve">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9B5FD0" w:rsidTr="003B048E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FD0" w:rsidRDefault="009B5FD0" w:rsidP="003B048E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8831C3">
              <w:rPr>
                <w:b/>
                <w:color w:val="000000"/>
              </w:rPr>
              <w:t>55</w:t>
            </w:r>
            <w:r>
              <w:rPr>
                <w:b/>
                <w:color w:val="000000"/>
              </w:rPr>
              <w:t xml:space="preserve"> – </w:t>
            </w:r>
            <w:r w:rsidR="008831C3">
              <w:rPr>
                <w:b/>
                <w:color w:val="000000"/>
              </w:rPr>
              <w:t>Zestawy z podłożem transportowym</w:t>
            </w:r>
            <w:r>
              <w:rPr>
                <w:b/>
                <w:color w:val="000000"/>
              </w:rPr>
              <w:t xml:space="preserve"> </w:t>
            </w:r>
          </w:p>
          <w:p w:rsidR="009B5FD0" w:rsidRPr="00286AB3" w:rsidRDefault="009B5FD0" w:rsidP="003B048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9B5FD0" w:rsidRPr="00D8122A" w:rsidRDefault="009B5FD0" w:rsidP="003B048E">
            <w:pPr>
              <w:rPr>
                <w:color w:val="000000"/>
              </w:rPr>
            </w:pPr>
            <w:r w:rsidRPr="009B5FD0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9B5FD0" w:rsidRPr="00D8122A" w:rsidRDefault="009B5FD0" w:rsidP="003B048E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8831C3" w:rsidTr="003B048E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C3" w:rsidRDefault="008831C3" w:rsidP="003B048E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75 – Elektrody do czasowej stymulacji serca</w:t>
            </w:r>
          </w:p>
          <w:p w:rsidR="008831C3" w:rsidRPr="00286AB3" w:rsidRDefault="008831C3" w:rsidP="003B048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8831C3" w:rsidRPr="00D8122A" w:rsidRDefault="008831C3" w:rsidP="003B048E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8831C3" w:rsidRPr="00D8122A" w:rsidRDefault="008831C3" w:rsidP="003B048E">
            <w:pPr>
              <w:rPr>
                <w:color w:val="000000"/>
              </w:rPr>
            </w:pPr>
            <w:r w:rsidRPr="00D8122A">
              <w:rPr>
                <w:b/>
                <w:color w:val="000000"/>
              </w:rPr>
              <w:t xml:space="preserve">                       </w:t>
            </w:r>
            <w:r w:rsidRPr="00D8122A">
              <w:rPr>
                <w:color w:val="000000"/>
              </w:rPr>
              <w:t xml:space="preserve">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8831C3" w:rsidTr="003B048E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1C3" w:rsidRDefault="008831C3" w:rsidP="003B048E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80 – </w:t>
            </w:r>
            <w:r w:rsidR="006D64E1">
              <w:rPr>
                <w:b/>
                <w:color w:val="000000"/>
              </w:rPr>
              <w:t xml:space="preserve">Łyżki do wideo laryngoskopu typu King </w:t>
            </w:r>
            <w:proofErr w:type="spellStart"/>
            <w:r w:rsidR="006D64E1">
              <w:rPr>
                <w:b/>
                <w:color w:val="000000"/>
              </w:rPr>
              <w:t>Vision</w:t>
            </w:r>
            <w:proofErr w:type="spellEnd"/>
            <w:r>
              <w:rPr>
                <w:b/>
                <w:color w:val="000000"/>
              </w:rPr>
              <w:t xml:space="preserve"> </w:t>
            </w:r>
          </w:p>
          <w:p w:rsidR="008831C3" w:rsidRPr="00286AB3" w:rsidRDefault="008831C3" w:rsidP="003B048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8831C3" w:rsidRPr="00D8122A" w:rsidRDefault="008831C3" w:rsidP="003B048E">
            <w:pPr>
              <w:rPr>
                <w:color w:val="000000"/>
              </w:rPr>
            </w:pPr>
            <w:r w:rsidRPr="009B5FD0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8831C3" w:rsidRPr="00D8122A" w:rsidRDefault="008831C3" w:rsidP="003B048E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2022r. poz. 1710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</w:tbl>
    <w:p w:rsidR="008831C3" w:rsidRDefault="008831C3" w:rsidP="008831C3">
      <w:pPr>
        <w:jc w:val="both"/>
        <w:rPr>
          <w:color w:val="000000"/>
        </w:rPr>
      </w:pPr>
    </w:p>
    <w:p w:rsidR="00630964" w:rsidRDefault="00630964" w:rsidP="00630964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wykluczył z postępowania żadnego Wykonawcy.</w:t>
      </w:r>
    </w:p>
    <w:p w:rsidR="00630964" w:rsidRDefault="00630964" w:rsidP="00630964">
      <w:pPr>
        <w:spacing w:before="120" w:after="120"/>
        <w:jc w:val="both"/>
        <w:rPr>
          <w:color w:val="000000"/>
          <w:sz w:val="16"/>
          <w:szCs w:val="16"/>
        </w:rPr>
      </w:pPr>
    </w:p>
    <w:p w:rsidR="00E30B76" w:rsidRDefault="00E30B76" w:rsidP="00630964">
      <w:pPr>
        <w:spacing w:before="120" w:after="120"/>
        <w:jc w:val="both"/>
        <w:rPr>
          <w:color w:val="000000"/>
          <w:sz w:val="16"/>
          <w:szCs w:val="16"/>
        </w:rPr>
      </w:pPr>
    </w:p>
    <w:p w:rsidR="00630964" w:rsidRDefault="00630964" w:rsidP="00630964">
      <w:pPr>
        <w:spacing w:after="40" w:line="276" w:lineRule="auto"/>
        <w:jc w:val="both"/>
      </w:pPr>
      <w:r>
        <w:rPr>
          <w:u w:val="single"/>
        </w:rPr>
        <w:lastRenderedPageBreak/>
        <w:t>Informacja o terminie zawarcia umowy</w:t>
      </w:r>
      <w:r>
        <w:t>:</w:t>
      </w:r>
    </w:p>
    <w:p w:rsidR="00630964" w:rsidRDefault="00630964" w:rsidP="00630964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>, w terminie nie krótszym niż 5 dni od dnia przesłania niniejszego zawiadomienia o wyborze najkorzystniejszej oferty.</w:t>
      </w:r>
    </w:p>
    <w:p w:rsidR="00630964" w:rsidRDefault="00630964" w:rsidP="00630964">
      <w:pPr>
        <w:jc w:val="both"/>
      </w:pPr>
    </w:p>
    <w:p w:rsidR="00630964" w:rsidRDefault="00630964" w:rsidP="00630964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630964" w:rsidRDefault="00630964" w:rsidP="00630964">
      <w:pPr>
        <w:jc w:val="both"/>
      </w:pPr>
    </w:p>
    <w:p w:rsidR="00630964" w:rsidRDefault="00630964" w:rsidP="00630964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630964" w:rsidRDefault="00630964" w:rsidP="00630964">
      <w:pPr>
        <w:spacing w:line="276" w:lineRule="auto"/>
        <w:jc w:val="both"/>
        <w:rPr>
          <w:u w:val="single"/>
        </w:rPr>
      </w:pPr>
    </w:p>
    <w:p w:rsidR="00630964" w:rsidRDefault="00630964" w:rsidP="00630964">
      <w:pPr>
        <w:ind w:left="3119" w:firstLine="425"/>
        <w:jc w:val="right"/>
        <w:rPr>
          <w:i/>
        </w:rPr>
      </w:pPr>
    </w:p>
    <w:p w:rsidR="002339A5" w:rsidRPr="00D25B01" w:rsidRDefault="002339A5" w:rsidP="002339A5">
      <w:pPr>
        <w:ind w:left="3119" w:firstLine="425"/>
        <w:jc w:val="right"/>
        <w:rPr>
          <w:i/>
        </w:rPr>
      </w:pPr>
      <w:r w:rsidRPr="00D25B01">
        <w:rPr>
          <w:i/>
        </w:rPr>
        <w:t>Zamawiający</w:t>
      </w:r>
    </w:p>
    <w:p w:rsidR="002339A5" w:rsidRDefault="002339A5" w:rsidP="002339A5">
      <w:pPr>
        <w:ind w:left="3119" w:firstLine="425"/>
        <w:jc w:val="right"/>
        <w:rPr>
          <w:i/>
        </w:rPr>
      </w:pPr>
    </w:p>
    <w:p w:rsidR="002339A5" w:rsidRDefault="002339A5" w:rsidP="002339A5">
      <w:pPr>
        <w:ind w:left="3119" w:firstLine="425"/>
        <w:jc w:val="right"/>
        <w:rPr>
          <w:i/>
        </w:rPr>
      </w:pPr>
      <w:r w:rsidRPr="00D25B01">
        <w:rPr>
          <w:i/>
        </w:rPr>
        <w:t xml:space="preserve"> Dyrektor</w:t>
      </w:r>
    </w:p>
    <w:p w:rsidR="00A02E94" w:rsidRPr="00CD086F" w:rsidRDefault="002339A5" w:rsidP="006D64E1">
      <w:pPr>
        <w:spacing w:after="120"/>
        <w:jc w:val="right"/>
        <w:rPr>
          <w:color w:val="000000"/>
        </w:rPr>
      </w:pPr>
      <w:r>
        <w:rPr>
          <w:i/>
        </w:rPr>
        <w:t xml:space="preserve">Adam </w:t>
      </w:r>
      <w:proofErr w:type="spellStart"/>
      <w:r>
        <w:rPr>
          <w:i/>
        </w:rPr>
        <w:t>Trzebinczyk</w:t>
      </w:r>
      <w:proofErr w:type="spellEnd"/>
    </w:p>
    <w:sectPr w:rsidR="00A02E94" w:rsidRPr="00CD086F" w:rsidSect="00263DBE">
      <w:headerReference w:type="default" r:id="rId6"/>
      <w:footerReference w:type="default" r:id="rId7"/>
      <w:pgSz w:w="11906" w:h="16838"/>
      <w:pgMar w:top="2127" w:right="1274" w:bottom="1134" w:left="1134" w:header="142" w:footer="3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339" w:rsidRDefault="00613339">
      <w:r>
        <w:separator/>
      </w:r>
    </w:p>
  </w:endnote>
  <w:endnote w:type="continuationSeparator" w:id="0">
    <w:p w:rsidR="00613339" w:rsidRDefault="00613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39" w:rsidRDefault="0061333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13339" w:rsidRDefault="00613339">
    <w:pPr>
      <w:pStyle w:val="Stopka"/>
      <w:tabs>
        <w:tab w:val="clear" w:pos="4536"/>
      </w:tabs>
      <w:jc w:val="center"/>
      <w:rPr>
        <w:sz w:val="18"/>
        <w:szCs w:val="18"/>
      </w:rPr>
    </w:pPr>
  </w:p>
  <w:p w:rsidR="00613339" w:rsidRDefault="0061333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339" w:rsidRDefault="00613339">
      <w:r>
        <w:separator/>
      </w:r>
    </w:p>
  </w:footnote>
  <w:footnote w:type="continuationSeparator" w:id="0">
    <w:p w:rsidR="00613339" w:rsidRDefault="00613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39" w:rsidRDefault="00613339" w:rsidP="00981CF9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474605"/>
    <w:rsid w:val="00022322"/>
    <w:rsid w:val="00042497"/>
    <w:rsid w:val="000671E0"/>
    <w:rsid w:val="000C1E6F"/>
    <w:rsid w:val="000E4E56"/>
    <w:rsid w:val="001007D6"/>
    <w:rsid w:val="00117FFA"/>
    <w:rsid w:val="00156EDC"/>
    <w:rsid w:val="001A1468"/>
    <w:rsid w:val="001B7815"/>
    <w:rsid w:val="00211A34"/>
    <w:rsid w:val="00221E78"/>
    <w:rsid w:val="00221FD6"/>
    <w:rsid w:val="002339A5"/>
    <w:rsid w:val="00263DBE"/>
    <w:rsid w:val="00282110"/>
    <w:rsid w:val="002B1E4F"/>
    <w:rsid w:val="002B6761"/>
    <w:rsid w:val="003071DB"/>
    <w:rsid w:val="003445A0"/>
    <w:rsid w:val="00363135"/>
    <w:rsid w:val="0038363B"/>
    <w:rsid w:val="003A0AFC"/>
    <w:rsid w:val="003B048E"/>
    <w:rsid w:val="003D611C"/>
    <w:rsid w:val="003F608B"/>
    <w:rsid w:val="00405250"/>
    <w:rsid w:val="00431C0B"/>
    <w:rsid w:val="00433508"/>
    <w:rsid w:val="00437CAD"/>
    <w:rsid w:val="00451842"/>
    <w:rsid w:val="004657DA"/>
    <w:rsid w:val="00474605"/>
    <w:rsid w:val="00494023"/>
    <w:rsid w:val="004B2665"/>
    <w:rsid w:val="004C092C"/>
    <w:rsid w:val="004C3459"/>
    <w:rsid w:val="004D12E8"/>
    <w:rsid w:val="004E324A"/>
    <w:rsid w:val="004E7234"/>
    <w:rsid w:val="0051622D"/>
    <w:rsid w:val="0054734E"/>
    <w:rsid w:val="00554146"/>
    <w:rsid w:val="00554688"/>
    <w:rsid w:val="00596EA3"/>
    <w:rsid w:val="00596FD7"/>
    <w:rsid w:val="005B0F9C"/>
    <w:rsid w:val="005B1691"/>
    <w:rsid w:val="005C35EA"/>
    <w:rsid w:val="005E3D59"/>
    <w:rsid w:val="005E419B"/>
    <w:rsid w:val="005E5BFF"/>
    <w:rsid w:val="005F2CB0"/>
    <w:rsid w:val="0060212D"/>
    <w:rsid w:val="00606B4D"/>
    <w:rsid w:val="00607F9B"/>
    <w:rsid w:val="00613339"/>
    <w:rsid w:val="00621C81"/>
    <w:rsid w:val="00630964"/>
    <w:rsid w:val="00637C11"/>
    <w:rsid w:val="00644DCB"/>
    <w:rsid w:val="00657C1E"/>
    <w:rsid w:val="00674C64"/>
    <w:rsid w:val="006A349B"/>
    <w:rsid w:val="006B6E9E"/>
    <w:rsid w:val="006C377B"/>
    <w:rsid w:val="006D64E1"/>
    <w:rsid w:val="006E3089"/>
    <w:rsid w:val="006F3479"/>
    <w:rsid w:val="00712C39"/>
    <w:rsid w:val="007429E2"/>
    <w:rsid w:val="00756CDA"/>
    <w:rsid w:val="007B194A"/>
    <w:rsid w:val="007E2ACC"/>
    <w:rsid w:val="007E68C5"/>
    <w:rsid w:val="007F586E"/>
    <w:rsid w:val="00832144"/>
    <w:rsid w:val="00842EDB"/>
    <w:rsid w:val="008541C7"/>
    <w:rsid w:val="008567C7"/>
    <w:rsid w:val="008612BC"/>
    <w:rsid w:val="008642B3"/>
    <w:rsid w:val="008831C3"/>
    <w:rsid w:val="008A6C10"/>
    <w:rsid w:val="008E5102"/>
    <w:rsid w:val="00915B9E"/>
    <w:rsid w:val="009477F9"/>
    <w:rsid w:val="00952256"/>
    <w:rsid w:val="00974448"/>
    <w:rsid w:val="0097748A"/>
    <w:rsid w:val="00981CF9"/>
    <w:rsid w:val="009920AB"/>
    <w:rsid w:val="009B5FD0"/>
    <w:rsid w:val="009F0E5C"/>
    <w:rsid w:val="00A029B8"/>
    <w:rsid w:val="00A02E94"/>
    <w:rsid w:val="00A11B46"/>
    <w:rsid w:val="00A40925"/>
    <w:rsid w:val="00A91321"/>
    <w:rsid w:val="00AA02AC"/>
    <w:rsid w:val="00AC2FC1"/>
    <w:rsid w:val="00AE2A3C"/>
    <w:rsid w:val="00B32D12"/>
    <w:rsid w:val="00B358FB"/>
    <w:rsid w:val="00B464D3"/>
    <w:rsid w:val="00B8185B"/>
    <w:rsid w:val="00B92FC1"/>
    <w:rsid w:val="00B95BE3"/>
    <w:rsid w:val="00BC6F7F"/>
    <w:rsid w:val="00BD2174"/>
    <w:rsid w:val="00BE658F"/>
    <w:rsid w:val="00BF6B87"/>
    <w:rsid w:val="00C03C4E"/>
    <w:rsid w:val="00C32D7C"/>
    <w:rsid w:val="00C423DD"/>
    <w:rsid w:val="00C60D7B"/>
    <w:rsid w:val="00C65E53"/>
    <w:rsid w:val="00C92B1C"/>
    <w:rsid w:val="00CA0B33"/>
    <w:rsid w:val="00CA3511"/>
    <w:rsid w:val="00CC7734"/>
    <w:rsid w:val="00CD086F"/>
    <w:rsid w:val="00CE0E1C"/>
    <w:rsid w:val="00CF4A14"/>
    <w:rsid w:val="00D00FF3"/>
    <w:rsid w:val="00D01E5B"/>
    <w:rsid w:val="00D04203"/>
    <w:rsid w:val="00D26ED6"/>
    <w:rsid w:val="00D42C90"/>
    <w:rsid w:val="00D522A8"/>
    <w:rsid w:val="00D81931"/>
    <w:rsid w:val="00D8427E"/>
    <w:rsid w:val="00DB10C9"/>
    <w:rsid w:val="00DD0474"/>
    <w:rsid w:val="00DE16EC"/>
    <w:rsid w:val="00DF30D0"/>
    <w:rsid w:val="00E0616D"/>
    <w:rsid w:val="00E30B2D"/>
    <w:rsid w:val="00E30B76"/>
    <w:rsid w:val="00E62859"/>
    <w:rsid w:val="00E85D70"/>
    <w:rsid w:val="00EA4031"/>
    <w:rsid w:val="00EC5273"/>
    <w:rsid w:val="00ED607E"/>
    <w:rsid w:val="00EE3246"/>
    <w:rsid w:val="00EF13A8"/>
    <w:rsid w:val="00F25B91"/>
    <w:rsid w:val="00F318E8"/>
    <w:rsid w:val="00F33C66"/>
    <w:rsid w:val="00F83783"/>
    <w:rsid w:val="00F960D7"/>
    <w:rsid w:val="00FB7F50"/>
    <w:rsid w:val="00FD3874"/>
    <w:rsid w:val="00FF5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C2FC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C2F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C2F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2FC1"/>
  </w:style>
  <w:style w:type="paragraph" w:styleId="Tekstpodstawowy">
    <w:name w:val="Body Text"/>
    <w:basedOn w:val="Normalny"/>
    <w:link w:val="TekstpodstawowyZnak"/>
    <w:rsid w:val="00AC2FC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3096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35</Pages>
  <Words>9728</Words>
  <Characters>48944</Characters>
  <Application>Microsoft Office Word</Application>
  <DocSecurity>0</DocSecurity>
  <Lines>407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2023-10-04T11:57:00Z</cp:lastPrinted>
  <dcterms:created xsi:type="dcterms:W3CDTF">2023-10-04T11:57:00Z</dcterms:created>
  <dcterms:modified xsi:type="dcterms:W3CDTF">2023-10-04T11:57:00Z</dcterms:modified>
</cp:coreProperties>
</file>