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D4EF9" w14:textId="77777777" w:rsidR="00FB7F50" w:rsidRPr="002245BE" w:rsidRDefault="004B01D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B01DB">
        <w:rPr>
          <w:sz w:val="22"/>
          <w:szCs w:val="22"/>
        </w:rPr>
        <w:t>Kolbuszowa</w:t>
      </w:r>
      <w:r w:rsidR="00FB7F50" w:rsidRPr="002245BE">
        <w:rPr>
          <w:sz w:val="22"/>
          <w:szCs w:val="22"/>
        </w:rPr>
        <w:t xml:space="preserve"> dnia: </w:t>
      </w:r>
      <w:r w:rsidRPr="004B01DB">
        <w:rPr>
          <w:sz w:val="22"/>
          <w:szCs w:val="22"/>
        </w:rPr>
        <w:t>2023-09-14</w:t>
      </w:r>
    </w:p>
    <w:p w14:paraId="779B8C35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55EC0DF" w14:textId="77777777" w:rsidR="00FB7F50" w:rsidRPr="002245BE" w:rsidRDefault="004B01DB" w:rsidP="00FB7F50">
      <w:pPr>
        <w:spacing w:after="40"/>
        <w:rPr>
          <w:b/>
          <w:bCs/>
          <w:sz w:val="22"/>
          <w:szCs w:val="22"/>
        </w:rPr>
      </w:pPr>
      <w:r w:rsidRPr="004B01DB">
        <w:rPr>
          <w:b/>
          <w:bCs/>
          <w:sz w:val="22"/>
          <w:szCs w:val="22"/>
        </w:rPr>
        <w:t>Samodzielny Publiczny Zespół Opieki Zdrowotnej w Kolbuszowej</w:t>
      </w:r>
    </w:p>
    <w:p w14:paraId="3F19E8FA" w14:textId="77777777" w:rsidR="00FB7F50" w:rsidRPr="002245BE" w:rsidRDefault="004B01DB" w:rsidP="00FB7F50">
      <w:pPr>
        <w:rPr>
          <w:sz w:val="22"/>
          <w:szCs w:val="22"/>
        </w:rPr>
      </w:pPr>
      <w:r w:rsidRPr="004B01DB">
        <w:rPr>
          <w:sz w:val="22"/>
          <w:szCs w:val="22"/>
        </w:rPr>
        <w:t>Grunwaldzka</w:t>
      </w:r>
      <w:r w:rsidR="00FB7F50" w:rsidRPr="002245BE">
        <w:rPr>
          <w:sz w:val="22"/>
          <w:szCs w:val="22"/>
        </w:rPr>
        <w:t xml:space="preserve"> </w:t>
      </w:r>
      <w:r w:rsidRPr="004B01DB">
        <w:rPr>
          <w:sz w:val="22"/>
          <w:szCs w:val="22"/>
        </w:rPr>
        <w:t>4</w:t>
      </w:r>
    </w:p>
    <w:p w14:paraId="600BA0FA" w14:textId="77777777" w:rsidR="00FB7F50" w:rsidRPr="002245BE" w:rsidRDefault="004B01DB" w:rsidP="00FB7F50">
      <w:pPr>
        <w:rPr>
          <w:sz w:val="22"/>
          <w:szCs w:val="22"/>
        </w:rPr>
      </w:pPr>
      <w:r w:rsidRPr="004B01DB">
        <w:rPr>
          <w:sz w:val="22"/>
          <w:szCs w:val="22"/>
        </w:rPr>
        <w:t>36-100</w:t>
      </w:r>
      <w:r w:rsidR="00FB7F50" w:rsidRPr="002245BE">
        <w:rPr>
          <w:sz w:val="22"/>
          <w:szCs w:val="22"/>
        </w:rPr>
        <w:t xml:space="preserve"> </w:t>
      </w:r>
      <w:r w:rsidRPr="004B01DB">
        <w:rPr>
          <w:sz w:val="22"/>
          <w:szCs w:val="22"/>
        </w:rPr>
        <w:t>Kolbuszowa</w:t>
      </w:r>
    </w:p>
    <w:p w14:paraId="392B6EB6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5243186E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730D0568" w14:textId="77777777" w:rsidR="00FB7F50" w:rsidRPr="002245BE" w:rsidRDefault="00FB7F50" w:rsidP="00FB7F50">
      <w:pPr>
        <w:rPr>
          <w:sz w:val="22"/>
          <w:szCs w:val="22"/>
        </w:rPr>
      </w:pPr>
    </w:p>
    <w:p w14:paraId="559551A1" w14:textId="77777777" w:rsidR="00FB7F50" w:rsidRPr="002245BE" w:rsidRDefault="00FB7F50" w:rsidP="00FB7F50">
      <w:pPr>
        <w:rPr>
          <w:sz w:val="22"/>
          <w:szCs w:val="22"/>
        </w:rPr>
      </w:pPr>
    </w:p>
    <w:p w14:paraId="5C69683A" w14:textId="1B5255C6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4B01DB" w:rsidRPr="004B01DB">
        <w:rPr>
          <w:bCs/>
          <w:sz w:val="22"/>
          <w:szCs w:val="22"/>
        </w:rPr>
        <w:t>Eap-2412/8/23/D/</w:t>
      </w:r>
    </w:p>
    <w:p w14:paraId="52D051A2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1CD8A884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3EC5A2AD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3EFE8EB4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46B570A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4B01DB" w:rsidRPr="00607F9B" w14:paraId="381265D4" w14:textId="77777777" w:rsidTr="00730A33">
        <w:trPr>
          <w:trHeight w:val="638"/>
        </w:trPr>
        <w:tc>
          <w:tcPr>
            <w:tcW w:w="959" w:type="dxa"/>
            <w:shd w:val="clear" w:color="auto" w:fill="auto"/>
          </w:tcPr>
          <w:p w14:paraId="39AF614E" w14:textId="77777777" w:rsidR="004B01DB" w:rsidRPr="00607F9B" w:rsidRDefault="004B01DB" w:rsidP="00730A3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834AE60" w14:textId="77777777" w:rsidR="004B01DB" w:rsidRPr="00607F9B" w:rsidRDefault="004B01DB" w:rsidP="00730A3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B01DB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B01DB">
              <w:rPr>
                <w:b/>
                <w:bCs/>
                <w:sz w:val="22"/>
                <w:szCs w:val="22"/>
              </w:rPr>
              <w:t>Dostawa produktów farmaceutycznych w 44 pakietach.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B01DB">
              <w:rPr>
                <w:b/>
                <w:sz w:val="22"/>
                <w:szCs w:val="22"/>
              </w:rPr>
              <w:t>Eap-2412/8/23/D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4D93E66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4B01DB" w:rsidRPr="004B01DB">
        <w:rPr>
          <w:b/>
          <w:sz w:val="22"/>
          <w:szCs w:val="22"/>
        </w:rPr>
        <w:t>Samodzielny Publiczny Zespół Opieki Zdrowotnej w Kolbuszowej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4B01DB" w:rsidRPr="004B01DB">
        <w:rPr>
          <w:sz w:val="22"/>
          <w:szCs w:val="22"/>
        </w:rPr>
        <w:t>(</w:t>
      </w:r>
      <w:proofErr w:type="spellStart"/>
      <w:r w:rsidR="004B01DB" w:rsidRPr="004B01DB">
        <w:rPr>
          <w:sz w:val="22"/>
          <w:szCs w:val="22"/>
        </w:rPr>
        <w:t>t.j</w:t>
      </w:r>
      <w:proofErr w:type="spellEnd"/>
      <w:r w:rsidR="004B01DB" w:rsidRPr="004B01DB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B01DB" w14:paraId="6AC7C2A9" w14:textId="77777777" w:rsidTr="00730A33">
        <w:trPr>
          <w:cantSplit/>
        </w:trPr>
        <w:tc>
          <w:tcPr>
            <w:tcW w:w="9498" w:type="dxa"/>
          </w:tcPr>
          <w:p w14:paraId="0D3B945E" w14:textId="77777777" w:rsidR="004B01DB" w:rsidRPr="00D26ED6" w:rsidRDefault="004B01DB" w:rsidP="00730A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B01DB">
              <w:rPr>
                <w:b/>
                <w:sz w:val="22"/>
                <w:szCs w:val="22"/>
              </w:rPr>
              <w:t>PPHU "Specjał" sp. z o.o.</w:t>
            </w:r>
          </w:p>
          <w:p w14:paraId="41B78E4C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Aleja Jana Pawła II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80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/5</w:t>
            </w:r>
          </w:p>
          <w:p w14:paraId="39DAE3A2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00-175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Warszawa</w:t>
            </w:r>
          </w:p>
          <w:p w14:paraId="1D5B9884" w14:textId="77777777" w:rsidR="004B01DB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DF6D18C" w14:textId="77777777" w:rsidR="004B01DB" w:rsidRPr="00211A34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B01DB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B01DB">
              <w:rPr>
                <w:sz w:val="22"/>
                <w:szCs w:val="22"/>
              </w:rPr>
              <w:t>Pakiet 1 - PŁYNY INFUZYJNE 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01DB">
              <w:rPr>
                <w:b/>
                <w:sz w:val="22"/>
                <w:szCs w:val="22"/>
              </w:rPr>
              <w:t>17 957.16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0D1E0A4" w14:textId="77777777" w:rsidR="004B01DB" w:rsidRPr="00D26ED6" w:rsidRDefault="004B01DB" w:rsidP="00730A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1AC9E43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treść wybranej oferty odpowiada treści SWZ, </w:t>
            </w:r>
          </w:p>
          <w:p w14:paraId="76403FFC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9E3A9F9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Kryterium: Cena oferty - 100 punktów</w:t>
            </w:r>
          </w:p>
          <w:p w14:paraId="4DFC8003" w14:textId="77777777" w:rsid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oferta wpłynęła do Zamawiającego w wyznaczonym terminie , a Wykonawca  ją składający nie podlega wykluczeniu z postępowania</w:t>
            </w:r>
          </w:p>
        </w:tc>
      </w:tr>
      <w:tr w:rsidR="004B01DB" w14:paraId="5F985116" w14:textId="77777777" w:rsidTr="00730A33">
        <w:trPr>
          <w:cantSplit/>
        </w:trPr>
        <w:tc>
          <w:tcPr>
            <w:tcW w:w="9498" w:type="dxa"/>
          </w:tcPr>
          <w:p w14:paraId="0C83C9DB" w14:textId="77777777" w:rsidR="004B01DB" w:rsidRPr="00D26ED6" w:rsidRDefault="004B01DB" w:rsidP="00730A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B01DB">
              <w:rPr>
                <w:b/>
                <w:sz w:val="22"/>
                <w:szCs w:val="22"/>
              </w:rPr>
              <w:lastRenderedPageBreak/>
              <w:t>IMED Poland Sp. z o.o.</w:t>
            </w:r>
          </w:p>
          <w:p w14:paraId="36E37ECC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Puławska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314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0842057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02-819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Warszawa</w:t>
            </w:r>
          </w:p>
          <w:p w14:paraId="77D98756" w14:textId="77777777" w:rsidR="004B01DB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F29F75C" w14:textId="77777777" w:rsidR="004B01DB" w:rsidRPr="00211A34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B01DB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B01DB">
              <w:rPr>
                <w:sz w:val="22"/>
                <w:szCs w:val="22"/>
              </w:rPr>
              <w:t>Pakiet 2 - HIALURONIAN + CHONDROITYNA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01DB">
              <w:rPr>
                <w:b/>
                <w:sz w:val="22"/>
                <w:szCs w:val="22"/>
              </w:rPr>
              <w:t>145 800.00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8036DD9" w14:textId="77777777" w:rsidR="004B01DB" w:rsidRPr="00D26ED6" w:rsidRDefault="004B01DB" w:rsidP="00730A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946EF9D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treść wybranej oferty odpowiada treści SWZ, </w:t>
            </w:r>
          </w:p>
          <w:p w14:paraId="0162FF21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DE24517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Kryterium: Cena oferty - 100 punktów</w:t>
            </w:r>
          </w:p>
          <w:p w14:paraId="7C8174B8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oferta wpłynęła do Zamawiającego w wyznaczonym terminie , a Wykonawca  ją składający nie podlega wykluczeniu z postępowania</w:t>
            </w:r>
          </w:p>
          <w:p w14:paraId="0D67BBB2" w14:textId="77777777" w:rsid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kwota oferty nie przekraczała kwoty jaką Zamawiający zamierza przeznaczyć na sfinansowanie zamówienia.</w:t>
            </w:r>
          </w:p>
        </w:tc>
      </w:tr>
      <w:tr w:rsidR="004B01DB" w14:paraId="2EF54188" w14:textId="77777777" w:rsidTr="00730A33">
        <w:trPr>
          <w:cantSplit/>
        </w:trPr>
        <w:tc>
          <w:tcPr>
            <w:tcW w:w="9498" w:type="dxa"/>
          </w:tcPr>
          <w:p w14:paraId="716BA663" w14:textId="77777777" w:rsidR="004B01DB" w:rsidRPr="00D26ED6" w:rsidRDefault="004B01DB" w:rsidP="00730A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B01DB">
              <w:rPr>
                <w:b/>
                <w:sz w:val="22"/>
                <w:szCs w:val="22"/>
              </w:rPr>
              <w:t>Asclepios</w:t>
            </w:r>
            <w:proofErr w:type="spellEnd"/>
            <w:r w:rsidRPr="004B01DB">
              <w:rPr>
                <w:b/>
                <w:sz w:val="22"/>
                <w:szCs w:val="22"/>
              </w:rPr>
              <w:t xml:space="preserve"> S.A.</w:t>
            </w:r>
          </w:p>
          <w:p w14:paraId="49DB054C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01DB">
              <w:rPr>
                <w:bCs/>
                <w:sz w:val="22"/>
                <w:szCs w:val="22"/>
              </w:rPr>
              <w:t>Hubska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44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2670CA6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50-502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Wrocław</w:t>
            </w:r>
          </w:p>
          <w:p w14:paraId="765D268D" w14:textId="77777777" w:rsidR="004B01DB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E9CDEF0" w14:textId="77777777" w:rsidR="004B01DB" w:rsidRPr="00211A34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B01DB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B01DB">
              <w:rPr>
                <w:sz w:val="22"/>
                <w:szCs w:val="22"/>
              </w:rPr>
              <w:t>Pakiet 3 - TUBERCULINUM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01DB">
              <w:rPr>
                <w:b/>
                <w:sz w:val="22"/>
                <w:szCs w:val="22"/>
              </w:rPr>
              <w:t>23 677.92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32196CD" w14:textId="77777777" w:rsidR="004B01DB" w:rsidRPr="00D26ED6" w:rsidRDefault="004B01DB" w:rsidP="00730A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5D66DE2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treść wybranej oferty odpowiada treści SWZ, </w:t>
            </w:r>
          </w:p>
          <w:p w14:paraId="2E42469A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F9B5112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Kryterium: Cena oferty - 100 punktów</w:t>
            </w:r>
          </w:p>
          <w:p w14:paraId="4481F22F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oferta wpłynęła do Zamawiającego w wyznaczonym terminie , a Wykonawca  ją składający nie podlega wykluczeniu z postępowania</w:t>
            </w:r>
          </w:p>
          <w:p w14:paraId="4834DC53" w14:textId="77777777" w:rsid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kwota oferty nie przekraczała kwoty jaką Zamawiający zamierza przeznaczyć na sfinansowanie zamówienia.</w:t>
            </w:r>
          </w:p>
        </w:tc>
      </w:tr>
      <w:tr w:rsidR="004B01DB" w14:paraId="173E96AB" w14:textId="77777777" w:rsidTr="00730A33">
        <w:trPr>
          <w:cantSplit/>
        </w:trPr>
        <w:tc>
          <w:tcPr>
            <w:tcW w:w="9498" w:type="dxa"/>
          </w:tcPr>
          <w:p w14:paraId="11DFCF08" w14:textId="77777777" w:rsidR="004B01DB" w:rsidRPr="00D26ED6" w:rsidRDefault="004B01DB" w:rsidP="00730A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B01DB">
              <w:rPr>
                <w:b/>
                <w:sz w:val="22"/>
                <w:szCs w:val="22"/>
              </w:rPr>
              <w:t>Urtica</w:t>
            </w:r>
            <w:proofErr w:type="spellEnd"/>
            <w:r w:rsidRPr="004B01DB">
              <w:rPr>
                <w:b/>
                <w:sz w:val="22"/>
                <w:szCs w:val="22"/>
              </w:rPr>
              <w:t xml:space="preserve"> Sp. z o.o.</w:t>
            </w:r>
          </w:p>
          <w:p w14:paraId="52162A77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767F8CA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Wrocław</w:t>
            </w:r>
          </w:p>
          <w:p w14:paraId="2AC023E4" w14:textId="77777777" w:rsidR="004B01DB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82DB8BF" w14:textId="77777777" w:rsidR="004B01DB" w:rsidRPr="00211A34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B01DB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B01DB">
              <w:rPr>
                <w:sz w:val="22"/>
                <w:szCs w:val="22"/>
              </w:rPr>
              <w:t>Pakiet 4 - ANTYBIOTYKI   1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01DB">
              <w:rPr>
                <w:b/>
                <w:sz w:val="22"/>
                <w:szCs w:val="22"/>
              </w:rPr>
              <w:t>69 919.20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D1545D5" w14:textId="77777777" w:rsidR="004B01DB" w:rsidRPr="00D26ED6" w:rsidRDefault="004B01DB" w:rsidP="00730A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B00462F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treść wybranej oferty odpowiada treści SWZ, </w:t>
            </w:r>
          </w:p>
          <w:p w14:paraId="249142A8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3B6E8BE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Kryterium: Cena oferty - 100 punktów</w:t>
            </w:r>
          </w:p>
          <w:p w14:paraId="4B0BA653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oferta wpłynęła do Zamawiającego w wyznaczonym terminie , a Wykonawca  ją składający nie podlega wykluczeniu z postępowania</w:t>
            </w:r>
          </w:p>
          <w:p w14:paraId="18F8AE2C" w14:textId="77777777" w:rsid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kwota oferty nie przekraczała kwoty jaką Zamawiający zamierza przeznaczyć na sfinansowanie zamówienia.</w:t>
            </w:r>
          </w:p>
        </w:tc>
      </w:tr>
      <w:tr w:rsidR="004B01DB" w14:paraId="1294E239" w14:textId="77777777" w:rsidTr="00730A33">
        <w:trPr>
          <w:cantSplit/>
        </w:trPr>
        <w:tc>
          <w:tcPr>
            <w:tcW w:w="9498" w:type="dxa"/>
          </w:tcPr>
          <w:p w14:paraId="5726D8F0" w14:textId="77777777" w:rsidR="004B01DB" w:rsidRPr="00D26ED6" w:rsidRDefault="004B01DB" w:rsidP="00730A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B01DB">
              <w:rPr>
                <w:b/>
                <w:sz w:val="22"/>
                <w:szCs w:val="22"/>
              </w:rPr>
              <w:lastRenderedPageBreak/>
              <w:t>Farmacol Logistyka Sp. z o.o.</w:t>
            </w:r>
          </w:p>
          <w:p w14:paraId="085D5F95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Szopienicka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77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1289C4B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Katowice</w:t>
            </w:r>
          </w:p>
          <w:p w14:paraId="0E008F77" w14:textId="77777777" w:rsidR="004B01DB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68C6DC5" w14:textId="77777777" w:rsidR="004B01DB" w:rsidRPr="00211A34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B01DB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B01DB">
              <w:rPr>
                <w:sz w:val="22"/>
                <w:szCs w:val="22"/>
              </w:rPr>
              <w:t>Pakiet 5 - CINACALCET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01DB">
              <w:rPr>
                <w:b/>
                <w:sz w:val="22"/>
                <w:szCs w:val="22"/>
              </w:rPr>
              <w:t>27 343.01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45C03FC" w14:textId="77777777" w:rsidR="004B01DB" w:rsidRPr="00D26ED6" w:rsidRDefault="004B01DB" w:rsidP="00730A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384D6B4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treść wybranej oferty odpowiada treści SWZ, </w:t>
            </w:r>
          </w:p>
          <w:p w14:paraId="3A2D8804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FC7C602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Kryterium: Cena oferty - 100 punktów</w:t>
            </w:r>
          </w:p>
          <w:p w14:paraId="2E0442A6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oferta wpłynęła do Zamawiającego w wyznaczonym terminie , a Wykonawca  ją składający nie podlega wykluczeniu z postępowania</w:t>
            </w:r>
          </w:p>
          <w:p w14:paraId="747DA0F6" w14:textId="77777777" w:rsid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kwota oferty nie przekraczała kwoty jaką Zamawiający zamierza przeznaczyć na sfinansowanie zamówienia.</w:t>
            </w:r>
          </w:p>
        </w:tc>
      </w:tr>
      <w:tr w:rsidR="004B01DB" w14:paraId="23857BEA" w14:textId="77777777" w:rsidTr="00730A33">
        <w:trPr>
          <w:cantSplit/>
        </w:trPr>
        <w:tc>
          <w:tcPr>
            <w:tcW w:w="9498" w:type="dxa"/>
          </w:tcPr>
          <w:p w14:paraId="74B76B10" w14:textId="77777777" w:rsidR="004B01DB" w:rsidRPr="00D26ED6" w:rsidRDefault="004B01DB" w:rsidP="00730A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B01DB">
              <w:rPr>
                <w:b/>
                <w:sz w:val="22"/>
                <w:szCs w:val="22"/>
              </w:rPr>
              <w:t>Roche Polska Sp. z o.o.</w:t>
            </w:r>
          </w:p>
          <w:p w14:paraId="3B933428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Domaniewska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28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944B960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02-672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Warszawa</w:t>
            </w:r>
          </w:p>
          <w:p w14:paraId="7C885F5A" w14:textId="77777777" w:rsidR="004B01DB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6BF0AD7" w14:textId="77777777" w:rsidR="004B01DB" w:rsidRPr="00211A34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B01DB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B01DB">
              <w:rPr>
                <w:sz w:val="22"/>
                <w:szCs w:val="22"/>
              </w:rPr>
              <w:t>Pakiet 6 - MIRCERA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01DB">
              <w:rPr>
                <w:b/>
                <w:sz w:val="22"/>
                <w:szCs w:val="22"/>
              </w:rPr>
              <w:t>155 876.40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A0F996C" w14:textId="77777777" w:rsidR="004B01DB" w:rsidRPr="00D26ED6" w:rsidRDefault="004B01DB" w:rsidP="00730A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2321297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treść wybranej oferty odpowiada treści SWZ, </w:t>
            </w:r>
          </w:p>
          <w:p w14:paraId="55FFE78C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562C4A5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Kryterium: Cena oferty - 100 punktów</w:t>
            </w:r>
          </w:p>
          <w:p w14:paraId="491ED62B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oferta wpłynęła do Zamawiającego w wyznaczonym terminie , a Wykonawca  ją składający nie podlega wykluczeniu z postępowania</w:t>
            </w:r>
          </w:p>
          <w:p w14:paraId="3F0AFC7F" w14:textId="77777777" w:rsid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kwota oferty nie przekraczała kwoty jaką Zamawiający zamierza przeznaczyć na sfinansowanie zamówienia.</w:t>
            </w:r>
          </w:p>
        </w:tc>
      </w:tr>
      <w:tr w:rsidR="004B01DB" w14:paraId="6778C872" w14:textId="77777777" w:rsidTr="00730A33">
        <w:trPr>
          <w:cantSplit/>
        </w:trPr>
        <w:tc>
          <w:tcPr>
            <w:tcW w:w="9498" w:type="dxa"/>
          </w:tcPr>
          <w:p w14:paraId="52EF8970" w14:textId="77777777" w:rsidR="004B01DB" w:rsidRPr="00D26ED6" w:rsidRDefault="004B01DB" w:rsidP="00730A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B01DB">
              <w:rPr>
                <w:b/>
                <w:sz w:val="22"/>
                <w:szCs w:val="22"/>
              </w:rPr>
              <w:t>Asclepios</w:t>
            </w:r>
            <w:proofErr w:type="spellEnd"/>
            <w:r w:rsidRPr="004B01DB">
              <w:rPr>
                <w:b/>
                <w:sz w:val="22"/>
                <w:szCs w:val="22"/>
              </w:rPr>
              <w:t xml:space="preserve"> S.A.</w:t>
            </w:r>
          </w:p>
          <w:p w14:paraId="4A7867D3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01DB">
              <w:rPr>
                <w:bCs/>
                <w:sz w:val="22"/>
                <w:szCs w:val="22"/>
              </w:rPr>
              <w:t>Hubska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44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833F734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50-502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Wrocław</w:t>
            </w:r>
          </w:p>
          <w:p w14:paraId="4C9F286F" w14:textId="77777777" w:rsidR="004B01DB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0DEFA0D" w14:textId="77777777" w:rsidR="004B01DB" w:rsidRPr="00211A34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B01DB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B01DB">
              <w:rPr>
                <w:sz w:val="22"/>
                <w:szCs w:val="22"/>
              </w:rPr>
              <w:t>Pakiet 7 - ŻYWIENIE DOJELITOWE 1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01DB">
              <w:rPr>
                <w:b/>
                <w:sz w:val="22"/>
                <w:szCs w:val="22"/>
              </w:rPr>
              <w:t>83 679.78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52B8263" w14:textId="77777777" w:rsidR="004B01DB" w:rsidRPr="00D26ED6" w:rsidRDefault="004B01DB" w:rsidP="00730A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F28D50D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treść wybranej oferty odpowiada treści SWZ, </w:t>
            </w:r>
          </w:p>
          <w:p w14:paraId="2C82082D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3806B06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Kryterium: Cena oferty - 100 punktów</w:t>
            </w:r>
          </w:p>
          <w:p w14:paraId="409677A5" w14:textId="77777777" w:rsid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oferta wpłynęła do Zamawiającego w wyznaczonym terminie , a Wykonawca  ją składający nie podlega wykluczeniu z postępowania</w:t>
            </w:r>
          </w:p>
        </w:tc>
      </w:tr>
      <w:tr w:rsidR="004B01DB" w14:paraId="059845DD" w14:textId="77777777" w:rsidTr="00730A33">
        <w:trPr>
          <w:cantSplit/>
        </w:trPr>
        <w:tc>
          <w:tcPr>
            <w:tcW w:w="9498" w:type="dxa"/>
          </w:tcPr>
          <w:p w14:paraId="1FAEBB4C" w14:textId="77777777" w:rsidR="004B01DB" w:rsidRPr="00D26ED6" w:rsidRDefault="004B01DB" w:rsidP="00730A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B01DB">
              <w:rPr>
                <w:b/>
                <w:sz w:val="22"/>
                <w:szCs w:val="22"/>
              </w:rPr>
              <w:lastRenderedPageBreak/>
              <w:t>Promedica</w:t>
            </w:r>
            <w:proofErr w:type="spellEnd"/>
            <w:r w:rsidRPr="004B01DB">
              <w:rPr>
                <w:b/>
                <w:sz w:val="22"/>
                <w:szCs w:val="22"/>
              </w:rPr>
              <w:t xml:space="preserve"> Toruń Spółka z ograniczoną odpowiedzialnością</w:t>
            </w:r>
          </w:p>
          <w:p w14:paraId="0D540C15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Grudziądzka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159a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C604151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Toruń</w:t>
            </w:r>
          </w:p>
          <w:p w14:paraId="43B6A967" w14:textId="77777777" w:rsidR="004B01DB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18D9A53" w14:textId="77777777" w:rsidR="004B01DB" w:rsidRPr="00211A34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B01DB">
              <w:rPr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B01DB">
              <w:rPr>
                <w:sz w:val="22"/>
                <w:szCs w:val="22"/>
              </w:rPr>
              <w:t>Pakiet 8 - GĄBKI ŻELATYNOWE HEMOSTATYCZNE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01DB">
              <w:rPr>
                <w:b/>
                <w:sz w:val="22"/>
                <w:szCs w:val="22"/>
              </w:rPr>
              <w:t>10 692.00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0664E0D" w14:textId="77777777" w:rsidR="004B01DB" w:rsidRPr="00D26ED6" w:rsidRDefault="004B01DB" w:rsidP="00730A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92FDCF3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treść wybranej oferty odpowiada treści SWZ, </w:t>
            </w:r>
          </w:p>
          <w:p w14:paraId="6C3C586D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2193AFE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Kryterium: Cena oferty - 100 punktów</w:t>
            </w:r>
          </w:p>
          <w:p w14:paraId="7CF9039A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oferta wpłynęła do Zamawiającego w wyznaczonym terminie , a Wykonawca  ją składający nie podlega wykluczeniu z postępowania</w:t>
            </w:r>
          </w:p>
          <w:p w14:paraId="780C2945" w14:textId="77777777" w:rsid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kwota oferty nie przekraczała kwoty jaką Zamawiający zamierza przeznaczyć na sfinansowanie zamówienia.</w:t>
            </w:r>
          </w:p>
        </w:tc>
      </w:tr>
      <w:tr w:rsidR="004B01DB" w14:paraId="415AFCA0" w14:textId="77777777" w:rsidTr="00730A33">
        <w:trPr>
          <w:cantSplit/>
        </w:trPr>
        <w:tc>
          <w:tcPr>
            <w:tcW w:w="9498" w:type="dxa"/>
          </w:tcPr>
          <w:p w14:paraId="3DBCE443" w14:textId="77777777" w:rsidR="004B01DB" w:rsidRPr="00D26ED6" w:rsidRDefault="004B01DB" w:rsidP="00730A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B01DB">
              <w:rPr>
                <w:b/>
                <w:sz w:val="22"/>
                <w:szCs w:val="22"/>
              </w:rPr>
              <w:t>Lek S.A.</w:t>
            </w:r>
          </w:p>
          <w:p w14:paraId="128DA1EE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Podlipie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16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E89D4CB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95-010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Stryków</w:t>
            </w:r>
          </w:p>
          <w:p w14:paraId="68B54576" w14:textId="77777777" w:rsidR="004B01DB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D36B848" w14:textId="77777777" w:rsidR="004B01DB" w:rsidRPr="00211A34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B01DB">
              <w:rPr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B01DB">
              <w:rPr>
                <w:sz w:val="22"/>
                <w:szCs w:val="22"/>
              </w:rPr>
              <w:t>Pakiet 9 - LEKI RÓŻNE 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01DB">
              <w:rPr>
                <w:b/>
                <w:sz w:val="22"/>
                <w:szCs w:val="22"/>
              </w:rPr>
              <w:t>213 049.66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74851AA" w14:textId="77777777" w:rsidR="004B01DB" w:rsidRPr="00D26ED6" w:rsidRDefault="004B01DB" w:rsidP="00730A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E2276DE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treść wybranej oferty odpowiada treści SWZ, </w:t>
            </w:r>
          </w:p>
          <w:p w14:paraId="7B36DD04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2C9CF67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Kryterium: Cena oferty - 100 punktów</w:t>
            </w:r>
          </w:p>
          <w:p w14:paraId="13265A18" w14:textId="77777777" w:rsid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oferta wpłynęła do Zamawiającego w wyznaczonym terminie , a Wykonawca  ją składający nie podlega wykluczeniu z postępowania</w:t>
            </w:r>
          </w:p>
        </w:tc>
      </w:tr>
      <w:tr w:rsidR="004B01DB" w14:paraId="5AE0AC53" w14:textId="77777777" w:rsidTr="00730A33">
        <w:trPr>
          <w:cantSplit/>
        </w:trPr>
        <w:tc>
          <w:tcPr>
            <w:tcW w:w="9498" w:type="dxa"/>
          </w:tcPr>
          <w:p w14:paraId="5A9A4F8E" w14:textId="77777777" w:rsidR="004B01DB" w:rsidRPr="00D26ED6" w:rsidRDefault="004B01DB" w:rsidP="00730A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B01DB">
              <w:rPr>
                <w:b/>
                <w:sz w:val="22"/>
                <w:szCs w:val="22"/>
              </w:rPr>
              <w:t>Aesculap</w:t>
            </w:r>
            <w:proofErr w:type="spellEnd"/>
            <w:r w:rsidRPr="004B01D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B01DB">
              <w:rPr>
                <w:b/>
                <w:sz w:val="22"/>
                <w:szCs w:val="22"/>
              </w:rPr>
              <w:t>Chifa</w:t>
            </w:r>
            <w:proofErr w:type="spellEnd"/>
            <w:r w:rsidRPr="004B01DB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14:paraId="6CEAD4B9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7EFAAC2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Nowy Tomyśl</w:t>
            </w:r>
          </w:p>
          <w:p w14:paraId="1076772C" w14:textId="77777777" w:rsidR="004B01DB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BC68A48" w14:textId="77777777" w:rsidR="004B01DB" w:rsidRPr="00211A34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B01DB">
              <w:rPr>
                <w:sz w:val="22"/>
                <w:szCs w:val="22"/>
              </w:rPr>
              <w:t>10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B01DB">
              <w:rPr>
                <w:sz w:val="22"/>
                <w:szCs w:val="22"/>
              </w:rPr>
              <w:t>Pakiet 10 - ŻYWIENIE P/JELITOWE, PŁYNY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01DB">
              <w:rPr>
                <w:b/>
                <w:sz w:val="22"/>
                <w:szCs w:val="22"/>
              </w:rPr>
              <w:t>253 382.04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AB3C7F1" w14:textId="77777777" w:rsidR="004B01DB" w:rsidRPr="00D26ED6" w:rsidRDefault="004B01DB" w:rsidP="00730A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D90063F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treść wybranej oferty odpowiada treści SWZ, </w:t>
            </w:r>
          </w:p>
          <w:p w14:paraId="294C76DB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5786C79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Kryterium: Cena oferty - 100 punktów</w:t>
            </w:r>
          </w:p>
          <w:p w14:paraId="27E651A6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oferta wpłynęła do Zamawiającego w wyznaczonym terminie , a Wykonawca  ją składający nie podlega wykluczeniu z postępowania</w:t>
            </w:r>
          </w:p>
          <w:p w14:paraId="49D7122A" w14:textId="77777777" w:rsid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kwota oferty nie przekraczała kwoty jaką Zamawiający zamierza przeznaczyć na sfinansowanie zamówienia.</w:t>
            </w:r>
          </w:p>
        </w:tc>
      </w:tr>
      <w:tr w:rsidR="004B01DB" w14:paraId="2D52E450" w14:textId="77777777" w:rsidTr="00730A33">
        <w:trPr>
          <w:cantSplit/>
        </w:trPr>
        <w:tc>
          <w:tcPr>
            <w:tcW w:w="9498" w:type="dxa"/>
          </w:tcPr>
          <w:p w14:paraId="783FC889" w14:textId="77777777" w:rsidR="004B01DB" w:rsidRPr="00D26ED6" w:rsidRDefault="004B01DB" w:rsidP="00730A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B01DB">
              <w:rPr>
                <w:b/>
                <w:sz w:val="22"/>
                <w:szCs w:val="22"/>
              </w:rPr>
              <w:lastRenderedPageBreak/>
              <w:t>Farmacol Logistyka Sp. z o.o.</w:t>
            </w:r>
          </w:p>
          <w:p w14:paraId="41FD2E8C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Szopienicka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77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8EF9796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Katowice</w:t>
            </w:r>
          </w:p>
          <w:p w14:paraId="0A973075" w14:textId="77777777" w:rsidR="004B01DB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52ABF9C" w14:textId="77777777" w:rsidR="004B01DB" w:rsidRPr="00211A34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B01DB">
              <w:rPr>
                <w:sz w:val="22"/>
                <w:szCs w:val="22"/>
              </w:rPr>
              <w:t>11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B01DB">
              <w:rPr>
                <w:sz w:val="22"/>
                <w:szCs w:val="22"/>
              </w:rPr>
              <w:t>Pakiet 11 - LEKI RÓŻNE II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01DB">
              <w:rPr>
                <w:b/>
                <w:sz w:val="22"/>
                <w:szCs w:val="22"/>
              </w:rPr>
              <w:t>78 073.31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405ABF9" w14:textId="77777777" w:rsidR="004B01DB" w:rsidRPr="00D26ED6" w:rsidRDefault="004B01DB" w:rsidP="00730A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A59C4A2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treść wybranej oferty odpowiada treści SWZ, </w:t>
            </w:r>
          </w:p>
          <w:p w14:paraId="30D91E4B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46BF9DE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Kryterium: Cena oferty - 100 punktów</w:t>
            </w:r>
          </w:p>
          <w:p w14:paraId="0D5D6C3A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oferta wpłynęła do Zamawiającego w wyznaczonym terminie , a Wykonawca  ją składający nie podlega wykluczeniu z postępowania</w:t>
            </w:r>
          </w:p>
          <w:p w14:paraId="540DB7D9" w14:textId="77777777" w:rsid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kwota oferty nie przekraczała kwoty jaką Zamawiający zamierza przeznaczyć na sfinansowanie zamówienia.</w:t>
            </w:r>
          </w:p>
        </w:tc>
      </w:tr>
      <w:tr w:rsidR="004B01DB" w14:paraId="2FAD2B30" w14:textId="77777777" w:rsidTr="00730A33">
        <w:trPr>
          <w:cantSplit/>
        </w:trPr>
        <w:tc>
          <w:tcPr>
            <w:tcW w:w="9498" w:type="dxa"/>
          </w:tcPr>
          <w:p w14:paraId="600D9ACA" w14:textId="77777777" w:rsidR="004B01DB" w:rsidRPr="00D26ED6" w:rsidRDefault="004B01DB" w:rsidP="00730A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B01DB">
              <w:rPr>
                <w:b/>
                <w:sz w:val="22"/>
                <w:szCs w:val="22"/>
              </w:rPr>
              <w:t>Sanofi-</w:t>
            </w:r>
            <w:proofErr w:type="spellStart"/>
            <w:r w:rsidRPr="004B01DB">
              <w:rPr>
                <w:b/>
                <w:sz w:val="22"/>
                <w:szCs w:val="22"/>
              </w:rPr>
              <w:t>Aventis</w:t>
            </w:r>
            <w:proofErr w:type="spellEnd"/>
            <w:r w:rsidRPr="004B01DB">
              <w:rPr>
                <w:b/>
                <w:sz w:val="22"/>
                <w:szCs w:val="22"/>
              </w:rPr>
              <w:t xml:space="preserve"> Sp. z o.o.</w:t>
            </w:r>
          </w:p>
          <w:p w14:paraId="04F82D66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Bonifraterska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FF258C1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00-203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Warszawa</w:t>
            </w:r>
          </w:p>
          <w:p w14:paraId="4F43AE84" w14:textId="77777777" w:rsidR="004B01DB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28AE5F3" w14:textId="77777777" w:rsidR="004B01DB" w:rsidRPr="00211A34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B01DB">
              <w:rPr>
                <w:sz w:val="22"/>
                <w:szCs w:val="22"/>
              </w:rPr>
              <w:t>12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B01DB">
              <w:rPr>
                <w:sz w:val="22"/>
                <w:szCs w:val="22"/>
              </w:rPr>
              <w:t>Pakiet 12 - LEKI RÓŻNE III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01DB">
              <w:rPr>
                <w:b/>
                <w:sz w:val="22"/>
                <w:szCs w:val="22"/>
              </w:rPr>
              <w:t>406 598.51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5A49FF9" w14:textId="77777777" w:rsidR="004B01DB" w:rsidRPr="00D26ED6" w:rsidRDefault="004B01DB" w:rsidP="00730A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B2520C2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treść wybranej oferty odpowiada treści SWZ, </w:t>
            </w:r>
          </w:p>
          <w:p w14:paraId="3A66930F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C248576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Kryterium: Cena oferty - 100 punktów</w:t>
            </w:r>
          </w:p>
          <w:p w14:paraId="7020BFA1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oferta wpłynęła do Zamawiającego w wyznaczonym terminie , a Wykonawca  ją składający nie podlega wykluczeniu z postępowania</w:t>
            </w:r>
          </w:p>
          <w:p w14:paraId="3364736F" w14:textId="77777777" w:rsid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kwota oferty nie przekraczała kwoty jaką Zamawiający zamierza przeznaczyć na sfinansowanie zamówienia.</w:t>
            </w:r>
          </w:p>
        </w:tc>
      </w:tr>
      <w:tr w:rsidR="004B01DB" w14:paraId="184D79C1" w14:textId="77777777" w:rsidTr="00730A33">
        <w:trPr>
          <w:cantSplit/>
        </w:trPr>
        <w:tc>
          <w:tcPr>
            <w:tcW w:w="9498" w:type="dxa"/>
          </w:tcPr>
          <w:p w14:paraId="215E9D51" w14:textId="77777777" w:rsidR="004B01DB" w:rsidRPr="00D26ED6" w:rsidRDefault="004B01DB" w:rsidP="00730A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B01DB">
              <w:rPr>
                <w:b/>
                <w:sz w:val="22"/>
                <w:szCs w:val="22"/>
              </w:rPr>
              <w:t>OSS sp. z o.o.</w:t>
            </w:r>
          </w:p>
          <w:p w14:paraId="45C5EDD7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Siennicka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25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5421A89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80-758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Gdańsk</w:t>
            </w:r>
          </w:p>
          <w:p w14:paraId="6400D3E8" w14:textId="77777777" w:rsidR="004B01DB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ECE58D4" w14:textId="77777777" w:rsidR="004B01DB" w:rsidRPr="00211A34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B01DB">
              <w:rPr>
                <w:sz w:val="22"/>
                <w:szCs w:val="22"/>
              </w:rPr>
              <w:t>13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B01DB">
              <w:rPr>
                <w:sz w:val="22"/>
                <w:szCs w:val="22"/>
              </w:rPr>
              <w:t>Pakiet 13 - PŁYNY DO PŁUKANIA PĘCHERZA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01DB">
              <w:rPr>
                <w:b/>
                <w:sz w:val="22"/>
                <w:szCs w:val="22"/>
              </w:rPr>
              <w:t>8 667.00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D3285EC" w14:textId="77777777" w:rsidR="004B01DB" w:rsidRPr="00D26ED6" w:rsidRDefault="004B01DB" w:rsidP="00730A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6283289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treść wybranej oferty odpowiada treści SWZ, </w:t>
            </w:r>
          </w:p>
          <w:p w14:paraId="1F27780E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8357319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Kryterium: Cena oferty - 100 punktów</w:t>
            </w:r>
          </w:p>
          <w:p w14:paraId="458D60E5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oferta wpłynęła do Zamawiającego w wyznaczonym terminie , a Wykonawca  ją składający nie podlega wykluczeniu z postępowania</w:t>
            </w:r>
          </w:p>
          <w:p w14:paraId="5BCB10B9" w14:textId="77777777" w:rsid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kwota oferty nie przekraczała kwoty jaką Zamawiający zamierza przeznaczyć na sfinansowanie zamówienia.</w:t>
            </w:r>
          </w:p>
        </w:tc>
      </w:tr>
      <w:tr w:rsidR="004B01DB" w14:paraId="37E38614" w14:textId="77777777" w:rsidTr="00730A33">
        <w:trPr>
          <w:cantSplit/>
        </w:trPr>
        <w:tc>
          <w:tcPr>
            <w:tcW w:w="9498" w:type="dxa"/>
          </w:tcPr>
          <w:p w14:paraId="6F448DD8" w14:textId="77777777" w:rsidR="004B01DB" w:rsidRPr="00D26ED6" w:rsidRDefault="004B01DB" w:rsidP="00730A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B01DB">
              <w:rPr>
                <w:b/>
                <w:sz w:val="22"/>
                <w:szCs w:val="22"/>
              </w:rPr>
              <w:lastRenderedPageBreak/>
              <w:t>Delfarma</w:t>
            </w:r>
            <w:proofErr w:type="spellEnd"/>
            <w:r w:rsidRPr="004B01DB">
              <w:rPr>
                <w:b/>
                <w:sz w:val="22"/>
                <w:szCs w:val="22"/>
              </w:rPr>
              <w:t xml:space="preserve"> Sp. z o.o.</w:t>
            </w:r>
          </w:p>
          <w:p w14:paraId="3402822B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ul. Św. Teresy od Dzieciątka Jezus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111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F487845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91-222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Łódź</w:t>
            </w:r>
          </w:p>
          <w:p w14:paraId="7A3AE84C" w14:textId="77777777" w:rsidR="004B01DB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0EEA7C4" w14:textId="77777777" w:rsidR="004B01DB" w:rsidRPr="00211A34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B01DB">
              <w:rPr>
                <w:sz w:val="22"/>
                <w:szCs w:val="22"/>
              </w:rPr>
              <w:t>14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B01DB">
              <w:rPr>
                <w:sz w:val="22"/>
                <w:szCs w:val="22"/>
              </w:rPr>
              <w:t>Pakiet 14 - LEKI RÓŻNE IV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01DB">
              <w:rPr>
                <w:b/>
                <w:sz w:val="22"/>
                <w:szCs w:val="22"/>
              </w:rPr>
              <w:t>29 602.26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EA6E34C" w14:textId="77777777" w:rsidR="004B01DB" w:rsidRPr="00D26ED6" w:rsidRDefault="004B01DB" w:rsidP="00730A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9AE959B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treść wybranej oferty odpowiada treści SWZ, </w:t>
            </w:r>
          </w:p>
          <w:p w14:paraId="29AE25CA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8EC7EFE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Kryterium: Cena oferty - 100 punktów</w:t>
            </w:r>
          </w:p>
          <w:p w14:paraId="43D08A20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oferta wpłynęła do Zamawiającego w wyznaczonym terminie , a Wykonawca  ją składający nie podlega wykluczeniu z postępowania</w:t>
            </w:r>
          </w:p>
          <w:p w14:paraId="324FBBC7" w14:textId="77777777" w:rsid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kwota oferty nie przekraczała kwoty jaką Zamawiający zamierza przeznaczyć na sfinansowanie zamówienia.</w:t>
            </w:r>
          </w:p>
        </w:tc>
      </w:tr>
      <w:tr w:rsidR="004B01DB" w14:paraId="071349E7" w14:textId="77777777" w:rsidTr="00730A33">
        <w:trPr>
          <w:cantSplit/>
        </w:trPr>
        <w:tc>
          <w:tcPr>
            <w:tcW w:w="9498" w:type="dxa"/>
          </w:tcPr>
          <w:p w14:paraId="2E9B7D5E" w14:textId="77777777" w:rsidR="004B01DB" w:rsidRPr="00D26ED6" w:rsidRDefault="004B01DB" w:rsidP="00730A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B01DB">
              <w:rPr>
                <w:b/>
                <w:sz w:val="22"/>
                <w:szCs w:val="22"/>
              </w:rPr>
              <w:t>Asclepios</w:t>
            </w:r>
            <w:proofErr w:type="spellEnd"/>
            <w:r w:rsidRPr="004B01DB">
              <w:rPr>
                <w:b/>
                <w:sz w:val="22"/>
                <w:szCs w:val="22"/>
              </w:rPr>
              <w:t xml:space="preserve"> S.A.</w:t>
            </w:r>
          </w:p>
          <w:p w14:paraId="1E25394C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01DB">
              <w:rPr>
                <w:bCs/>
                <w:sz w:val="22"/>
                <w:szCs w:val="22"/>
              </w:rPr>
              <w:t>Hubska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44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513CA4A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50-502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Wrocław</w:t>
            </w:r>
          </w:p>
          <w:p w14:paraId="33443CC5" w14:textId="77777777" w:rsidR="004B01DB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BDC1AC5" w14:textId="77777777" w:rsidR="004B01DB" w:rsidRPr="00211A34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B01DB">
              <w:rPr>
                <w:sz w:val="22"/>
                <w:szCs w:val="22"/>
              </w:rPr>
              <w:t>15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B01DB">
              <w:rPr>
                <w:sz w:val="22"/>
                <w:szCs w:val="22"/>
              </w:rPr>
              <w:t>Pakiet 15 - LEKI RÓŻNE V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01DB">
              <w:rPr>
                <w:b/>
                <w:sz w:val="22"/>
                <w:szCs w:val="22"/>
              </w:rPr>
              <w:t>541 969.41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5FBE32A" w14:textId="77777777" w:rsidR="004B01DB" w:rsidRPr="00D26ED6" w:rsidRDefault="004B01DB" w:rsidP="00730A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DEDC79D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treść wybranej oferty odpowiada treści SWZ, </w:t>
            </w:r>
          </w:p>
          <w:p w14:paraId="560FD2B0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8127F22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Kryterium: Cena oferty - 100 punktów</w:t>
            </w:r>
          </w:p>
          <w:p w14:paraId="38A402FC" w14:textId="77777777" w:rsid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oferta wpłynęła do Zamawiającego w wyznaczonym terminie , a Wykonawca  ją składający nie podlega wykluczeniu z postępowania</w:t>
            </w:r>
          </w:p>
        </w:tc>
      </w:tr>
      <w:tr w:rsidR="004B01DB" w14:paraId="2A0719F0" w14:textId="77777777" w:rsidTr="00730A33">
        <w:trPr>
          <w:cantSplit/>
        </w:trPr>
        <w:tc>
          <w:tcPr>
            <w:tcW w:w="9498" w:type="dxa"/>
          </w:tcPr>
          <w:p w14:paraId="0A06D9EB" w14:textId="77777777" w:rsidR="004B01DB" w:rsidRPr="00D26ED6" w:rsidRDefault="004B01DB" w:rsidP="00730A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B01DB">
              <w:rPr>
                <w:b/>
                <w:sz w:val="22"/>
                <w:szCs w:val="22"/>
              </w:rPr>
              <w:t>PPHU "Specjał" sp. z o.o.</w:t>
            </w:r>
          </w:p>
          <w:p w14:paraId="43E2CC49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Aleja Jana Pawła II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80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/5</w:t>
            </w:r>
          </w:p>
          <w:p w14:paraId="6EC3E409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00-175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Warszawa</w:t>
            </w:r>
          </w:p>
          <w:p w14:paraId="6C100D1A" w14:textId="77777777" w:rsidR="004B01DB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ED38493" w14:textId="77777777" w:rsidR="004B01DB" w:rsidRPr="00211A34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B01DB">
              <w:rPr>
                <w:sz w:val="22"/>
                <w:szCs w:val="22"/>
              </w:rPr>
              <w:t>16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B01DB">
              <w:rPr>
                <w:sz w:val="22"/>
                <w:szCs w:val="22"/>
              </w:rPr>
              <w:t>Pakiet 16 - ŻYWIENIE DOJELITOWE  II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01DB">
              <w:rPr>
                <w:b/>
                <w:sz w:val="22"/>
                <w:szCs w:val="22"/>
              </w:rPr>
              <w:t>149 373.00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391C50E" w14:textId="77777777" w:rsidR="004B01DB" w:rsidRPr="00D26ED6" w:rsidRDefault="004B01DB" w:rsidP="00730A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19C682B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treść wybranej oferty odpowiada treści SWZ, </w:t>
            </w:r>
          </w:p>
          <w:p w14:paraId="48552A03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639A09E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Kryterium: Cena oferty - 100 punktów</w:t>
            </w:r>
          </w:p>
          <w:p w14:paraId="6BD3739C" w14:textId="77777777" w:rsid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oferta wpłynęła do Zamawiającego w wyznaczonym terminie , a Wykonawca  ją składający nie podlega wykluczeniu z postępowania</w:t>
            </w:r>
          </w:p>
        </w:tc>
      </w:tr>
      <w:tr w:rsidR="004B01DB" w14:paraId="4B99DE94" w14:textId="77777777" w:rsidTr="00730A33">
        <w:trPr>
          <w:cantSplit/>
        </w:trPr>
        <w:tc>
          <w:tcPr>
            <w:tcW w:w="9498" w:type="dxa"/>
          </w:tcPr>
          <w:p w14:paraId="6D7AE62D" w14:textId="77777777" w:rsidR="004B01DB" w:rsidRPr="00D26ED6" w:rsidRDefault="004B01DB" w:rsidP="00730A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B01DB">
              <w:rPr>
                <w:b/>
                <w:sz w:val="22"/>
                <w:szCs w:val="22"/>
              </w:rPr>
              <w:lastRenderedPageBreak/>
              <w:t>Aesculap</w:t>
            </w:r>
            <w:proofErr w:type="spellEnd"/>
            <w:r w:rsidRPr="004B01D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B01DB">
              <w:rPr>
                <w:b/>
                <w:sz w:val="22"/>
                <w:szCs w:val="22"/>
              </w:rPr>
              <w:t>Chifa</w:t>
            </w:r>
            <w:proofErr w:type="spellEnd"/>
            <w:r w:rsidRPr="004B01DB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14:paraId="1EDD2BF5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5EC2727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Nowy Tomyśl</w:t>
            </w:r>
          </w:p>
          <w:p w14:paraId="6FA6D224" w14:textId="77777777" w:rsidR="004B01DB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DD89A26" w14:textId="77777777" w:rsidR="004B01DB" w:rsidRPr="00211A34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B01DB">
              <w:rPr>
                <w:sz w:val="22"/>
                <w:szCs w:val="22"/>
              </w:rPr>
              <w:t>17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B01DB">
              <w:rPr>
                <w:sz w:val="22"/>
                <w:szCs w:val="22"/>
              </w:rPr>
              <w:t xml:space="preserve">Pakiet 17 - PARACETAMOL </w:t>
            </w:r>
            <w:proofErr w:type="spellStart"/>
            <w:r w:rsidRPr="004B01DB">
              <w:rPr>
                <w:sz w:val="22"/>
                <w:szCs w:val="22"/>
              </w:rPr>
              <w:t>inj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01DB">
              <w:rPr>
                <w:b/>
                <w:sz w:val="22"/>
                <w:szCs w:val="22"/>
              </w:rPr>
              <w:t>34 603.20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99E9360" w14:textId="77777777" w:rsidR="004B01DB" w:rsidRPr="00D26ED6" w:rsidRDefault="004B01DB" w:rsidP="00730A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8E9D896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treść wybranej oferty odpowiada treści SWZ, </w:t>
            </w:r>
          </w:p>
          <w:p w14:paraId="6E26DC83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3E68E9D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Kryterium: Cena oferty - 100 punktów</w:t>
            </w:r>
          </w:p>
          <w:p w14:paraId="1EFA1526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oferta wpłynęła do Zamawiającego w wyznaczonym terminie , a Wykonawca  ją składający nie podlega wykluczeniu z postępowania</w:t>
            </w:r>
          </w:p>
          <w:p w14:paraId="7B0A0CCC" w14:textId="77777777" w:rsid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kwota oferty nie przekraczała kwoty jaką Zamawiający zamierza przeznaczyć na sfinansowanie zamówienia.</w:t>
            </w:r>
          </w:p>
        </w:tc>
      </w:tr>
      <w:tr w:rsidR="004B01DB" w14:paraId="0A0E7525" w14:textId="77777777" w:rsidTr="00730A33">
        <w:trPr>
          <w:cantSplit/>
        </w:trPr>
        <w:tc>
          <w:tcPr>
            <w:tcW w:w="9498" w:type="dxa"/>
          </w:tcPr>
          <w:p w14:paraId="68FC9FF7" w14:textId="77777777" w:rsidR="004B01DB" w:rsidRPr="00D26ED6" w:rsidRDefault="004B01DB" w:rsidP="00730A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B01DB">
              <w:rPr>
                <w:b/>
                <w:sz w:val="22"/>
                <w:szCs w:val="22"/>
              </w:rPr>
              <w:t>Egis</w:t>
            </w:r>
            <w:proofErr w:type="spellEnd"/>
            <w:r w:rsidRPr="004B01DB">
              <w:rPr>
                <w:b/>
                <w:sz w:val="22"/>
                <w:szCs w:val="22"/>
              </w:rPr>
              <w:t xml:space="preserve"> Polska Dystrybucja Sp. z o.o.</w:t>
            </w:r>
          </w:p>
          <w:p w14:paraId="3E91BC85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Komitetu Obrony Robotników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45 D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7FA0278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02-146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Warszawa</w:t>
            </w:r>
          </w:p>
          <w:p w14:paraId="4D3DB2B9" w14:textId="77777777" w:rsidR="004B01DB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2FE4A3C" w14:textId="77777777" w:rsidR="004B01DB" w:rsidRPr="00211A34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B01DB">
              <w:rPr>
                <w:sz w:val="22"/>
                <w:szCs w:val="22"/>
              </w:rPr>
              <w:t>18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B01DB">
              <w:rPr>
                <w:sz w:val="22"/>
                <w:szCs w:val="22"/>
              </w:rPr>
              <w:t>Pakiet 18 - LEKI RÓŻNE VI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01DB">
              <w:rPr>
                <w:b/>
                <w:sz w:val="22"/>
                <w:szCs w:val="22"/>
              </w:rPr>
              <w:t>8 616.35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072B046" w14:textId="77777777" w:rsidR="004B01DB" w:rsidRPr="00D26ED6" w:rsidRDefault="004B01DB" w:rsidP="00730A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A30F086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treść wybranej oferty odpowiada treści SWZ, </w:t>
            </w:r>
          </w:p>
          <w:p w14:paraId="028815E8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9BD14DD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Kryterium: Cena oferty - 100 punktów</w:t>
            </w:r>
          </w:p>
          <w:p w14:paraId="25D622E1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oferta wpłynęła do Zamawiającego w wyznaczonym terminie , a Wykonawca  ją składający nie podlega wykluczeniu z postępowania</w:t>
            </w:r>
          </w:p>
          <w:p w14:paraId="2304CBE2" w14:textId="77777777" w:rsid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kwota oferty nie przekraczała kwoty jaką Zamawiający zamierza przeznaczyć na sfinansowanie zamówienia.</w:t>
            </w:r>
          </w:p>
        </w:tc>
      </w:tr>
      <w:tr w:rsidR="004B01DB" w14:paraId="09612242" w14:textId="77777777" w:rsidTr="00730A33">
        <w:trPr>
          <w:cantSplit/>
        </w:trPr>
        <w:tc>
          <w:tcPr>
            <w:tcW w:w="9498" w:type="dxa"/>
          </w:tcPr>
          <w:p w14:paraId="67B0D053" w14:textId="77777777" w:rsidR="004B01DB" w:rsidRPr="00D26ED6" w:rsidRDefault="004B01DB" w:rsidP="00730A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B01DB">
              <w:rPr>
                <w:b/>
                <w:sz w:val="22"/>
                <w:szCs w:val="22"/>
              </w:rPr>
              <w:t>Urtica</w:t>
            </w:r>
            <w:proofErr w:type="spellEnd"/>
            <w:r w:rsidRPr="004B01DB">
              <w:rPr>
                <w:b/>
                <w:sz w:val="22"/>
                <w:szCs w:val="22"/>
              </w:rPr>
              <w:t xml:space="preserve"> Sp. z o.o.</w:t>
            </w:r>
          </w:p>
          <w:p w14:paraId="0534EFB9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ADD5171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Wrocław</w:t>
            </w:r>
          </w:p>
          <w:p w14:paraId="778A2F98" w14:textId="77777777" w:rsidR="004B01DB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B50C85E" w14:textId="77777777" w:rsidR="004B01DB" w:rsidRPr="00211A34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B01DB">
              <w:rPr>
                <w:sz w:val="22"/>
                <w:szCs w:val="22"/>
              </w:rPr>
              <w:t>19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B01DB">
              <w:rPr>
                <w:sz w:val="22"/>
                <w:szCs w:val="22"/>
              </w:rPr>
              <w:t>Pakiet 19 -  HEPARYNA +TAUROLIDYNA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01DB">
              <w:rPr>
                <w:b/>
                <w:sz w:val="22"/>
                <w:szCs w:val="22"/>
              </w:rPr>
              <w:t>111 877.20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5237239" w14:textId="77777777" w:rsidR="004B01DB" w:rsidRPr="00D26ED6" w:rsidRDefault="004B01DB" w:rsidP="00730A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21F32A1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treść wybranej oferty odpowiada treści SWZ, </w:t>
            </w:r>
          </w:p>
          <w:p w14:paraId="51E5F559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E022D45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Kryterium: Cena oferty - 100 punktów</w:t>
            </w:r>
          </w:p>
          <w:p w14:paraId="348FBD62" w14:textId="77777777" w:rsid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oferta wpłynęła do Zamawiającego w wyznaczonym terminie , a Wykonawca  ją składający nie podlega wykluczeniu z postępowania</w:t>
            </w:r>
          </w:p>
        </w:tc>
      </w:tr>
      <w:tr w:rsidR="004B01DB" w14:paraId="7478416A" w14:textId="77777777" w:rsidTr="00730A33">
        <w:trPr>
          <w:cantSplit/>
        </w:trPr>
        <w:tc>
          <w:tcPr>
            <w:tcW w:w="9498" w:type="dxa"/>
          </w:tcPr>
          <w:p w14:paraId="6E6C06A8" w14:textId="77777777" w:rsidR="004B01DB" w:rsidRPr="00D26ED6" w:rsidRDefault="004B01DB" w:rsidP="00730A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B01DB">
              <w:rPr>
                <w:b/>
                <w:sz w:val="22"/>
                <w:szCs w:val="22"/>
              </w:rPr>
              <w:lastRenderedPageBreak/>
              <w:t>Camedica</w:t>
            </w:r>
            <w:proofErr w:type="spellEnd"/>
            <w:r w:rsidRPr="004B01DB">
              <w:rPr>
                <w:b/>
                <w:sz w:val="22"/>
                <w:szCs w:val="22"/>
              </w:rPr>
              <w:t xml:space="preserve"> Paweł </w:t>
            </w:r>
            <w:proofErr w:type="spellStart"/>
            <w:r w:rsidRPr="004B01DB">
              <w:rPr>
                <w:b/>
                <w:sz w:val="22"/>
                <w:szCs w:val="22"/>
              </w:rPr>
              <w:t>harasimiuk</w:t>
            </w:r>
            <w:proofErr w:type="spellEnd"/>
            <w:r w:rsidRPr="004B01DB">
              <w:rPr>
                <w:b/>
                <w:sz w:val="22"/>
                <w:szCs w:val="22"/>
              </w:rPr>
              <w:t xml:space="preserve"> spółka komandytowa</w:t>
            </w:r>
          </w:p>
          <w:p w14:paraId="41483C37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Willowa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87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B3AD417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20-819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Lublin</w:t>
            </w:r>
          </w:p>
          <w:p w14:paraId="6AE71C1E" w14:textId="77777777" w:rsidR="004B01DB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F2E99B8" w14:textId="77777777" w:rsidR="004B01DB" w:rsidRPr="00211A34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B01DB">
              <w:rPr>
                <w:sz w:val="22"/>
                <w:szCs w:val="22"/>
              </w:rPr>
              <w:t>20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B01DB">
              <w:rPr>
                <w:sz w:val="22"/>
                <w:szCs w:val="22"/>
              </w:rPr>
              <w:t xml:space="preserve">Pakiet 20 - </w:t>
            </w:r>
            <w:proofErr w:type="spellStart"/>
            <w:r w:rsidRPr="004B01DB">
              <w:rPr>
                <w:sz w:val="22"/>
                <w:szCs w:val="22"/>
              </w:rPr>
              <w:t>Zel</w:t>
            </w:r>
            <w:proofErr w:type="spellEnd"/>
            <w:r w:rsidRPr="004B01DB">
              <w:rPr>
                <w:sz w:val="22"/>
                <w:szCs w:val="22"/>
              </w:rPr>
              <w:t xml:space="preserve"> do endoskopii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01DB">
              <w:rPr>
                <w:b/>
                <w:sz w:val="22"/>
                <w:szCs w:val="22"/>
              </w:rPr>
              <w:t>2 646.00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063FF87" w14:textId="3E571FC2" w:rsidR="004B01DB" w:rsidRPr="003D4558" w:rsidRDefault="004B01DB" w:rsidP="003D455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74E9E1C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treść wybranej oferty odpowiada treści SWZ, </w:t>
            </w:r>
          </w:p>
          <w:p w14:paraId="5E145743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D647CEE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Kryterium: Cena oferty - 100 punktów</w:t>
            </w:r>
          </w:p>
          <w:p w14:paraId="23199D44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oferta wpłynęła do Zamawiającego w wyznaczonym terminie , a Wykonawca  ją składający nie podlega wykluczeniu z postępowania</w:t>
            </w:r>
          </w:p>
          <w:p w14:paraId="28B2F546" w14:textId="77777777" w:rsid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kwota oferty nie przekraczała kwoty jaką Zamawiający zamierza przeznaczyć na sfinansowanie zamówienia.</w:t>
            </w:r>
          </w:p>
        </w:tc>
      </w:tr>
      <w:tr w:rsidR="004B01DB" w14:paraId="314952F5" w14:textId="77777777" w:rsidTr="00730A33">
        <w:trPr>
          <w:cantSplit/>
        </w:trPr>
        <w:tc>
          <w:tcPr>
            <w:tcW w:w="9498" w:type="dxa"/>
          </w:tcPr>
          <w:p w14:paraId="4472682F" w14:textId="77777777" w:rsidR="004B01DB" w:rsidRPr="00D26ED6" w:rsidRDefault="004B01DB" w:rsidP="00730A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B01DB">
              <w:rPr>
                <w:b/>
                <w:sz w:val="22"/>
                <w:szCs w:val="22"/>
              </w:rPr>
              <w:t>Bialmed</w:t>
            </w:r>
            <w:proofErr w:type="spellEnd"/>
            <w:r w:rsidRPr="004B01DB">
              <w:rPr>
                <w:b/>
                <w:sz w:val="22"/>
                <w:szCs w:val="22"/>
              </w:rPr>
              <w:t xml:space="preserve"> Sp. z o.o.</w:t>
            </w:r>
          </w:p>
          <w:p w14:paraId="7413A378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Kazimierzowska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46/48/35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0732EFA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02-546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Warszawa</w:t>
            </w:r>
          </w:p>
          <w:p w14:paraId="4DDDF460" w14:textId="77777777" w:rsidR="004B01DB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6F4F29F" w14:textId="77777777" w:rsidR="004B01DB" w:rsidRPr="00211A34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B01DB">
              <w:rPr>
                <w:sz w:val="22"/>
                <w:szCs w:val="22"/>
              </w:rPr>
              <w:t>21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B01DB">
              <w:rPr>
                <w:sz w:val="22"/>
                <w:szCs w:val="22"/>
              </w:rPr>
              <w:t>Pakiet 21 - COAGULATION FACTOR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01DB">
              <w:rPr>
                <w:b/>
                <w:sz w:val="22"/>
                <w:szCs w:val="22"/>
              </w:rPr>
              <w:t>92 880.00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E0C9F3F" w14:textId="77777777" w:rsidR="004B01DB" w:rsidRPr="00D26ED6" w:rsidRDefault="004B01DB" w:rsidP="00730A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79877A3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treść wybranej oferty odpowiada treści SWZ, </w:t>
            </w:r>
          </w:p>
          <w:p w14:paraId="6F32764A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DF0D90F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Kryterium: Cena oferty - 100 punktów</w:t>
            </w:r>
          </w:p>
          <w:p w14:paraId="1BC40F1C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oferta wpłynęła do Zamawiającego w wyznaczonym terminie , a Wykonawca  ją składający nie podlega wykluczeniu z postępowania</w:t>
            </w:r>
          </w:p>
          <w:p w14:paraId="4B8465FC" w14:textId="77777777" w:rsid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kwota oferty nie przekraczała kwoty jaką Zamawiający zamierza przeznaczyć na sfinansowanie zamówienia.</w:t>
            </w:r>
          </w:p>
        </w:tc>
      </w:tr>
      <w:tr w:rsidR="004B01DB" w14:paraId="0E5ABC12" w14:textId="77777777" w:rsidTr="00730A33">
        <w:trPr>
          <w:cantSplit/>
        </w:trPr>
        <w:tc>
          <w:tcPr>
            <w:tcW w:w="9498" w:type="dxa"/>
          </w:tcPr>
          <w:p w14:paraId="650055BF" w14:textId="77777777" w:rsidR="004B01DB" w:rsidRPr="00D26ED6" w:rsidRDefault="004B01DB" w:rsidP="00730A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B01DB">
              <w:rPr>
                <w:b/>
                <w:sz w:val="22"/>
                <w:szCs w:val="22"/>
              </w:rPr>
              <w:t>Amgen</w:t>
            </w:r>
            <w:proofErr w:type="spellEnd"/>
            <w:r w:rsidRPr="004B01DB">
              <w:rPr>
                <w:b/>
                <w:sz w:val="22"/>
                <w:szCs w:val="22"/>
              </w:rPr>
              <w:t xml:space="preserve"> Sp. z o.o.</w:t>
            </w:r>
          </w:p>
          <w:p w14:paraId="58E66AEF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Puławska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145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AA137E8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02-715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Warszawa</w:t>
            </w:r>
          </w:p>
          <w:p w14:paraId="35EA7408" w14:textId="77777777" w:rsidR="004B01DB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E722BF2" w14:textId="77777777" w:rsidR="004B01DB" w:rsidRPr="00211A34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B01DB">
              <w:rPr>
                <w:sz w:val="22"/>
                <w:szCs w:val="22"/>
              </w:rPr>
              <w:t>22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B01DB">
              <w:rPr>
                <w:sz w:val="22"/>
                <w:szCs w:val="22"/>
              </w:rPr>
              <w:t>Pakiet 22 - DAERBOPOETYNA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01DB">
              <w:rPr>
                <w:b/>
                <w:sz w:val="22"/>
                <w:szCs w:val="22"/>
              </w:rPr>
              <w:t>226 314.00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D0CE955" w14:textId="77777777" w:rsidR="004B01DB" w:rsidRPr="00D26ED6" w:rsidRDefault="004B01DB" w:rsidP="00730A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2DC1A2B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treść wybranej oferty odpowiada treści SWZ, </w:t>
            </w:r>
          </w:p>
          <w:p w14:paraId="60E4CFBE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50289FC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Kryterium: Cena oferty - 100 punktów</w:t>
            </w:r>
          </w:p>
          <w:p w14:paraId="0D7459D9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oferta wpłynęła do Zamawiającego w wyznaczonym terminie , a Wykonawca  ją składający nie podlega wykluczeniu z postępowania</w:t>
            </w:r>
          </w:p>
          <w:p w14:paraId="43A79061" w14:textId="77777777" w:rsid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kwota oferty nie przekraczała kwoty jaką Zamawiający zamierza przeznaczyć na sfinansowanie zamówienia.</w:t>
            </w:r>
          </w:p>
        </w:tc>
      </w:tr>
      <w:tr w:rsidR="004B01DB" w14:paraId="1FCFBE46" w14:textId="77777777" w:rsidTr="00730A33">
        <w:trPr>
          <w:cantSplit/>
        </w:trPr>
        <w:tc>
          <w:tcPr>
            <w:tcW w:w="9498" w:type="dxa"/>
          </w:tcPr>
          <w:p w14:paraId="49EDC86B" w14:textId="77777777" w:rsidR="004B01DB" w:rsidRPr="00D26ED6" w:rsidRDefault="004B01DB" w:rsidP="00730A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B01DB">
              <w:rPr>
                <w:b/>
                <w:sz w:val="22"/>
                <w:szCs w:val="22"/>
              </w:rPr>
              <w:lastRenderedPageBreak/>
              <w:t>Lek S.A.</w:t>
            </w:r>
          </w:p>
          <w:p w14:paraId="422E8E75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Podlipie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16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F1BF353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95-010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Stryków</w:t>
            </w:r>
          </w:p>
          <w:p w14:paraId="3E52824E" w14:textId="77777777" w:rsidR="004B01DB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E5DCB4A" w14:textId="77777777" w:rsidR="004B01DB" w:rsidRPr="00211A34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B01DB">
              <w:rPr>
                <w:sz w:val="22"/>
                <w:szCs w:val="22"/>
              </w:rPr>
              <w:t>23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B01DB">
              <w:rPr>
                <w:sz w:val="22"/>
                <w:szCs w:val="22"/>
              </w:rPr>
              <w:t>Pakiet 23 - ERYTROPETYNA A;FA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01DB">
              <w:rPr>
                <w:b/>
                <w:sz w:val="22"/>
                <w:szCs w:val="22"/>
              </w:rPr>
              <w:t>285 120.00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F4CD7BB" w14:textId="77777777" w:rsidR="004B01DB" w:rsidRPr="00D26ED6" w:rsidRDefault="004B01DB" w:rsidP="00730A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5B0DBB1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treść wybranej oferty odpowiada treści SWZ, </w:t>
            </w:r>
          </w:p>
          <w:p w14:paraId="3CE8C854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95A0CBE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Kryterium: Cena oferty - 100 punktów</w:t>
            </w:r>
          </w:p>
          <w:p w14:paraId="1EA7A0C7" w14:textId="77777777" w:rsid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oferta wpłynęła do Zamawiającego w wyznaczonym terminie , a Wykonawca  ją składający nie podlega wykluczeniu z postępowania</w:t>
            </w:r>
          </w:p>
        </w:tc>
      </w:tr>
      <w:tr w:rsidR="004B01DB" w14:paraId="42C387F1" w14:textId="77777777" w:rsidTr="00730A33">
        <w:trPr>
          <w:cantSplit/>
        </w:trPr>
        <w:tc>
          <w:tcPr>
            <w:tcW w:w="9498" w:type="dxa"/>
          </w:tcPr>
          <w:p w14:paraId="7FC33DF2" w14:textId="77777777" w:rsidR="004B01DB" w:rsidRPr="00D26ED6" w:rsidRDefault="004B01DB" w:rsidP="00730A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B01DB">
              <w:rPr>
                <w:b/>
                <w:sz w:val="22"/>
                <w:szCs w:val="22"/>
              </w:rPr>
              <w:t>Urtica</w:t>
            </w:r>
            <w:proofErr w:type="spellEnd"/>
            <w:r w:rsidRPr="004B01DB">
              <w:rPr>
                <w:b/>
                <w:sz w:val="22"/>
                <w:szCs w:val="22"/>
              </w:rPr>
              <w:t xml:space="preserve"> Sp. z o.o.</w:t>
            </w:r>
          </w:p>
          <w:p w14:paraId="002C67CD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296D2C1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Wrocław</w:t>
            </w:r>
          </w:p>
          <w:p w14:paraId="2F200132" w14:textId="77777777" w:rsidR="004B01DB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9DA9D2C" w14:textId="77777777" w:rsidR="004B01DB" w:rsidRPr="00211A34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B01DB">
              <w:rPr>
                <w:sz w:val="22"/>
                <w:szCs w:val="22"/>
              </w:rPr>
              <w:t>24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B01DB">
              <w:rPr>
                <w:sz w:val="22"/>
                <w:szCs w:val="22"/>
              </w:rPr>
              <w:t>Pakiet 24 - MAŚCI ,CZOPKI ,SYROPY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01DB">
              <w:rPr>
                <w:b/>
                <w:sz w:val="22"/>
                <w:szCs w:val="22"/>
              </w:rPr>
              <w:t>168 411.47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2CCA229" w14:textId="77777777" w:rsidR="004B01DB" w:rsidRPr="00D26ED6" w:rsidRDefault="004B01DB" w:rsidP="00730A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7E2EC24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treść wybranej oferty odpowiada treści SWZ, </w:t>
            </w:r>
          </w:p>
          <w:p w14:paraId="1789F42D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26926AF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Kryterium: Cena oferty - 100 punktów</w:t>
            </w:r>
          </w:p>
          <w:p w14:paraId="36FDD43A" w14:textId="77777777" w:rsid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oferta wpłynęła do Zamawiającego w wyznaczonym terminie , a Wykonawca  ją składający nie podlega wykluczeniu z postępowania</w:t>
            </w:r>
          </w:p>
        </w:tc>
      </w:tr>
      <w:tr w:rsidR="004B01DB" w14:paraId="3B18A694" w14:textId="77777777" w:rsidTr="00730A33">
        <w:trPr>
          <w:cantSplit/>
        </w:trPr>
        <w:tc>
          <w:tcPr>
            <w:tcW w:w="9498" w:type="dxa"/>
          </w:tcPr>
          <w:p w14:paraId="6242FE58" w14:textId="77777777" w:rsidR="004B01DB" w:rsidRPr="00D26ED6" w:rsidRDefault="004B01DB" w:rsidP="00730A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B01DB">
              <w:rPr>
                <w:b/>
                <w:sz w:val="22"/>
                <w:szCs w:val="22"/>
              </w:rPr>
              <w:t>Urtica</w:t>
            </w:r>
            <w:proofErr w:type="spellEnd"/>
            <w:r w:rsidRPr="004B01DB">
              <w:rPr>
                <w:b/>
                <w:sz w:val="22"/>
                <w:szCs w:val="22"/>
              </w:rPr>
              <w:t xml:space="preserve"> Sp. z o.o.</w:t>
            </w:r>
          </w:p>
          <w:p w14:paraId="3F244EFC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EF6EB4B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Wrocław</w:t>
            </w:r>
          </w:p>
          <w:p w14:paraId="11AD7C9B" w14:textId="77777777" w:rsidR="004B01DB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7921090" w14:textId="77777777" w:rsidR="004B01DB" w:rsidRPr="00211A34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B01DB">
              <w:rPr>
                <w:sz w:val="22"/>
                <w:szCs w:val="22"/>
              </w:rPr>
              <w:t>25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B01DB">
              <w:rPr>
                <w:sz w:val="22"/>
                <w:szCs w:val="22"/>
              </w:rPr>
              <w:t>Pakiet 25 - KONTRASTY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01DB">
              <w:rPr>
                <w:b/>
                <w:sz w:val="22"/>
                <w:szCs w:val="22"/>
              </w:rPr>
              <w:t>7 500.60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9923E60" w14:textId="77777777" w:rsidR="004B01DB" w:rsidRPr="00D26ED6" w:rsidRDefault="004B01DB" w:rsidP="00730A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E76622A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treść wybranej oferty odpowiada treści SWZ, </w:t>
            </w:r>
          </w:p>
          <w:p w14:paraId="1EA0DAF9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BFD43B9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Kryterium: Cena oferty - 100 punktów</w:t>
            </w:r>
          </w:p>
          <w:p w14:paraId="5E1BCBB3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oferta wpłynęła do Zamawiającego w wyznaczonym terminie , a Wykonawca  ją składający nie podlega wykluczeniu z postępowania</w:t>
            </w:r>
          </w:p>
          <w:p w14:paraId="6B627468" w14:textId="77777777" w:rsid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kwota oferty nie przekraczała kwoty jaką Zamawiający zamierza przeznaczyć na sfinansowanie zamówienia.</w:t>
            </w:r>
          </w:p>
        </w:tc>
      </w:tr>
      <w:tr w:rsidR="004B01DB" w14:paraId="7B2E3129" w14:textId="77777777" w:rsidTr="00730A33">
        <w:trPr>
          <w:cantSplit/>
        </w:trPr>
        <w:tc>
          <w:tcPr>
            <w:tcW w:w="9498" w:type="dxa"/>
          </w:tcPr>
          <w:p w14:paraId="3BBB4BB7" w14:textId="77777777" w:rsidR="004B01DB" w:rsidRPr="00D26ED6" w:rsidRDefault="004B01DB" w:rsidP="00730A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B01DB">
              <w:rPr>
                <w:b/>
                <w:sz w:val="22"/>
                <w:szCs w:val="22"/>
              </w:rPr>
              <w:lastRenderedPageBreak/>
              <w:t>Farmacol Logistyka Sp. z o.o.</w:t>
            </w:r>
          </w:p>
          <w:p w14:paraId="1B547E0E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Szopienicka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77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3749902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Katowice</w:t>
            </w:r>
          </w:p>
          <w:p w14:paraId="7B1EA4DC" w14:textId="77777777" w:rsidR="004B01DB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1A78288" w14:textId="77777777" w:rsidR="004B01DB" w:rsidRPr="00211A34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B01DB">
              <w:rPr>
                <w:sz w:val="22"/>
                <w:szCs w:val="22"/>
              </w:rPr>
              <w:t>26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B01DB">
              <w:rPr>
                <w:sz w:val="22"/>
                <w:szCs w:val="22"/>
              </w:rPr>
              <w:t>Pakiet 26 - TABLETKI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01DB">
              <w:rPr>
                <w:b/>
                <w:sz w:val="22"/>
                <w:szCs w:val="22"/>
              </w:rPr>
              <w:t>153 286.29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24789EC" w14:textId="77777777" w:rsidR="004B01DB" w:rsidRPr="00D26ED6" w:rsidRDefault="004B01DB" w:rsidP="00730A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A6A484F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treść wybranej oferty odpowiada treści SWZ, </w:t>
            </w:r>
          </w:p>
          <w:p w14:paraId="0A64F58A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E2C65C1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Kryterium: Cena oferty - 100 punktów</w:t>
            </w:r>
          </w:p>
          <w:p w14:paraId="684886E9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oferta wpłynęła do Zamawiającego w wyznaczonym terminie , a Wykonawca  ją składający nie podlega wykluczeniu z postępowania</w:t>
            </w:r>
          </w:p>
          <w:p w14:paraId="416C84C4" w14:textId="77777777" w:rsid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kwota oferty nie przekraczała kwoty jaką Zamawiający zamierza przeznaczyć na sfinansowanie zamówienia.</w:t>
            </w:r>
          </w:p>
        </w:tc>
      </w:tr>
      <w:tr w:rsidR="004B01DB" w14:paraId="63EA9F6E" w14:textId="77777777" w:rsidTr="00730A33">
        <w:trPr>
          <w:cantSplit/>
        </w:trPr>
        <w:tc>
          <w:tcPr>
            <w:tcW w:w="9498" w:type="dxa"/>
          </w:tcPr>
          <w:p w14:paraId="3620E98E" w14:textId="77777777" w:rsidR="004B01DB" w:rsidRPr="00D26ED6" w:rsidRDefault="004B01DB" w:rsidP="00730A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B01DB">
              <w:rPr>
                <w:b/>
                <w:sz w:val="22"/>
                <w:szCs w:val="22"/>
              </w:rPr>
              <w:t>Servier</w:t>
            </w:r>
            <w:proofErr w:type="spellEnd"/>
            <w:r w:rsidRPr="004B01DB">
              <w:rPr>
                <w:b/>
                <w:sz w:val="22"/>
                <w:szCs w:val="22"/>
              </w:rPr>
              <w:t xml:space="preserve"> Polska Services Sp. z o.o.</w:t>
            </w:r>
          </w:p>
          <w:p w14:paraId="27ACC993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Burakowska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ABDCFD7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01-066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Warszawa</w:t>
            </w:r>
          </w:p>
          <w:p w14:paraId="4EDB30DD" w14:textId="77777777" w:rsidR="004B01DB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9EE6C3F" w14:textId="77777777" w:rsidR="004B01DB" w:rsidRPr="00211A34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B01DB">
              <w:rPr>
                <w:sz w:val="22"/>
                <w:szCs w:val="22"/>
              </w:rPr>
              <w:t>27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B01DB">
              <w:rPr>
                <w:sz w:val="22"/>
                <w:szCs w:val="22"/>
              </w:rPr>
              <w:t>Pakiet 27 - LEKI RÓŻNE VII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01DB">
              <w:rPr>
                <w:b/>
                <w:sz w:val="22"/>
                <w:szCs w:val="22"/>
              </w:rPr>
              <w:t>15 189.44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ABB7E2F" w14:textId="77777777" w:rsidR="004B01DB" w:rsidRPr="00D26ED6" w:rsidRDefault="004B01DB" w:rsidP="00730A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0F37F61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treść wybranej oferty odpowiada treści SWZ, </w:t>
            </w:r>
          </w:p>
          <w:p w14:paraId="686A761E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7423A7C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Kryterium: Cena oferty - 100 punktów</w:t>
            </w:r>
          </w:p>
          <w:p w14:paraId="22CA7BDE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oferta wpłynęła do Zamawiającego w wyznaczonym terminie , a Wykonawca  ją składający nie podlega wykluczeniu z postępowania</w:t>
            </w:r>
          </w:p>
          <w:p w14:paraId="4CFEBECD" w14:textId="77777777" w:rsid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kwota oferty nie przekraczała kwoty jaką Zamawiający zamierza przeznaczyć na sfinansowanie zamówienia.</w:t>
            </w:r>
          </w:p>
        </w:tc>
      </w:tr>
      <w:tr w:rsidR="004B01DB" w14:paraId="4CA1451F" w14:textId="77777777" w:rsidTr="00730A33">
        <w:trPr>
          <w:cantSplit/>
        </w:trPr>
        <w:tc>
          <w:tcPr>
            <w:tcW w:w="9498" w:type="dxa"/>
          </w:tcPr>
          <w:p w14:paraId="3AF31A73" w14:textId="77777777" w:rsidR="004B01DB" w:rsidRPr="00D26ED6" w:rsidRDefault="004B01DB" w:rsidP="00730A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B01DB">
              <w:rPr>
                <w:b/>
                <w:sz w:val="22"/>
                <w:szCs w:val="22"/>
              </w:rPr>
              <w:t>PPHU "Specjał" sp. z o.o.</w:t>
            </w:r>
          </w:p>
          <w:p w14:paraId="1B4A7F4D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Aleja Jana Pawła II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80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/5</w:t>
            </w:r>
          </w:p>
          <w:p w14:paraId="1402786E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00-175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Warszawa</w:t>
            </w:r>
          </w:p>
          <w:p w14:paraId="3DD2C411" w14:textId="77777777" w:rsidR="004B01DB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9B88B2E" w14:textId="77777777" w:rsidR="004B01DB" w:rsidRPr="00211A34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B01DB">
              <w:rPr>
                <w:sz w:val="22"/>
                <w:szCs w:val="22"/>
              </w:rPr>
              <w:t>28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B01DB">
              <w:rPr>
                <w:sz w:val="22"/>
                <w:szCs w:val="22"/>
              </w:rPr>
              <w:t>Pakiet 28 - LEK p/GRZYBICZY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01DB">
              <w:rPr>
                <w:b/>
                <w:sz w:val="22"/>
                <w:szCs w:val="22"/>
              </w:rPr>
              <w:t>14 212.80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7C036BC" w14:textId="77777777" w:rsidR="004B01DB" w:rsidRPr="00D26ED6" w:rsidRDefault="004B01DB" w:rsidP="00730A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3615587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treść wybranej oferty odpowiada treści SWZ, </w:t>
            </w:r>
          </w:p>
          <w:p w14:paraId="281B14E7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1FDBB3C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Kryterium: Cena oferty - 100 punktów</w:t>
            </w:r>
          </w:p>
          <w:p w14:paraId="6E04B40D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oferta wpłynęła do Zamawiającego w wyznaczonym terminie , a Wykonawca  ją składający nie podlega wykluczeniu z postępowania</w:t>
            </w:r>
          </w:p>
          <w:p w14:paraId="457C4CF6" w14:textId="77777777" w:rsid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kwota oferty nie przekraczała kwoty jaką Zamawiający zamierza przeznaczyć na sfinansowanie zamówienia.</w:t>
            </w:r>
          </w:p>
        </w:tc>
      </w:tr>
      <w:tr w:rsidR="004B01DB" w14:paraId="1EA8F6C6" w14:textId="77777777" w:rsidTr="00730A33">
        <w:trPr>
          <w:cantSplit/>
        </w:trPr>
        <w:tc>
          <w:tcPr>
            <w:tcW w:w="9498" w:type="dxa"/>
          </w:tcPr>
          <w:p w14:paraId="61E5823D" w14:textId="77777777" w:rsidR="004B01DB" w:rsidRPr="00D26ED6" w:rsidRDefault="004B01DB" w:rsidP="00730A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B01DB">
              <w:rPr>
                <w:b/>
                <w:sz w:val="22"/>
                <w:szCs w:val="22"/>
              </w:rPr>
              <w:lastRenderedPageBreak/>
              <w:t>Farmacol Logistyka Sp. z o.o.</w:t>
            </w:r>
          </w:p>
          <w:p w14:paraId="3CC23F0B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Szopienicka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77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2F95D85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Katowice</w:t>
            </w:r>
          </w:p>
          <w:p w14:paraId="33856699" w14:textId="77777777" w:rsidR="004B01DB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FBDC6AA" w14:textId="77777777" w:rsidR="004B01DB" w:rsidRPr="00211A34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B01DB">
              <w:rPr>
                <w:sz w:val="22"/>
                <w:szCs w:val="22"/>
              </w:rPr>
              <w:t>30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B01DB">
              <w:rPr>
                <w:sz w:val="22"/>
                <w:szCs w:val="22"/>
              </w:rPr>
              <w:t>Pakiet 30 - INSULINY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01DB">
              <w:rPr>
                <w:b/>
                <w:sz w:val="22"/>
                <w:szCs w:val="22"/>
              </w:rPr>
              <w:t>7 689.81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E7B3263" w14:textId="77777777" w:rsidR="004B01DB" w:rsidRPr="00D26ED6" w:rsidRDefault="004B01DB" w:rsidP="00730A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05A0B32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treść wybranej oferty odpowiada treści SWZ, </w:t>
            </w:r>
          </w:p>
          <w:p w14:paraId="496C726D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06EA3C6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Kryterium: Cena oferty - 100 punktów</w:t>
            </w:r>
          </w:p>
          <w:p w14:paraId="0F8DDD84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oferta wpłynęła do Zamawiającego w wyznaczonym terminie , a Wykonawca  ją składający nie podlega wykluczeniu z postępowania</w:t>
            </w:r>
          </w:p>
          <w:p w14:paraId="5077CAB9" w14:textId="77777777" w:rsid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kwota oferty nie przekraczała kwoty jaką Zamawiający zamierza przeznaczyć na sfinansowanie zamówienia.</w:t>
            </w:r>
          </w:p>
        </w:tc>
      </w:tr>
      <w:tr w:rsidR="004B01DB" w14:paraId="65BDB2DA" w14:textId="77777777" w:rsidTr="00730A33">
        <w:trPr>
          <w:cantSplit/>
        </w:trPr>
        <w:tc>
          <w:tcPr>
            <w:tcW w:w="9498" w:type="dxa"/>
          </w:tcPr>
          <w:p w14:paraId="530FBC0E" w14:textId="77777777" w:rsidR="004B01DB" w:rsidRPr="00D26ED6" w:rsidRDefault="004B01DB" w:rsidP="00730A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B01DB">
              <w:rPr>
                <w:b/>
                <w:sz w:val="22"/>
                <w:szCs w:val="22"/>
              </w:rPr>
              <w:t>Urtica</w:t>
            </w:r>
            <w:proofErr w:type="spellEnd"/>
            <w:r w:rsidRPr="004B01DB">
              <w:rPr>
                <w:b/>
                <w:sz w:val="22"/>
                <w:szCs w:val="22"/>
              </w:rPr>
              <w:t xml:space="preserve"> Sp. z o.o.</w:t>
            </w:r>
          </w:p>
          <w:p w14:paraId="1DAE52C9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3AA9980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Wrocław</w:t>
            </w:r>
          </w:p>
          <w:p w14:paraId="02CF8AFC" w14:textId="77777777" w:rsidR="004B01DB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F13A3F6" w14:textId="77777777" w:rsidR="004B01DB" w:rsidRPr="00211A34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B01DB">
              <w:rPr>
                <w:sz w:val="22"/>
                <w:szCs w:val="22"/>
              </w:rPr>
              <w:t>31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B01DB">
              <w:rPr>
                <w:sz w:val="22"/>
                <w:szCs w:val="22"/>
              </w:rPr>
              <w:t>Pakiet 31 - AMPUŁKI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01DB">
              <w:rPr>
                <w:b/>
                <w:sz w:val="22"/>
                <w:szCs w:val="22"/>
              </w:rPr>
              <w:t>294 903.52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F85F9F8" w14:textId="77777777" w:rsidR="004B01DB" w:rsidRPr="00D26ED6" w:rsidRDefault="004B01DB" w:rsidP="00730A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E08FE7E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treść wybranej oferty odpowiada treści SWZ, </w:t>
            </w:r>
          </w:p>
          <w:p w14:paraId="5A17E0CB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117AE5A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Kryterium: Cena oferty - 100 punktów</w:t>
            </w:r>
          </w:p>
          <w:p w14:paraId="64888E08" w14:textId="77777777" w:rsid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oferta wpłynęła do Zamawiającego w wyznaczonym terminie , a Wykonawca  ją składający nie podlega wykluczeniu z postępowania</w:t>
            </w:r>
          </w:p>
        </w:tc>
      </w:tr>
      <w:tr w:rsidR="004B01DB" w14:paraId="4BA8F008" w14:textId="77777777" w:rsidTr="00730A33">
        <w:trPr>
          <w:cantSplit/>
        </w:trPr>
        <w:tc>
          <w:tcPr>
            <w:tcW w:w="9498" w:type="dxa"/>
          </w:tcPr>
          <w:p w14:paraId="39834F41" w14:textId="77777777" w:rsidR="004B01DB" w:rsidRPr="00D26ED6" w:rsidRDefault="004B01DB" w:rsidP="00730A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B01DB">
              <w:rPr>
                <w:b/>
                <w:sz w:val="22"/>
                <w:szCs w:val="22"/>
              </w:rPr>
              <w:t>Farmacol Logistyka Sp. z o.o.</w:t>
            </w:r>
          </w:p>
          <w:p w14:paraId="7D844654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Szopienicka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77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68AFCED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Katowice</w:t>
            </w:r>
          </w:p>
          <w:p w14:paraId="2D15E60B" w14:textId="77777777" w:rsidR="004B01DB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C26F496" w14:textId="77777777" w:rsidR="004B01DB" w:rsidRPr="00211A34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B01DB">
              <w:rPr>
                <w:sz w:val="22"/>
                <w:szCs w:val="22"/>
              </w:rPr>
              <w:t>32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B01DB">
              <w:rPr>
                <w:sz w:val="22"/>
                <w:szCs w:val="22"/>
              </w:rPr>
              <w:t>Pakiet 32 - LEKI RÓŻNE VIII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01DB">
              <w:rPr>
                <w:b/>
                <w:sz w:val="22"/>
                <w:szCs w:val="22"/>
              </w:rPr>
              <w:t>6 012.25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D81E7FF" w14:textId="77777777" w:rsidR="004B01DB" w:rsidRPr="00D26ED6" w:rsidRDefault="004B01DB" w:rsidP="00730A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DAC1C73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treść wybranej oferty odpowiada treści SWZ, </w:t>
            </w:r>
          </w:p>
          <w:p w14:paraId="6ECC310E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A82D8A7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Kryterium: Cena oferty - 100 punktów</w:t>
            </w:r>
          </w:p>
          <w:p w14:paraId="78BE4E2A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oferta wpłynęła do Zamawiającego w wyznaczonym terminie , a Wykonawca  ją składający nie podlega wykluczeniu z postępowania</w:t>
            </w:r>
          </w:p>
          <w:p w14:paraId="37C996BF" w14:textId="77777777" w:rsid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kwota oferty nie przekraczała kwoty jaką Zamawiający zamierza przeznaczyć na sfinansowanie zamówienia.</w:t>
            </w:r>
          </w:p>
        </w:tc>
      </w:tr>
      <w:tr w:rsidR="004B01DB" w14:paraId="6BF3F617" w14:textId="77777777" w:rsidTr="00730A33">
        <w:trPr>
          <w:cantSplit/>
        </w:trPr>
        <w:tc>
          <w:tcPr>
            <w:tcW w:w="9498" w:type="dxa"/>
          </w:tcPr>
          <w:p w14:paraId="2B0D4A29" w14:textId="77777777" w:rsidR="004B01DB" w:rsidRPr="00D26ED6" w:rsidRDefault="004B01DB" w:rsidP="00730A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B01DB">
              <w:rPr>
                <w:b/>
                <w:sz w:val="22"/>
                <w:szCs w:val="22"/>
              </w:rPr>
              <w:lastRenderedPageBreak/>
              <w:t>Farmacol Logistyka Sp. z o.o.</w:t>
            </w:r>
          </w:p>
          <w:p w14:paraId="37E2C5E9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Szopienicka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77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1CF4C45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Katowice</w:t>
            </w:r>
          </w:p>
          <w:p w14:paraId="58ADB7A0" w14:textId="77777777" w:rsidR="004B01DB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B6A56AF" w14:textId="77777777" w:rsidR="004B01DB" w:rsidRPr="00211A34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B01DB">
              <w:rPr>
                <w:sz w:val="22"/>
                <w:szCs w:val="22"/>
              </w:rPr>
              <w:t>33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B01DB">
              <w:rPr>
                <w:sz w:val="22"/>
                <w:szCs w:val="22"/>
              </w:rPr>
              <w:t>Pakiet 33 - LEKI RÓŻNE IX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01DB">
              <w:rPr>
                <w:b/>
                <w:sz w:val="22"/>
                <w:szCs w:val="22"/>
              </w:rPr>
              <w:t>15 814.17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98C3E15" w14:textId="77777777" w:rsidR="004B01DB" w:rsidRPr="00D26ED6" w:rsidRDefault="004B01DB" w:rsidP="00730A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A3B034F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treść wybranej oferty odpowiada treści SWZ, </w:t>
            </w:r>
          </w:p>
          <w:p w14:paraId="74FACE6E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4CE3EE8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Kryterium: Cena oferty - 100 punktów</w:t>
            </w:r>
          </w:p>
          <w:p w14:paraId="07502852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oferta wpłynęła do Zamawiającego w wyznaczonym terminie , a Wykonawca  ją składający nie podlega wykluczeniu z postępowania</w:t>
            </w:r>
          </w:p>
          <w:p w14:paraId="292783B1" w14:textId="77777777" w:rsid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kwota oferty nie przekraczała kwoty jaką Zamawiający zamierza przeznaczyć na sfinansowanie zamówienia.</w:t>
            </w:r>
          </w:p>
        </w:tc>
      </w:tr>
      <w:tr w:rsidR="004B01DB" w14:paraId="525EA07F" w14:textId="77777777" w:rsidTr="00730A33">
        <w:trPr>
          <w:cantSplit/>
        </w:trPr>
        <w:tc>
          <w:tcPr>
            <w:tcW w:w="9498" w:type="dxa"/>
          </w:tcPr>
          <w:p w14:paraId="0934B390" w14:textId="77777777" w:rsidR="004B01DB" w:rsidRPr="00D26ED6" w:rsidRDefault="004B01DB" w:rsidP="00730A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B01DB">
              <w:rPr>
                <w:b/>
                <w:sz w:val="22"/>
                <w:szCs w:val="22"/>
              </w:rPr>
              <w:t>Asclepios</w:t>
            </w:r>
            <w:proofErr w:type="spellEnd"/>
            <w:r w:rsidRPr="004B01DB">
              <w:rPr>
                <w:b/>
                <w:sz w:val="22"/>
                <w:szCs w:val="22"/>
              </w:rPr>
              <w:t xml:space="preserve"> S.A.</w:t>
            </w:r>
          </w:p>
          <w:p w14:paraId="45D961AC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01DB">
              <w:rPr>
                <w:bCs/>
                <w:sz w:val="22"/>
                <w:szCs w:val="22"/>
              </w:rPr>
              <w:t>Hubska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44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F84CC77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50-502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Wrocław</w:t>
            </w:r>
          </w:p>
          <w:p w14:paraId="64A4C7EC" w14:textId="77777777" w:rsidR="004B01DB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09688A5" w14:textId="77777777" w:rsidR="004B01DB" w:rsidRPr="00211A34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B01DB">
              <w:rPr>
                <w:sz w:val="22"/>
                <w:szCs w:val="22"/>
              </w:rPr>
              <w:t>34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B01DB">
              <w:rPr>
                <w:sz w:val="22"/>
                <w:szCs w:val="22"/>
              </w:rPr>
              <w:t>Pakiet 34 - LEKI DO ZNIECZULEŃ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01DB">
              <w:rPr>
                <w:b/>
                <w:sz w:val="22"/>
                <w:szCs w:val="22"/>
              </w:rPr>
              <w:t>59 458.86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A04E899" w14:textId="77777777" w:rsidR="004B01DB" w:rsidRPr="00D26ED6" w:rsidRDefault="004B01DB" w:rsidP="00730A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D6F00E6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treść wybranej oferty odpowiada treści SWZ, </w:t>
            </w:r>
          </w:p>
          <w:p w14:paraId="46823299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BDBF685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Kryterium: Cena oferty - 100 punktów</w:t>
            </w:r>
          </w:p>
          <w:p w14:paraId="108D051E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oferta wpłynęła do Zamawiającego w wyznaczonym terminie , a Wykonawca  ją składający nie podlega wykluczeniu z postępowania</w:t>
            </w:r>
          </w:p>
          <w:p w14:paraId="0D09F73D" w14:textId="77777777" w:rsid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kwota oferty nie przekraczała kwoty jaką Zamawiający zamierza przeznaczyć na sfinansowanie zamówienia.</w:t>
            </w:r>
          </w:p>
        </w:tc>
      </w:tr>
      <w:tr w:rsidR="004B01DB" w14:paraId="178CA9C8" w14:textId="77777777" w:rsidTr="00730A33">
        <w:trPr>
          <w:cantSplit/>
        </w:trPr>
        <w:tc>
          <w:tcPr>
            <w:tcW w:w="9498" w:type="dxa"/>
          </w:tcPr>
          <w:p w14:paraId="134010F7" w14:textId="77777777" w:rsidR="004B01DB" w:rsidRPr="00D26ED6" w:rsidRDefault="004B01DB" w:rsidP="00730A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B01DB">
              <w:rPr>
                <w:b/>
                <w:sz w:val="22"/>
                <w:szCs w:val="22"/>
              </w:rPr>
              <w:t>Asclepios</w:t>
            </w:r>
            <w:proofErr w:type="spellEnd"/>
            <w:r w:rsidRPr="004B01DB">
              <w:rPr>
                <w:b/>
                <w:sz w:val="22"/>
                <w:szCs w:val="22"/>
              </w:rPr>
              <w:t xml:space="preserve"> S.A.</w:t>
            </w:r>
          </w:p>
          <w:p w14:paraId="1BD78BA1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01DB">
              <w:rPr>
                <w:bCs/>
                <w:sz w:val="22"/>
                <w:szCs w:val="22"/>
              </w:rPr>
              <w:t>Hubska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44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714664C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50-502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Wrocław</w:t>
            </w:r>
          </w:p>
          <w:p w14:paraId="24A53E0A" w14:textId="77777777" w:rsidR="004B01DB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249C399" w14:textId="77777777" w:rsidR="004B01DB" w:rsidRPr="00211A34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B01DB">
              <w:rPr>
                <w:sz w:val="22"/>
                <w:szCs w:val="22"/>
              </w:rPr>
              <w:t>35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B01DB">
              <w:rPr>
                <w:sz w:val="22"/>
                <w:szCs w:val="22"/>
              </w:rPr>
              <w:t>Pakiet 35 - LEKI RÓŻNE X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01DB">
              <w:rPr>
                <w:b/>
                <w:sz w:val="22"/>
                <w:szCs w:val="22"/>
              </w:rPr>
              <w:t>12 857.14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2E1A6BE" w14:textId="77777777" w:rsidR="004B01DB" w:rsidRPr="00D26ED6" w:rsidRDefault="004B01DB" w:rsidP="00730A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A115546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treść wybranej oferty odpowiada treści SWZ, </w:t>
            </w:r>
          </w:p>
          <w:p w14:paraId="66014E25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B1FDAF9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Kryterium: Cena oferty - 100 punktów</w:t>
            </w:r>
          </w:p>
          <w:p w14:paraId="7020741F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oferta wpłynęła do Zamawiającego w wyznaczonym terminie , a Wykonawca  ją składający nie podlega wykluczeniu z postępowania</w:t>
            </w:r>
          </w:p>
          <w:p w14:paraId="2813B828" w14:textId="77777777" w:rsid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kwota oferty nie przekraczała kwoty jaką Zamawiający zamierza przeznaczyć na sfinansowanie zamówienia.</w:t>
            </w:r>
          </w:p>
        </w:tc>
      </w:tr>
      <w:tr w:rsidR="004B01DB" w14:paraId="5EEC5E38" w14:textId="77777777" w:rsidTr="00730A33">
        <w:trPr>
          <w:cantSplit/>
        </w:trPr>
        <w:tc>
          <w:tcPr>
            <w:tcW w:w="9498" w:type="dxa"/>
          </w:tcPr>
          <w:p w14:paraId="0A5A0991" w14:textId="77777777" w:rsidR="004B01DB" w:rsidRPr="00D26ED6" w:rsidRDefault="004B01DB" w:rsidP="00730A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B01DB">
              <w:rPr>
                <w:b/>
                <w:sz w:val="22"/>
                <w:szCs w:val="22"/>
              </w:rPr>
              <w:lastRenderedPageBreak/>
              <w:t>Baxter Polska Sp. z o.o.</w:t>
            </w:r>
          </w:p>
          <w:p w14:paraId="3B2DC416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Kruczkowskiego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5C8539C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Warszawa</w:t>
            </w:r>
          </w:p>
          <w:p w14:paraId="513C7CC9" w14:textId="77777777" w:rsidR="004B01DB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88C0131" w14:textId="77777777" w:rsidR="004B01DB" w:rsidRPr="00211A34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B01DB">
              <w:rPr>
                <w:sz w:val="22"/>
                <w:szCs w:val="22"/>
              </w:rPr>
              <w:t>36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B01DB">
              <w:rPr>
                <w:sz w:val="22"/>
                <w:szCs w:val="22"/>
              </w:rPr>
              <w:t>Pakiet 36 - PŁYNY DO IRYGACJI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01DB">
              <w:rPr>
                <w:b/>
                <w:sz w:val="22"/>
                <w:szCs w:val="22"/>
              </w:rPr>
              <w:t>138 445.20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E1663EE" w14:textId="77777777" w:rsidR="004B01DB" w:rsidRPr="00D26ED6" w:rsidRDefault="004B01DB" w:rsidP="00730A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46DD9F6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treść wybranej oferty odpowiada treści SWZ, </w:t>
            </w:r>
          </w:p>
          <w:p w14:paraId="654F9139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8833643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Kryterium: Cena oferty - 100 punktów</w:t>
            </w:r>
          </w:p>
          <w:p w14:paraId="1CC57A2A" w14:textId="77777777" w:rsid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oferta wpłynęła do Zamawiającego w wyznaczonym terminie , a Wykonawca  ją składający nie podlega wykluczeniu z postępowania</w:t>
            </w:r>
          </w:p>
        </w:tc>
      </w:tr>
      <w:tr w:rsidR="004B01DB" w14:paraId="75B55D74" w14:textId="77777777" w:rsidTr="00730A33">
        <w:trPr>
          <w:cantSplit/>
        </w:trPr>
        <w:tc>
          <w:tcPr>
            <w:tcW w:w="9498" w:type="dxa"/>
          </w:tcPr>
          <w:p w14:paraId="2CE776B1" w14:textId="77777777" w:rsidR="004B01DB" w:rsidRPr="00D26ED6" w:rsidRDefault="004B01DB" w:rsidP="00730A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B01DB">
              <w:rPr>
                <w:b/>
                <w:sz w:val="22"/>
                <w:szCs w:val="22"/>
              </w:rPr>
              <w:t>PPHU "Specjał" sp. z o.o.</w:t>
            </w:r>
          </w:p>
          <w:p w14:paraId="46C130CD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Aleja Jana Pawła II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80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/5</w:t>
            </w:r>
          </w:p>
          <w:p w14:paraId="7C7A13C4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00-175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Warszawa</w:t>
            </w:r>
          </w:p>
          <w:p w14:paraId="72554A99" w14:textId="77777777" w:rsidR="004B01DB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D1BCE49" w14:textId="77777777" w:rsidR="004B01DB" w:rsidRPr="00211A34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B01DB">
              <w:rPr>
                <w:sz w:val="22"/>
                <w:szCs w:val="22"/>
              </w:rPr>
              <w:t>37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B01DB">
              <w:rPr>
                <w:sz w:val="22"/>
                <w:szCs w:val="22"/>
              </w:rPr>
              <w:t>Pakiet 37 - PŁYNY INFUZYJNE II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01DB">
              <w:rPr>
                <w:b/>
                <w:sz w:val="22"/>
                <w:szCs w:val="22"/>
              </w:rPr>
              <w:t>213 872.40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EC5A65A" w14:textId="77777777" w:rsidR="004B01DB" w:rsidRPr="00D26ED6" w:rsidRDefault="004B01DB" w:rsidP="00730A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D08785C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treść wybranej oferty odpowiada treści SWZ, </w:t>
            </w:r>
          </w:p>
          <w:p w14:paraId="78FE4D9D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EF48B54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Kryterium: Cena oferty - 100 punktów</w:t>
            </w:r>
          </w:p>
          <w:p w14:paraId="1691E2C5" w14:textId="77777777" w:rsid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oferta wpłynęła do Zamawiającego w wyznaczonym terminie , a Wykonawca  ją składający nie podlega wykluczeniu z postępowania</w:t>
            </w:r>
          </w:p>
        </w:tc>
      </w:tr>
      <w:tr w:rsidR="004B01DB" w14:paraId="79E5AFC8" w14:textId="77777777" w:rsidTr="00730A33">
        <w:trPr>
          <w:cantSplit/>
        </w:trPr>
        <w:tc>
          <w:tcPr>
            <w:tcW w:w="9498" w:type="dxa"/>
          </w:tcPr>
          <w:p w14:paraId="49CF2CB1" w14:textId="77777777" w:rsidR="004B01DB" w:rsidRPr="00D26ED6" w:rsidRDefault="004B01DB" w:rsidP="00730A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B01DB">
              <w:rPr>
                <w:b/>
                <w:sz w:val="22"/>
                <w:szCs w:val="22"/>
              </w:rPr>
              <w:t>PPHU "Specjał" sp. z o.o.</w:t>
            </w:r>
          </w:p>
          <w:p w14:paraId="2BF25E64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Aleja Jana Pawła II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80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/5</w:t>
            </w:r>
          </w:p>
          <w:p w14:paraId="0C1BDEE0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00-175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Warszawa</w:t>
            </w:r>
          </w:p>
          <w:p w14:paraId="2441E1DD" w14:textId="77777777" w:rsidR="004B01DB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E828E64" w14:textId="77777777" w:rsidR="004B01DB" w:rsidRPr="00211A34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B01DB">
              <w:rPr>
                <w:sz w:val="22"/>
                <w:szCs w:val="22"/>
              </w:rPr>
              <w:t>38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B01DB">
              <w:rPr>
                <w:sz w:val="22"/>
                <w:szCs w:val="22"/>
              </w:rPr>
              <w:t>Pakiet 38 - PŁYN WIELOELEKTROLITOWY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01DB">
              <w:rPr>
                <w:b/>
                <w:sz w:val="22"/>
                <w:szCs w:val="22"/>
              </w:rPr>
              <w:t>80 060.40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19D4129" w14:textId="77777777" w:rsidR="004B01DB" w:rsidRPr="00D26ED6" w:rsidRDefault="004B01DB" w:rsidP="00730A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C7DCC65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treść wybranej oferty odpowiada treści SWZ, </w:t>
            </w:r>
          </w:p>
          <w:p w14:paraId="61171C0D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E9C0500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Kryterium: Cena oferty - 100 punktów</w:t>
            </w:r>
          </w:p>
          <w:p w14:paraId="5278A884" w14:textId="77777777" w:rsid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oferta wpłynęła do Zamawiającego w wyznaczonym terminie , a Wykonawca  ją składający nie podlega wykluczeniu z postępowania</w:t>
            </w:r>
          </w:p>
        </w:tc>
      </w:tr>
      <w:tr w:rsidR="004B01DB" w14:paraId="67CC7E19" w14:textId="77777777" w:rsidTr="00730A33">
        <w:trPr>
          <w:cantSplit/>
        </w:trPr>
        <w:tc>
          <w:tcPr>
            <w:tcW w:w="9498" w:type="dxa"/>
          </w:tcPr>
          <w:p w14:paraId="7B959812" w14:textId="77777777" w:rsidR="004B01DB" w:rsidRPr="00D26ED6" w:rsidRDefault="004B01DB" w:rsidP="00730A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B01DB">
              <w:rPr>
                <w:b/>
                <w:sz w:val="22"/>
                <w:szCs w:val="22"/>
              </w:rPr>
              <w:lastRenderedPageBreak/>
              <w:t>Asclepios</w:t>
            </w:r>
            <w:proofErr w:type="spellEnd"/>
            <w:r w:rsidRPr="004B01DB">
              <w:rPr>
                <w:b/>
                <w:sz w:val="22"/>
                <w:szCs w:val="22"/>
              </w:rPr>
              <w:t xml:space="preserve"> S.A.</w:t>
            </w:r>
          </w:p>
          <w:p w14:paraId="34F7D3AA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01DB">
              <w:rPr>
                <w:bCs/>
                <w:sz w:val="22"/>
                <w:szCs w:val="22"/>
              </w:rPr>
              <w:t>Hubska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44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27FF49B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50-502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Wrocław</w:t>
            </w:r>
          </w:p>
          <w:p w14:paraId="21D79B9A" w14:textId="77777777" w:rsidR="004B01DB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7792CBF" w14:textId="77777777" w:rsidR="004B01DB" w:rsidRPr="00211A34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B01DB">
              <w:rPr>
                <w:sz w:val="22"/>
                <w:szCs w:val="22"/>
              </w:rPr>
              <w:t>39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B01DB">
              <w:rPr>
                <w:sz w:val="22"/>
                <w:szCs w:val="22"/>
              </w:rPr>
              <w:t>Pakiet 39 - LEKI RÓŻNE XI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01DB">
              <w:rPr>
                <w:b/>
                <w:sz w:val="22"/>
                <w:szCs w:val="22"/>
              </w:rPr>
              <w:t>56 317.03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EB6985E" w14:textId="77777777" w:rsidR="004B01DB" w:rsidRPr="00D26ED6" w:rsidRDefault="004B01DB" w:rsidP="00730A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6E86822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treść wybranej oferty odpowiada treści SWZ, </w:t>
            </w:r>
          </w:p>
          <w:p w14:paraId="2CEFC4D5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55EE91D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Kryterium: Cena oferty - 100 punktów</w:t>
            </w:r>
          </w:p>
          <w:p w14:paraId="2521A6D3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oferta wpłynęła do Zamawiającego w wyznaczonym terminie , a Wykonawca  ją składający nie podlega wykluczeniu z postępowania</w:t>
            </w:r>
          </w:p>
          <w:p w14:paraId="1709A35A" w14:textId="77777777" w:rsid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kwota oferty nie przekraczała kwoty jaką Zamawiający zamierza przeznaczyć na sfinansowanie zamówienia.</w:t>
            </w:r>
          </w:p>
        </w:tc>
      </w:tr>
      <w:tr w:rsidR="004B01DB" w14:paraId="6A7F53BA" w14:textId="77777777" w:rsidTr="00730A33">
        <w:trPr>
          <w:cantSplit/>
        </w:trPr>
        <w:tc>
          <w:tcPr>
            <w:tcW w:w="9498" w:type="dxa"/>
          </w:tcPr>
          <w:p w14:paraId="2B0E6D16" w14:textId="77777777" w:rsidR="004B01DB" w:rsidRPr="00D26ED6" w:rsidRDefault="004B01DB" w:rsidP="00730A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B01DB">
              <w:rPr>
                <w:b/>
                <w:sz w:val="22"/>
                <w:szCs w:val="22"/>
              </w:rPr>
              <w:t>NEUCA S.A.</w:t>
            </w:r>
          </w:p>
          <w:p w14:paraId="637B9CF6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Forteczna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35-37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8417D82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Toruń</w:t>
            </w:r>
          </w:p>
          <w:p w14:paraId="2378AC89" w14:textId="77777777" w:rsidR="004B01DB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77FC21C" w14:textId="77777777" w:rsidR="004B01DB" w:rsidRPr="00211A34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B01DB">
              <w:rPr>
                <w:sz w:val="22"/>
                <w:szCs w:val="22"/>
              </w:rPr>
              <w:t>40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B01DB">
              <w:rPr>
                <w:sz w:val="22"/>
                <w:szCs w:val="22"/>
              </w:rPr>
              <w:t>Pakiet 40 - LEKI RÓŻNE XII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01DB">
              <w:rPr>
                <w:b/>
                <w:sz w:val="22"/>
                <w:szCs w:val="22"/>
              </w:rPr>
              <w:t>63 619.67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B468ACF" w14:textId="77777777" w:rsidR="004B01DB" w:rsidRPr="00D26ED6" w:rsidRDefault="004B01DB" w:rsidP="00730A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DFB753A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treść wybranej oferty odpowiada treści SWZ, </w:t>
            </w:r>
          </w:p>
          <w:p w14:paraId="32CD3EA3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6E8C3C4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Kryterium: Cena oferty - 100 punktów</w:t>
            </w:r>
          </w:p>
          <w:p w14:paraId="2AAAF3CC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oferta wpłynęła do Zamawiającego w wyznaczonym terminie , a Wykonawca  ją składający nie podlega wykluczeniu z postępowania</w:t>
            </w:r>
          </w:p>
          <w:p w14:paraId="7B57986C" w14:textId="77777777" w:rsid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kwota oferty nie przekraczała kwoty jaką Zamawiający zamierza przeznaczyć na sfinansowanie zamówienia.</w:t>
            </w:r>
          </w:p>
        </w:tc>
      </w:tr>
      <w:tr w:rsidR="004B01DB" w14:paraId="645A6A3F" w14:textId="77777777" w:rsidTr="00730A33">
        <w:trPr>
          <w:cantSplit/>
        </w:trPr>
        <w:tc>
          <w:tcPr>
            <w:tcW w:w="9498" w:type="dxa"/>
          </w:tcPr>
          <w:p w14:paraId="31BC0760" w14:textId="77777777" w:rsidR="004B01DB" w:rsidRPr="00D26ED6" w:rsidRDefault="004B01DB" w:rsidP="00730A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B01DB">
              <w:rPr>
                <w:b/>
                <w:sz w:val="22"/>
                <w:szCs w:val="22"/>
              </w:rPr>
              <w:t>Asclepios</w:t>
            </w:r>
            <w:proofErr w:type="spellEnd"/>
            <w:r w:rsidRPr="004B01DB">
              <w:rPr>
                <w:b/>
                <w:sz w:val="22"/>
                <w:szCs w:val="22"/>
              </w:rPr>
              <w:t xml:space="preserve"> S.A.</w:t>
            </w:r>
          </w:p>
          <w:p w14:paraId="1573AA92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01DB">
              <w:rPr>
                <w:bCs/>
                <w:sz w:val="22"/>
                <w:szCs w:val="22"/>
              </w:rPr>
              <w:t>Hubska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44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1635B77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50-502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Wrocław</w:t>
            </w:r>
          </w:p>
          <w:p w14:paraId="2BB88F17" w14:textId="77777777" w:rsidR="004B01DB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2563B4C" w14:textId="77777777" w:rsidR="004B01DB" w:rsidRPr="00211A34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B01DB">
              <w:rPr>
                <w:sz w:val="22"/>
                <w:szCs w:val="22"/>
              </w:rPr>
              <w:t>41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B01DB">
              <w:rPr>
                <w:sz w:val="22"/>
                <w:szCs w:val="22"/>
              </w:rPr>
              <w:t>Pakiet 41 - LEKI RÓŻNE XIII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01DB">
              <w:rPr>
                <w:b/>
                <w:sz w:val="22"/>
                <w:szCs w:val="22"/>
              </w:rPr>
              <w:t>92 667.60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12DB990" w14:textId="77777777" w:rsidR="004B01DB" w:rsidRPr="00D26ED6" w:rsidRDefault="004B01DB" w:rsidP="00730A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5F13D08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treść wybranej oferty odpowiada treści SWZ, </w:t>
            </w:r>
          </w:p>
          <w:p w14:paraId="72BF4554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ED39729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Kryterium: Cena oferty - 100 punktów</w:t>
            </w:r>
          </w:p>
          <w:p w14:paraId="065ACC40" w14:textId="77777777" w:rsid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oferta wpłynęła do Zamawiającego w wyznaczonym terminie , a Wykonawca  ją składający nie podlega wykluczeniu z postępowania</w:t>
            </w:r>
          </w:p>
        </w:tc>
      </w:tr>
      <w:tr w:rsidR="004B01DB" w14:paraId="0C90D2FA" w14:textId="77777777" w:rsidTr="00730A33">
        <w:trPr>
          <w:cantSplit/>
        </w:trPr>
        <w:tc>
          <w:tcPr>
            <w:tcW w:w="9498" w:type="dxa"/>
          </w:tcPr>
          <w:p w14:paraId="7BAAD929" w14:textId="77777777" w:rsidR="004B01DB" w:rsidRPr="00D26ED6" w:rsidRDefault="004B01DB" w:rsidP="00730A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B01DB">
              <w:rPr>
                <w:b/>
                <w:sz w:val="22"/>
                <w:szCs w:val="22"/>
              </w:rPr>
              <w:lastRenderedPageBreak/>
              <w:t>CENTRALA FARMACEUTYCZNA CEFARM SA</w:t>
            </w:r>
          </w:p>
          <w:p w14:paraId="6459F7C6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UL.JANA KAZIMIERZA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16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A8346C3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01-248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Warszawa</w:t>
            </w:r>
          </w:p>
          <w:p w14:paraId="493E8CE4" w14:textId="77777777" w:rsidR="004B01DB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FAFEFCD" w14:textId="77777777" w:rsidR="004B01DB" w:rsidRPr="00211A34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B01DB">
              <w:rPr>
                <w:sz w:val="22"/>
                <w:szCs w:val="22"/>
              </w:rPr>
              <w:t>42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B01DB">
              <w:rPr>
                <w:sz w:val="22"/>
                <w:szCs w:val="22"/>
              </w:rPr>
              <w:t>Pakiet 42 MATRYCE KOLAGENOWE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01DB">
              <w:rPr>
                <w:b/>
                <w:sz w:val="22"/>
                <w:szCs w:val="22"/>
              </w:rPr>
              <w:t>90 775.40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B8F77AC" w14:textId="77777777" w:rsidR="004B01DB" w:rsidRPr="00D26ED6" w:rsidRDefault="004B01DB" w:rsidP="00730A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74A7FE7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treść wybranej oferty odpowiada treści SWZ, </w:t>
            </w:r>
          </w:p>
          <w:p w14:paraId="501977D7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C175269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Kryterium: Cena oferty - 100 punktów</w:t>
            </w:r>
          </w:p>
          <w:p w14:paraId="25C18826" w14:textId="77777777" w:rsid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oferta wpłynęła do Zamawiającego w wyznaczonym terminie , a Wykonawca  ją składający nie podlega wykluczeniu z postępowania</w:t>
            </w:r>
          </w:p>
        </w:tc>
      </w:tr>
      <w:tr w:rsidR="004B01DB" w14:paraId="050A18E0" w14:textId="77777777" w:rsidTr="00730A33">
        <w:trPr>
          <w:cantSplit/>
        </w:trPr>
        <w:tc>
          <w:tcPr>
            <w:tcW w:w="9498" w:type="dxa"/>
          </w:tcPr>
          <w:p w14:paraId="2AFA8B00" w14:textId="77777777" w:rsidR="004B01DB" w:rsidRPr="00D26ED6" w:rsidRDefault="004B01DB" w:rsidP="00730A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B01DB">
              <w:rPr>
                <w:b/>
                <w:sz w:val="22"/>
                <w:szCs w:val="22"/>
              </w:rPr>
              <w:t>Alpinus</w:t>
            </w:r>
            <w:proofErr w:type="spellEnd"/>
            <w:r w:rsidRPr="004B01DB">
              <w:rPr>
                <w:b/>
                <w:sz w:val="22"/>
                <w:szCs w:val="22"/>
              </w:rPr>
              <w:t xml:space="preserve"> Chemia Spółka z ograniczoną odpowiedzialnością</w:t>
            </w:r>
          </w:p>
          <w:p w14:paraId="68B35218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01DB">
              <w:rPr>
                <w:bCs/>
                <w:sz w:val="22"/>
                <w:szCs w:val="22"/>
              </w:rPr>
              <w:t>Garbary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2614D6B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86-050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Solec Kujawski</w:t>
            </w:r>
          </w:p>
          <w:p w14:paraId="29E3CE86" w14:textId="77777777" w:rsidR="004B01DB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376BD8D" w14:textId="77777777" w:rsidR="004B01DB" w:rsidRPr="00211A34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B01DB">
              <w:rPr>
                <w:sz w:val="22"/>
                <w:szCs w:val="22"/>
              </w:rPr>
              <w:t>43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B01DB">
              <w:rPr>
                <w:sz w:val="22"/>
                <w:szCs w:val="22"/>
              </w:rPr>
              <w:t>Pakiet 43 -SPIRYTUS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01DB">
              <w:rPr>
                <w:b/>
                <w:sz w:val="22"/>
                <w:szCs w:val="22"/>
              </w:rPr>
              <w:t>17 994.90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D52A005" w14:textId="77777777" w:rsidR="004B01DB" w:rsidRPr="00D26ED6" w:rsidRDefault="004B01DB" w:rsidP="00730A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3ECD757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treść wybranej oferty odpowiada treści SWZ, </w:t>
            </w:r>
          </w:p>
          <w:p w14:paraId="400E04F7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4E141D5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Kryterium: Cena oferty - 100 punktów</w:t>
            </w:r>
          </w:p>
          <w:p w14:paraId="00A77AE0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oferta wpłynęła do Zamawiającego w wyznaczonym terminie , a Wykonawca  ją składający nie podlega wykluczeniu z postępowania</w:t>
            </w:r>
          </w:p>
          <w:p w14:paraId="34218578" w14:textId="77777777" w:rsid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kwota oferty nie przekraczała kwoty jaką Zamawiający zamierza przeznaczyć na sfinansowanie zamówienia.</w:t>
            </w:r>
          </w:p>
        </w:tc>
      </w:tr>
      <w:tr w:rsidR="004B01DB" w14:paraId="17CB3013" w14:textId="77777777" w:rsidTr="00730A33">
        <w:trPr>
          <w:cantSplit/>
        </w:trPr>
        <w:tc>
          <w:tcPr>
            <w:tcW w:w="9498" w:type="dxa"/>
          </w:tcPr>
          <w:p w14:paraId="6F6904E7" w14:textId="77777777" w:rsidR="004B01DB" w:rsidRPr="00D26ED6" w:rsidRDefault="004B01DB" w:rsidP="00730A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B01DB">
              <w:rPr>
                <w:b/>
                <w:sz w:val="22"/>
                <w:szCs w:val="22"/>
              </w:rPr>
              <w:t>Takeda Pharma Sp. z o.o.</w:t>
            </w:r>
          </w:p>
          <w:p w14:paraId="2AEE0AF7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Prosta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68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9277D53" w14:textId="77777777" w:rsidR="004B01DB" w:rsidRPr="009F0E5C" w:rsidRDefault="004B01DB" w:rsidP="00730A33">
            <w:pPr>
              <w:jc w:val="both"/>
              <w:rPr>
                <w:bCs/>
                <w:sz w:val="22"/>
                <w:szCs w:val="22"/>
              </w:rPr>
            </w:pPr>
            <w:r w:rsidRPr="004B01DB">
              <w:rPr>
                <w:bCs/>
                <w:sz w:val="22"/>
                <w:szCs w:val="22"/>
              </w:rPr>
              <w:t>00-838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01DB">
              <w:rPr>
                <w:bCs/>
                <w:sz w:val="22"/>
                <w:szCs w:val="22"/>
              </w:rPr>
              <w:t>Warszawa</w:t>
            </w:r>
          </w:p>
          <w:p w14:paraId="4AFF9997" w14:textId="77777777" w:rsidR="004B01DB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AB417C9" w14:textId="77777777" w:rsidR="004B01DB" w:rsidRPr="00211A34" w:rsidRDefault="004B01DB" w:rsidP="00730A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B01DB">
              <w:rPr>
                <w:sz w:val="22"/>
                <w:szCs w:val="22"/>
              </w:rPr>
              <w:t>44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B01DB">
              <w:rPr>
                <w:sz w:val="22"/>
                <w:szCs w:val="22"/>
              </w:rPr>
              <w:t>Pakiet 44 - ALBUMINY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01DB">
              <w:rPr>
                <w:b/>
                <w:sz w:val="22"/>
                <w:szCs w:val="22"/>
              </w:rPr>
              <w:t>225 720.00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A01635E" w14:textId="77777777" w:rsidR="004B01DB" w:rsidRPr="00D26ED6" w:rsidRDefault="004B01DB" w:rsidP="00730A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3DC700D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treść wybranej oferty odpowiada treści SWZ, </w:t>
            </w:r>
          </w:p>
          <w:p w14:paraId="5AC378BD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</w:t>
            </w:r>
            <w:r w:rsidRPr="004B01DB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7FBD895" w14:textId="77777777" w:rsidR="004B01DB" w:rsidRP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Kryterium: Cena oferty - 100 punktów</w:t>
            </w:r>
          </w:p>
          <w:p w14:paraId="33B09183" w14:textId="77777777" w:rsidR="004B01DB" w:rsidRDefault="004B01DB" w:rsidP="00730A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B01DB">
              <w:t>- oferta wpłynęła do Zamawiającego w wyznaczonym terminie , a Wykonawca  ją składający nie podlega wykluczeniu z postępowania</w:t>
            </w:r>
          </w:p>
        </w:tc>
      </w:tr>
    </w:tbl>
    <w:p w14:paraId="6900087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42EDEABF" w14:textId="77777777" w:rsidTr="00596EA3">
        <w:tc>
          <w:tcPr>
            <w:tcW w:w="2169" w:type="dxa"/>
            <w:shd w:val="clear" w:color="auto" w:fill="F3F3F3"/>
          </w:tcPr>
          <w:p w14:paraId="4150B21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4FCCEA6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034A622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57A3D34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4B01DB" w:rsidRPr="00834EF4" w14:paraId="2233D0F3" w14:textId="77777777" w:rsidTr="00730A33">
        <w:tc>
          <w:tcPr>
            <w:tcW w:w="2169" w:type="dxa"/>
            <w:shd w:val="clear" w:color="auto" w:fill="auto"/>
          </w:tcPr>
          <w:p w14:paraId="3C536D97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lastRenderedPageBreak/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1 - PŁYNY INFUZYJNE I</w:t>
            </w:r>
          </w:p>
        </w:tc>
        <w:tc>
          <w:tcPr>
            <w:tcW w:w="2793" w:type="dxa"/>
            <w:shd w:val="clear" w:color="auto" w:fill="auto"/>
          </w:tcPr>
          <w:p w14:paraId="67A00947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01DB">
              <w:rPr>
                <w:b/>
                <w:bCs/>
                <w:sz w:val="20"/>
                <w:szCs w:val="20"/>
              </w:rPr>
              <w:t>PPHU "Specjał" sp. z o.o.</w:t>
            </w:r>
          </w:p>
          <w:p w14:paraId="0190D751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Aleja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80/5</w:t>
            </w:r>
          </w:p>
          <w:p w14:paraId="2CA0EED5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00-175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4F721E5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7DC1C3C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100,00</w:t>
            </w:r>
          </w:p>
        </w:tc>
      </w:tr>
      <w:tr w:rsidR="004B01DB" w:rsidRPr="00834EF4" w14:paraId="0A37BC10" w14:textId="77777777" w:rsidTr="00730A33">
        <w:tc>
          <w:tcPr>
            <w:tcW w:w="2169" w:type="dxa"/>
            <w:shd w:val="clear" w:color="auto" w:fill="auto"/>
          </w:tcPr>
          <w:p w14:paraId="38E3BD60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2 - HIALURONIAN + CHONDROITYNA</w:t>
            </w:r>
          </w:p>
        </w:tc>
        <w:tc>
          <w:tcPr>
            <w:tcW w:w="2793" w:type="dxa"/>
            <w:shd w:val="clear" w:color="auto" w:fill="auto"/>
          </w:tcPr>
          <w:p w14:paraId="13E4EBD3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01DB">
              <w:rPr>
                <w:b/>
                <w:bCs/>
                <w:sz w:val="20"/>
                <w:szCs w:val="20"/>
              </w:rPr>
              <w:t>IMED Poland Sp. z o.o.</w:t>
            </w:r>
          </w:p>
          <w:p w14:paraId="5037B4A6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Puławska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314</w:t>
            </w:r>
          </w:p>
          <w:p w14:paraId="041A2A96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02-819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AE06DA4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EDB32C7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100,00</w:t>
            </w:r>
          </w:p>
        </w:tc>
      </w:tr>
      <w:tr w:rsidR="004B01DB" w:rsidRPr="00834EF4" w14:paraId="654FEAB2" w14:textId="77777777" w:rsidTr="00730A33">
        <w:tc>
          <w:tcPr>
            <w:tcW w:w="2169" w:type="dxa"/>
            <w:shd w:val="clear" w:color="auto" w:fill="auto"/>
          </w:tcPr>
          <w:p w14:paraId="17365508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3 - TUBERCULINUM</w:t>
            </w:r>
          </w:p>
        </w:tc>
        <w:tc>
          <w:tcPr>
            <w:tcW w:w="2793" w:type="dxa"/>
            <w:shd w:val="clear" w:color="auto" w:fill="auto"/>
          </w:tcPr>
          <w:p w14:paraId="1A68D59F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01DB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42D7F3B4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proofErr w:type="spellStart"/>
            <w:r w:rsidRPr="004B01DB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44</w:t>
            </w:r>
          </w:p>
          <w:p w14:paraId="71AD0A0B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1667370B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0B75BF8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100,00</w:t>
            </w:r>
          </w:p>
        </w:tc>
      </w:tr>
      <w:tr w:rsidR="004B01DB" w:rsidRPr="00834EF4" w14:paraId="2D441082" w14:textId="77777777" w:rsidTr="00730A33">
        <w:tc>
          <w:tcPr>
            <w:tcW w:w="2169" w:type="dxa"/>
            <w:shd w:val="clear" w:color="auto" w:fill="auto"/>
          </w:tcPr>
          <w:p w14:paraId="45EB91F2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4 - ANTYBIOTYKI   1</w:t>
            </w:r>
          </w:p>
        </w:tc>
        <w:tc>
          <w:tcPr>
            <w:tcW w:w="2793" w:type="dxa"/>
            <w:shd w:val="clear" w:color="auto" w:fill="auto"/>
          </w:tcPr>
          <w:p w14:paraId="794ABE3D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01DB">
              <w:rPr>
                <w:b/>
                <w:bCs/>
                <w:sz w:val="20"/>
                <w:szCs w:val="20"/>
              </w:rPr>
              <w:t>PPHU "Specjał" sp. z o.o.</w:t>
            </w:r>
          </w:p>
          <w:p w14:paraId="43711562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Aleja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80/5</w:t>
            </w:r>
          </w:p>
          <w:p w14:paraId="644E27BE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00-175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5578761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- 68.87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9F16889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68,87</w:t>
            </w:r>
          </w:p>
        </w:tc>
      </w:tr>
      <w:tr w:rsidR="004B01DB" w:rsidRPr="00834EF4" w14:paraId="2D27C23E" w14:textId="77777777" w:rsidTr="00730A33">
        <w:tc>
          <w:tcPr>
            <w:tcW w:w="2169" w:type="dxa"/>
            <w:shd w:val="clear" w:color="auto" w:fill="auto"/>
          </w:tcPr>
          <w:p w14:paraId="273A22AB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4 - ANTYBIOTYKI   1</w:t>
            </w:r>
          </w:p>
        </w:tc>
        <w:tc>
          <w:tcPr>
            <w:tcW w:w="2793" w:type="dxa"/>
            <w:shd w:val="clear" w:color="auto" w:fill="auto"/>
          </w:tcPr>
          <w:p w14:paraId="7C50D2FC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01DB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43BAF7B8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120</w:t>
            </w:r>
          </w:p>
          <w:p w14:paraId="76BE3684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7A3E5CA3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574CEA1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100,00</w:t>
            </w:r>
          </w:p>
        </w:tc>
      </w:tr>
      <w:tr w:rsidR="004B01DB" w:rsidRPr="00834EF4" w14:paraId="55FB32C1" w14:textId="77777777" w:rsidTr="00730A33">
        <w:tc>
          <w:tcPr>
            <w:tcW w:w="2169" w:type="dxa"/>
            <w:shd w:val="clear" w:color="auto" w:fill="auto"/>
          </w:tcPr>
          <w:p w14:paraId="69539080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4 - ANTYBIOTYKI   1</w:t>
            </w:r>
          </w:p>
        </w:tc>
        <w:tc>
          <w:tcPr>
            <w:tcW w:w="2793" w:type="dxa"/>
            <w:shd w:val="clear" w:color="auto" w:fill="auto"/>
          </w:tcPr>
          <w:p w14:paraId="45DB5F62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01DB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BE70720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77</w:t>
            </w:r>
          </w:p>
          <w:p w14:paraId="390905E8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2A34605C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- 90.95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618369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90,95</w:t>
            </w:r>
          </w:p>
        </w:tc>
      </w:tr>
      <w:tr w:rsidR="004B01DB" w:rsidRPr="00834EF4" w14:paraId="5B6FF55C" w14:textId="77777777" w:rsidTr="00730A33">
        <w:tc>
          <w:tcPr>
            <w:tcW w:w="2169" w:type="dxa"/>
            <w:shd w:val="clear" w:color="auto" w:fill="auto"/>
          </w:tcPr>
          <w:p w14:paraId="20D6E743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4 - ANTYBIOTYKI   1</w:t>
            </w:r>
          </w:p>
        </w:tc>
        <w:tc>
          <w:tcPr>
            <w:tcW w:w="2793" w:type="dxa"/>
            <w:shd w:val="clear" w:color="auto" w:fill="auto"/>
          </w:tcPr>
          <w:p w14:paraId="6F72C450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01DB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20E21C23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proofErr w:type="spellStart"/>
            <w:r w:rsidRPr="004B01DB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44</w:t>
            </w:r>
          </w:p>
          <w:p w14:paraId="1D5E33EC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41FAA9F8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- 87.60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85762A3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87,60</w:t>
            </w:r>
          </w:p>
        </w:tc>
      </w:tr>
      <w:tr w:rsidR="004B01DB" w:rsidRPr="00834EF4" w14:paraId="1B2903B8" w14:textId="77777777" w:rsidTr="00730A33">
        <w:tc>
          <w:tcPr>
            <w:tcW w:w="2169" w:type="dxa"/>
            <w:shd w:val="clear" w:color="auto" w:fill="auto"/>
          </w:tcPr>
          <w:p w14:paraId="7124A4B5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5 - CINACALCET</w:t>
            </w:r>
          </w:p>
        </w:tc>
        <w:tc>
          <w:tcPr>
            <w:tcW w:w="2793" w:type="dxa"/>
            <w:shd w:val="clear" w:color="auto" w:fill="auto"/>
          </w:tcPr>
          <w:p w14:paraId="25CFAF3D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01DB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B8277D3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77</w:t>
            </w:r>
          </w:p>
          <w:p w14:paraId="473BAA20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56FA6A9C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FD8CC78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100,00</w:t>
            </w:r>
          </w:p>
        </w:tc>
      </w:tr>
      <w:tr w:rsidR="004B01DB" w:rsidRPr="00834EF4" w14:paraId="403E0DC0" w14:textId="77777777" w:rsidTr="00730A33">
        <w:tc>
          <w:tcPr>
            <w:tcW w:w="2169" w:type="dxa"/>
            <w:shd w:val="clear" w:color="auto" w:fill="auto"/>
          </w:tcPr>
          <w:p w14:paraId="0F806172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5 - CINACALCET</w:t>
            </w:r>
          </w:p>
        </w:tc>
        <w:tc>
          <w:tcPr>
            <w:tcW w:w="2793" w:type="dxa"/>
            <w:shd w:val="clear" w:color="auto" w:fill="auto"/>
          </w:tcPr>
          <w:p w14:paraId="4B26FD59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01DB">
              <w:rPr>
                <w:b/>
                <w:bCs/>
                <w:sz w:val="20"/>
                <w:szCs w:val="20"/>
              </w:rPr>
              <w:t>Tramco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Sp z o. o.</w:t>
            </w:r>
          </w:p>
          <w:p w14:paraId="31D21C3F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Wolskie, </w:t>
            </w:r>
            <w:proofErr w:type="spellStart"/>
            <w:r w:rsidRPr="004B01DB">
              <w:rPr>
                <w:sz w:val="20"/>
                <w:szCs w:val="20"/>
              </w:rPr>
              <w:t>ul.Wolska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14</w:t>
            </w:r>
          </w:p>
          <w:p w14:paraId="6492595A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</w:tcPr>
          <w:p w14:paraId="5D7AC1F0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- 98.28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6EF1C6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98,28</w:t>
            </w:r>
          </w:p>
        </w:tc>
      </w:tr>
      <w:tr w:rsidR="004B01DB" w:rsidRPr="00834EF4" w14:paraId="113840B9" w14:textId="77777777" w:rsidTr="00730A33">
        <w:tc>
          <w:tcPr>
            <w:tcW w:w="2169" w:type="dxa"/>
            <w:shd w:val="clear" w:color="auto" w:fill="auto"/>
          </w:tcPr>
          <w:p w14:paraId="27A249E8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5 - CINACALCET</w:t>
            </w:r>
          </w:p>
        </w:tc>
        <w:tc>
          <w:tcPr>
            <w:tcW w:w="2793" w:type="dxa"/>
            <w:shd w:val="clear" w:color="auto" w:fill="auto"/>
          </w:tcPr>
          <w:p w14:paraId="17FA03E1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01DB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D7383DC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120</w:t>
            </w:r>
          </w:p>
          <w:p w14:paraId="039686D0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40BE7EA7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- 97.86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0DA322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97,86</w:t>
            </w:r>
          </w:p>
        </w:tc>
      </w:tr>
      <w:tr w:rsidR="004B01DB" w:rsidRPr="00834EF4" w14:paraId="1AFBC748" w14:textId="77777777" w:rsidTr="00730A33">
        <w:tc>
          <w:tcPr>
            <w:tcW w:w="2169" w:type="dxa"/>
            <w:shd w:val="clear" w:color="auto" w:fill="auto"/>
          </w:tcPr>
          <w:p w14:paraId="3617A5DD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5 - CINACALCET</w:t>
            </w:r>
          </w:p>
        </w:tc>
        <w:tc>
          <w:tcPr>
            <w:tcW w:w="2793" w:type="dxa"/>
            <w:shd w:val="clear" w:color="auto" w:fill="auto"/>
          </w:tcPr>
          <w:p w14:paraId="4442F304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01DB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5771B13A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proofErr w:type="spellStart"/>
            <w:r w:rsidRPr="004B01DB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44</w:t>
            </w:r>
          </w:p>
          <w:p w14:paraId="3FA8D091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4A5623FD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- 87.65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5AF8E87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87,65</w:t>
            </w:r>
          </w:p>
        </w:tc>
      </w:tr>
      <w:tr w:rsidR="004B01DB" w:rsidRPr="00834EF4" w14:paraId="00D24202" w14:textId="77777777" w:rsidTr="00730A33">
        <w:tc>
          <w:tcPr>
            <w:tcW w:w="2169" w:type="dxa"/>
            <w:shd w:val="clear" w:color="auto" w:fill="auto"/>
          </w:tcPr>
          <w:p w14:paraId="4818E0C2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6 - MIRCERA</w:t>
            </w:r>
          </w:p>
        </w:tc>
        <w:tc>
          <w:tcPr>
            <w:tcW w:w="2793" w:type="dxa"/>
            <w:shd w:val="clear" w:color="auto" w:fill="auto"/>
          </w:tcPr>
          <w:p w14:paraId="7D7356E1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01DB">
              <w:rPr>
                <w:b/>
                <w:bCs/>
                <w:sz w:val="20"/>
                <w:szCs w:val="20"/>
              </w:rPr>
              <w:t>Roche Polska Sp. z o.o.</w:t>
            </w:r>
          </w:p>
          <w:p w14:paraId="4CD8DEDD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Domaniewska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28</w:t>
            </w:r>
          </w:p>
          <w:p w14:paraId="36EA9821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02-672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0DB0DA4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EA73CBF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100,00</w:t>
            </w:r>
          </w:p>
        </w:tc>
      </w:tr>
      <w:tr w:rsidR="004B01DB" w:rsidRPr="00834EF4" w14:paraId="584E50EA" w14:textId="77777777" w:rsidTr="00730A33">
        <w:tc>
          <w:tcPr>
            <w:tcW w:w="2169" w:type="dxa"/>
            <w:shd w:val="clear" w:color="auto" w:fill="auto"/>
          </w:tcPr>
          <w:p w14:paraId="1D3AF94E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7 - ŻYWIENIE DOJELITOWE 1</w:t>
            </w:r>
          </w:p>
        </w:tc>
        <w:tc>
          <w:tcPr>
            <w:tcW w:w="2793" w:type="dxa"/>
            <w:shd w:val="clear" w:color="auto" w:fill="auto"/>
          </w:tcPr>
          <w:p w14:paraId="7A7AF01D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01DB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595A7884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proofErr w:type="spellStart"/>
            <w:r w:rsidRPr="004B01DB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44</w:t>
            </w:r>
          </w:p>
          <w:p w14:paraId="7ECE3871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485834BF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AEC5A3A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100,00</w:t>
            </w:r>
          </w:p>
        </w:tc>
      </w:tr>
      <w:tr w:rsidR="004B01DB" w:rsidRPr="00834EF4" w14:paraId="45763E80" w14:textId="77777777" w:rsidTr="00730A33">
        <w:tc>
          <w:tcPr>
            <w:tcW w:w="2169" w:type="dxa"/>
            <w:shd w:val="clear" w:color="auto" w:fill="auto"/>
          </w:tcPr>
          <w:p w14:paraId="4F8305F0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7 - ŻYWIENIE DOJELITOWE 1</w:t>
            </w:r>
          </w:p>
        </w:tc>
        <w:tc>
          <w:tcPr>
            <w:tcW w:w="2793" w:type="dxa"/>
            <w:shd w:val="clear" w:color="auto" w:fill="auto"/>
          </w:tcPr>
          <w:p w14:paraId="7087955C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01DB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C79EE13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120</w:t>
            </w:r>
          </w:p>
          <w:p w14:paraId="0CAF07ED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31CFCB57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- 97.76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BB8A3F2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97,76</w:t>
            </w:r>
          </w:p>
        </w:tc>
      </w:tr>
      <w:tr w:rsidR="004B01DB" w:rsidRPr="00834EF4" w14:paraId="451D1214" w14:textId="77777777" w:rsidTr="00730A33">
        <w:tc>
          <w:tcPr>
            <w:tcW w:w="2169" w:type="dxa"/>
            <w:shd w:val="clear" w:color="auto" w:fill="auto"/>
          </w:tcPr>
          <w:p w14:paraId="64488831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8 - GĄBKI ŻELATYNOWE HEMOSTATYCZNE</w:t>
            </w:r>
          </w:p>
        </w:tc>
        <w:tc>
          <w:tcPr>
            <w:tcW w:w="2793" w:type="dxa"/>
            <w:shd w:val="clear" w:color="auto" w:fill="auto"/>
          </w:tcPr>
          <w:p w14:paraId="4D9DBBE2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01DB">
              <w:rPr>
                <w:b/>
                <w:bCs/>
                <w:sz w:val="20"/>
                <w:szCs w:val="20"/>
              </w:rPr>
              <w:t>Promedica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Toruń Spółka z ograniczoną odpowiedzialnością</w:t>
            </w:r>
          </w:p>
          <w:p w14:paraId="373D9F26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Grudziądzka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159a</w:t>
            </w:r>
          </w:p>
          <w:p w14:paraId="520F4AAC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2FB08878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2703139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100,00</w:t>
            </w:r>
          </w:p>
        </w:tc>
      </w:tr>
      <w:tr w:rsidR="004B01DB" w:rsidRPr="00834EF4" w14:paraId="022E2815" w14:textId="77777777" w:rsidTr="00730A33">
        <w:tc>
          <w:tcPr>
            <w:tcW w:w="2169" w:type="dxa"/>
            <w:shd w:val="clear" w:color="auto" w:fill="auto"/>
          </w:tcPr>
          <w:p w14:paraId="074B4FDA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8 - GĄBKI ŻELATYNOWE HEMOSTATYCZNE</w:t>
            </w:r>
          </w:p>
        </w:tc>
        <w:tc>
          <w:tcPr>
            <w:tcW w:w="2793" w:type="dxa"/>
            <w:shd w:val="clear" w:color="auto" w:fill="auto"/>
          </w:tcPr>
          <w:p w14:paraId="6F4315B7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01DB">
              <w:rPr>
                <w:b/>
                <w:bCs/>
                <w:sz w:val="20"/>
                <w:szCs w:val="20"/>
              </w:rPr>
              <w:t>Medicus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B01DB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z o.o. S.K.A.</w:t>
            </w:r>
          </w:p>
          <w:p w14:paraId="7BA4FE2B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Browarowa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21</w:t>
            </w:r>
          </w:p>
          <w:p w14:paraId="03B7BF05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Tychy</w:t>
            </w:r>
          </w:p>
        </w:tc>
        <w:tc>
          <w:tcPr>
            <w:tcW w:w="2976" w:type="dxa"/>
            <w:shd w:val="clear" w:color="auto" w:fill="auto"/>
          </w:tcPr>
          <w:p w14:paraId="3B27DEFC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- 98.61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3A23DEC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98,61</w:t>
            </w:r>
          </w:p>
        </w:tc>
      </w:tr>
      <w:tr w:rsidR="004B01DB" w:rsidRPr="00834EF4" w14:paraId="0E0EBCEF" w14:textId="77777777" w:rsidTr="00730A33">
        <w:tc>
          <w:tcPr>
            <w:tcW w:w="2169" w:type="dxa"/>
            <w:shd w:val="clear" w:color="auto" w:fill="auto"/>
          </w:tcPr>
          <w:p w14:paraId="3FC45A96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lastRenderedPageBreak/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8 - GĄBKI ŻELATYNOWE HEMOSTATYCZNE</w:t>
            </w:r>
          </w:p>
        </w:tc>
        <w:tc>
          <w:tcPr>
            <w:tcW w:w="2793" w:type="dxa"/>
            <w:shd w:val="clear" w:color="auto" w:fill="auto"/>
          </w:tcPr>
          <w:p w14:paraId="6AD405BB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01DB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2ECD496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120</w:t>
            </w:r>
          </w:p>
          <w:p w14:paraId="32A46FDC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69641DF1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- 63.42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0DD8A48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63,42</w:t>
            </w:r>
          </w:p>
        </w:tc>
      </w:tr>
      <w:tr w:rsidR="004B01DB" w:rsidRPr="00834EF4" w14:paraId="6C5760A0" w14:textId="77777777" w:rsidTr="00730A33">
        <w:tc>
          <w:tcPr>
            <w:tcW w:w="2169" w:type="dxa"/>
            <w:shd w:val="clear" w:color="auto" w:fill="auto"/>
          </w:tcPr>
          <w:p w14:paraId="6672C8F4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9 - LEKI RÓŻNE I</w:t>
            </w:r>
          </w:p>
        </w:tc>
        <w:tc>
          <w:tcPr>
            <w:tcW w:w="2793" w:type="dxa"/>
            <w:shd w:val="clear" w:color="auto" w:fill="auto"/>
          </w:tcPr>
          <w:p w14:paraId="5C943851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01DB">
              <w:rPr>
                <w:b/>
                <w:bCs/>
                <w:sz w:val="20"/>
                <w:szCs w:val="20"/>
              </w:rPr>
              <w:t>Lek S.A.</w:t>
            </w:r>
          </w:p>
          <w:p w14:paraId="3D41690C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Podlipie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16</w:t>
            </w:r>
          </w:p>
          <w:p w14:paraId="1167C13C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95-010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Stryków</w:t>
            </w:r>
          </w:p>
        </w:tc>
        <w:tc>
          <w:tcPr>
            <w:tcW w:w="2976" w:type="dxa"/>
            <w:shd w:val="clear" w:color="auto" w:fill="auto"/>
          </w:tcPr>
          <w:p w14:paraId="546CE666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0CFBB75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100,00</w:t>
            </w:r>
          </w:p>
        </w:tc>
      </w:tr>
      <w:tr w:rsidR="004B01DB" w:rsidRPr="00834EF4" w14:paraId="0DCDA85F" w14:textId="77777777" w:rsidTr="00730A33">
        <w:tc>
          <w:tcPr>
            <w:tcW w:w="2169" w:type="dxa"/>
            <w:shd w:val="clear" w:color="auto" w:fill="auto"/>
          </w:tcPr>
          <w:p w14:paraId="6F22D455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10 - ŻYWIENIE P/JELITOWE, PŁYNY</w:t>
            </w:r>
          </w:p>
        </w:tc>
        <w:tc>
          <w:tcPr>
            <w:tcW w:w="2793" w:type="dxa"/>
            <w:shd w:val="clear" w:color="auto" w:fill="auto"/>
          </w:tcPr>
          <w:p w14:paraId="2638A49C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01DB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B01DB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660FC584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14</w:t>
            </w:r>
          </w:p>
          <w:p w14:paraId="061958C9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156FC5DA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C0603D3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100,00</w:t>
            </w:r>
          </w:p>
        </w:tc>
      </w:tr>
      <w:tr w:rsidR="004B01DB" w:rsidRPr="00834EF4" w14:paraId="2ECA2792" w14:textId="77777777" w:rsidTr="00730A33">
        <w:tc>
          <w:tcPr>
            <w:tcW w:w="2169" w:type="dxa"/>
            <w:shd w:val="clear" w:color="auto" w:fill="auto"/>
          </w:tcPr>
          <w:p w14:paraId="25C0FB96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11 - LEKI RÓŻNE II</w:t>
            </w:r>
          </w:p>
        </w:tc>
        <w:tc>
          <w:tcPr>
            <w:tcW w:w="2793" w:type="dxa"/>
            <w:shd w:val="clear" w:color="auto" w:fill="auto"/>
          </w:tcPr>
          <w:p w14:paraId="7780705F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01DB">
              <w:rPr>
                <w:b/>
                <w:bCs/>
                <w:sz w:val="20"/>
                <w:szCs w:val="20"/>
              </w:rPr>
              <w:t>PPHU "Specjał" sp. z o.o.</w:t>
            </w:r>
          </w:p>
          <w:p w14:paraId="1563E646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Aleja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80/5</w:t>
            </w:r>
          </w:p>
          <w:p w14:paraId="3485C55A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00-175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AF0D0D6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- 77.59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3884BA0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77,59</w:t>
            </w:r>
          </w:p>
        </w:tc>
      </w:tr>
      <w:tr w:rsidR="004B01DB" w:rsidRPr="00834EF4" w14:paraId="38B4B686" w14:textId="77777777" w:rsidTr="00730A33">
        <w:tc>
          <w:tcPr>
            <w:tcW w:w="2169" w:type="dxa"/>
            <w:shd w:val="clear" w:color="auto" w:fill="auto"/>
          </w:tcPr>
          <w:p w14:paraId="1C5CDBD7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11 - LEKI RÓŻNE II</w:t>
            </w:r>
          </w:p>
        </w:tc>
        <w:tc>
          <w:tcPr>
            <w:tcW w:w="2793" w:type="dxa"/>
            <w:shd w:val="clear" w:color="auto" w:fill="auto"/>
          </w:tcPr>
          <w:p w14:paraId="316A8BBE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01DB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F7FBA2F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77</w:t>
            </w:r>
          </w:p>
          <w:p w14:paraId="421685D3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7518C6F1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294FCD7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100,00</w:t>
            </w:r>
          </w:p>
        </w:tc>
      </w:tr>
      <w:tr w:rsidR="004B01DB" w:rsidRPr="00834EF4" w14:paraId="249A1EC7" w14:textId="77777777" w:rsidTr="00730A33">
        <w:tc>
          <w:tcPr>
            <w:tcW w:w="2169" w:type="dxa"/>
            <w:shd w:val="clear" w:color="auto" w:fill="auto"/>
          </w:tcPr>
          <w:p w14:paraId="07CAF42C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11 - LEKI RÓŻNE II</w:t>
            </w:r>
          </w:p>
        </w:tc>
        <w:tc>
          <w:tcPr>
            <w:tcW w:w="2793" w:type="dxa"/>
            <w:shd w:val="clear" w:color="auto" w:fill="auto"/>
          </w:tcPr>
          <w:p w14:paraId="1005E606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01DB">
              <w:rPr>
                <w:b/>
                <w:bCs/>
                <w:sz w:val="20"/>
                <w:szCs w:val="20"/>
              </w:rPr>
              <w:t>NEUCA S.A.</w:t>
            </w:r>
          </w:p>
          <w:p w14:paraId="4D5623D5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35-37</w:t>
            </w:r>
          </w:p>
          <w:p w14:paraId="7CA9904C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10119F5C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- 77.02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F1B47B2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77,02</w:t>
            </w:r>
          </w:p>
        </w:tc>
      </w:tr>
      <w:tr w:rsidR="004B01DB" w:rsidRPr="00834EF4" w14:paraId="62CB5F0C" w14:textId="77777777" w:rsidTr="00730A33">
        <w:tc>
          <w:tcPr>
            <w:tcW w:w="2169" w:type="dxa"/>
            <w:shd w:val="clear" w:color="auto" w:fill="auto"/>
          </w:tcPr>
          <w:p w14:paraId="479B8B17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11 - LEKI RÓŻNE II</w:t>
            </w:r>
          </w:p>
        </w:tc>
        <w:tc>
          <w:tcPr>
            <w:tcW w:w="2793" w:type="dxa"/>
            <w:shd w:val="clear" w:color="auto" w:fill="auto"/>
          </w:tcPr>
          <w:p w14:paraId="3533C02E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01DB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D6081D9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120</w:t>
            </w:r>
          </w:p>
          <w:p w14:paraId="1A623335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445335C5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- 76.29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742A547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76,29</w:t>
            </w:r>
          </w:p>
        </w:tc>
      </w:tr>
      <w:tr w:rsidR="004B01DB" w:rsidRPr="00834EF4" w14:paraId="0207BEB2" w14:textId="77777777" w:rsidTr="00730A33">
        <w:tc>
          <w:tcPr>
            <w:tcW w:w="2169" w:type="dxa"/>
            <w:shd w:val="clear" w:color="auto" w:fill="auto"/>
          </w:tcPr>
          <w:p w14:paraId="2F0A296D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12 - LEKI RÓŻNE III</w:t>
            </w:r>
          </w:p>
        </w:tc>
        <w:tc>
          <w:tcPr>
            <w:tcW w:w="2793" w:type="dxa"/>
            <w:shd w:val="clear" w:color="auto" w:fill="auto"/>
          </w:tcPr>
          <w:p w14:paraId="33E3FAD0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01DB">
              <w:rPr>
                <w:b/>
                <w:bCs/>
                <w:sz w:val="20"/>
                <w:szCs w:val="20"/>
              </w:rPr>
              <w:t>Sanofi-</w:t>
            </w:r>
            <w:proofErr w:type="spellStart"/>
            <w:r w:rsidRPr="004B01DB">
              <w:rPr>
                <w:b/>
                <w:bCs/>
                <w:sz w:val="20"/>
                <w:szCs w:val="20"/>
              </w:rPr>
              <w:t>Aventis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4C19CA97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Bonifraterska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17</w:t>
            </w:r>
          </w:p>
          <w:p w14:paraId="147DD235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00-203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9F5FC71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CE255F1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100,00</w:t>
            </w:r>
          </w:p>
        </w:tc>
      </w:tr>
      <w:tr w:rsidR="004B01DB" w:rsidRPr="00834EF4" w14:paraId="0DDE36A3" w14:textId="77777777" w:rsidTr="00730A33">
        <w:tc>
          <w:tcPr>
            <w:tcW w:w="2169" w:type="dxa"/>
            <w:shd w:val="clear" w:color="auto" w:fill="auto"/>
          </w:tcPr>
          <w:p w14:paraId="7E2B525B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13 - PŁYNY DO PŁUKANIA PĘCHERZA</w:t>
            </w:r>
          </w:p>
        </w:tc>
        <w:tc>
          <w:tcPr>
            <w:tcW w:w="2793" w:type="dxa"/>
            <w:shd w:val="clear" w:color="auto" w:fill="auto"/>
          </w:tcPr>
          <w:p w14:paraId="5F0366E5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01DB">
              <w:rPr>
                <w:b/>
                <w:bCs/>
                <w:sz w:val="20"/>
                <w:szCs w:val="20"/>
              </w:rPr>
              <w:t>OSS sp. z o.o.</w:t>
            </w:r>
          </w:p>
          <w:p w14:paraId="208F3716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Siennicka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25</w:t>
            </w:r>
          </w:p>
          <w:p w14:paraId="3140FCF1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80-758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Gdańsk</w:t>
            </w:r>
          </w:p>
        </w:tc>
        <w:tc>
          <w:tcPr>
            <w:tcW w:w="2976" w:type="dxa"/>
            <w:shd w:val="clear" w:color="auto" w:fill="auto"/>
          </w:tcPr>
          <w:p w14:paraId="25347B00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95F737B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100,00</w:t>
            </w:r>
          </w:p>
        </w:tc>
      </w:tr>
      <w:tr w:rsidR="004B01DB" w:rsidRPr="00834EF4" w14:paraId="4AE86755" w14:textId="77777777" w:rsidTr="00730A33">
        <w:tc>
          <w:tcPr>
            <w:tcW w:w="2169" w:type="dxa"/>
            <w:shd w:val="clear" w:color="auto" w:fill="auto"/>
          </w:tcPr>
          <w:p w14:paraId="20E2D5D8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13 - PŁYNY DO PŁUKANIA PĘCHERZA</w:t>
            </w:r>
          </w:p>
        </w:tc>
        <w:tc>
          <w:tcPr>
            <w:tcW w:w="2793" w:type="dxa"/>
            <w:shd w:val="clear" w:color="auto" w:fill="auto"/>
          </w:tcPr>
          <w:p w14:paraId="39329603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01DB">
              <w:rPr>
                <w:b/>
                <w:bCs/>
                <w:sz w:val="20"/>
                <w:szCs w:val="20"/>
              </w:rPr>
              <w:t>Centrum Zaopatrzenia Medycznego "</w:t>
            </w:r>
            <w:proofErr w:type="spellStart"/>
            <w:r w:rsidRPr="004B01DB">
              <w:rPr>
                <w:b/>
                <w:bCs/>
                <w:sz w:val="20"/>
                <w:szCs w:val="20"/>
              </w:rPr>
              <w:t>Cezal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>" SA Wrocław</w:t>
            </w:r>
          </w:p>
          <w:p w14:paraId="64B1C30F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Balicka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117</w:t>
            </w:r>
          </w:p>
          <w:p w14:paraId="12950BB7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30-149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7AEF2938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- 91.71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40D3CF5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91,71</w:t>
            </w:r>
          </w:p>
        </w:tc>
      </w:tr>
      <w:tr w:rsidR="004B01DB" w:rsidRPr="00834EF4" w14:paraId="4439045C" w14:textId="77777777" w:rsidTr="00730A33">
        <w:tc>
          <w:tcPr>
            <w:tcW w:w="2169" w:type="dxa"/>
            <w:shd w:val="clear" w:color="auto" w:fill="auto"/>
          </w:tcPr>
          <w:p w14:paraId="50D10A09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14 - LEKI RÓŻNE IV</w:t>
            </w:r>
          </w:p>
        </w:tc>
        <w:tc>
          <w:tcPr>
            <w:tcW w:w="2793" w:type="dxa"/>
            <w:shd w:val="clear" w:color="auto" w:fill="auto"/>
          </w:tcPr>
          <w:p w14:paraId="7E7AD328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01DB">
              <w:rPr>
                <w:b/>
                <w:bCs/>
                <w:sz w:val="20"/>
                <w:szCs w:val="20"/>
              </w:rPr>
              <w:t>Delfarma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4903A835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ul. Św. Teresy od Dzieciątka Jezus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111</w:t>
            </w:r>
          </w:p>
          <w:p w14:paraId="2C58CAB4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91-222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65651FE0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384AEF6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100,00</w:t>
            </w:r>
          </w:p>
        </w:tc>
      </w:tr>
      <w:tr w:rsidR="004B01DB" w:rsidRPr="00834EF4" w14:paraId="353D96DD" w14:textId="77777777" w:rsidTr="00730A33">
        <w:tc>
          <w:tcPr>
            <w:tcW w:w="2169" w:type="dxa"/>
            <w:shd w:val="clear" w:color="auto" w:fill="auto"/>
          </w:tcPr>
          <w:p w14:paraId="5A6913F6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14 - LEKI RÓŻNE IV</w:t>
            </w:r>
          </w:p>
        </w:tc>
        <w:tc>
          <w:tcPr>
            <w:tcW w:w="2793" w:type="dxa"/>
            <w:shd w:val="clear" w:color="auto" w:fill="auto"/>
          </w:tcPr>
          <w:p w14:paraId="0C2FBCB5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01DB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E67144B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120</w:t>
            </w:r>
          </w:p>
          <w:p w14:paraId="73823EFC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66B73D29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- 88.59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EB2323A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88,59</w:t>
            </w:r>
          </w:p>
        </w:tc>
      </w:tr>
      <w:tr w:rsidR="004B01DB" w:rsidRPr="00834EF4" w14:paraId="665BA751" w14:textId="77777777" w:rsidTr="00730A33">
        <w:tc>
          <w:tcPr>
            <w:tcW w:w="2169" w:type="dxa"/>
            <w:shd w:val="clear" w:color="auto" w:fill="auto"/>
          </w:tcPr>
          <w:p w14:paraId="16D1742E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15 - LEKI RÓŻNE V</w:t>
            </w:r>
          </w:p>
        </w:tc>
        <w:tc>
          <w:tcPr>
            <w:tcW w:w="2793" w:type="dxa"/>
            <w:shd w:val="clear" w:color="auto" w:fill="auto"/>
          </w:tcPr>
          <w:p w14:paraId="7C62BEA8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01DB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73392AD7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proofErr w:type="spellStart"/>
            <w:r w:rsidRPr="004B01DB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44</w:t>
            </w:r>
          </w:p>
          <w:p w14:paraId="732D6506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2F899F2D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DAC4EE6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100,00</w:t>
            </w:r>
          </w:p>
        </w:tc>
      </w:tr>
      <w:tr w:rsidR="004B01DB" w:rsidRPr="00834EF4" w14:paraId="1C8D66C5" w14:textId="77777777" w:rsidTr="00730A33">
        <w:tc>
          <w:tcPr>
            <w:tcW w:w="2169" w:type="dxa"/>
            <w:shd w:val="clear" w:color="auto" w:fill="auto"/>
          </w:tcPr>
          <w:p w14:paraId="652EBF7E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15 - LEKI RÓŻNE V</w:t>
            </w:r>
          </w:p>
        </w:tc>
        <w:tc>
          <w:tcPr>
            <w:tcW w:w="2793" w:type="dxa"/>
            <w:shd w:val="clear" w:color="auto" w:fill="auto"/>
          </w:tcPr>
          <w:p w14:paraId="4D752249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01DB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1B1185F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77</w:t>
            </w:r>
          </w:p>
          <w:p w14:paraId="2200C3CA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1263D69B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- 94.72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B2CB0F5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94,72</w:t>
            </w:r>
          </w:p>
        </w:tc>
      </w:tr>
      <w:tr w:rsidR="004B01DB" w:rsidRPr="00834EF4" w14:paraId="5DA02D41" w14:textId="77777777" w:rsidTr="00730A33">
        <w:tc>
          <w:tcPr>
            <w:tcW w:w="2169" w:type="dxa"/>
            <w:shd w:val="clear" w:color="auto" w:fill="auto"/>
          </w:tcPr>
          <w:p w14:paraId="77AC5D25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15 - LEKI RÓŻNE V</w:t>
            </w:r>
          </w:p>
        </w:tc>
        <w:tc>
          <w:tcPr>
            <w:tcW w:w="2793" w:type="dxa"/>
            <w:shd w:val="clear" w:color="auto" w:fill="auto"/>
          </w:tcPr>
          <w:p w14:paraId="2A7E3C85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01DB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47E47955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120</w:t>
            </w:r>
          </w:p>
          <w:p w14:paraId="230F8281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250E536D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- 92.03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1A337CB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92,03</w:t>
            </w:r>
          </w:p>
        </w:tc>
      </w:tr>
      <w:tr w:rsidR="004B01DB" w:rsidRPr="00834EF4" w14:paraId="27377D8D" w14:textId="77777777" w:rsidTr="00730A33">
        <w:tc>
          <w:tcPr>
            <w:tcW w:w="2169" w:type="dxa"/>
            <w:shd w:val="clear" w:color="auto" w:fill="auto"/>
          </w:tcPr>
          <w:p w14:paraId="64F4ED87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16 - ŻYWIENIE DOJELITOWE  II</w:t>
            </w:r>
          </w:p>
        </w:tc>
        <w:tc>
          <w:tcPr>
            <w:tcW w:w="2793" w:type="dxa"/>
            <w:shd w:val="clear" w:color="auto" w:fill="auto"/>
          </w:tcPr>
          <w:p w14:paraId="234948DC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01DB">
              <w:rPr>
                <w:b/>
                <w:bCs/>
                <w:sz w:val="20"/>
                <w:szCs w:val="20"/>
              </w:rPr>
              <w:t>PPHU "Specjał" sp. z o.o.</w:t>
            </w:r>
          </w:p>
          <w:p w14:paraId="4D7CDA37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Aleja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80/5</w:t>
            </w:r>
          </w:p>
          <w:p w14:paraId="49CC55F5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00-175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F0A7A03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FF78F0C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100,00</w:t>
            </w:r>
          </w:p>
        </w:tc>
      </w:tr>
      <w:tr w:rsidR="004B01DB" w:rsidRPr="00834EF4" w14:paraId="293DEE9E" w14:textId="77777777" w:rsidTr="00730A33">
        <w:tc>
          <w:tcPr>
            <w:tcW w:w="2169" w:type="dxa"/>
            <w:shd w:val="clear" w:color="auto" w:fill="auto"/>
          </w:tcPr>
          <w:p w14:paraId="16D85AEC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lastRenderedPageBreak/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 xml:space="preserve">Pakiet 17 - PARACETAMOL </w:t>
            </w:r>
            <w:proofErr w:type="spellStart"/>
            <w:r w:rsidRPr="004B01DB">
              <w:rPr>
                <w:sz w:val="20"/>
                <w:szCs w:val="20"/>
              </w:rPr>
              <w:t>inj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0524DB44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01DB">
              <w:rPr>
                <w:b/>
                <w:bCs/>
                <w:sz w:val="20"/>
                <w:szCs w:val="20"/>
              </w:rPr>
              <w:t>PPHU "Specjał" sp. z o.o.</w:t>
            </w:r>
          </w:p>
          <w:p w14:paraId="71FC76C6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Aleja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80/5</w:t>
            </w:r>
          </w:p>
          <w:p w14:paraId="7D65772C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00-175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899CCE5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- 84.76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F56350B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84,76</w:t>
            </w:r>
          </w:p>
        </w:tc>
      </w:tr>
      <w:tr w:rsidR="004B01DB" w:rsidRPr="00834EF4" w14:paraId="1816414A" w14:textId="77777777" w:rsidTr="00730A33">
        <w:tc>
          <w:tcPr>
            <w:tcW w:w="2169" w:type="dxa"/>
            <w:shd w:val="clear" w:color="auto" w:fill="auto"/>
          </w:tcPr>
          <w:p w14:paraId="47F7F48C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 xml:space="preserve">Pakiet 17 - PARACETAMOL </w:t>
            </w:r>
            <w:proofErr w:type="spellStart"/>
            <w:r w:rsidRPr="004B01DB">
              <w:rPr>
                <w:sz w:val="20"/>
                <w:szCs w:val="20"/>
              </w:rPr>
              <w:t>inj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0E6D6DD6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01DB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B01DB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171B6F74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14</w:t>
            </w:r>
          </w:p>
          <w:p w14:paraId="128F7E46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25EC01B2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A09E154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100,00</w:t>
            </w:r>
          </w:p>
        </w:tc>
      </w:tr>
      <w:tr w:rsidR="004B01DB" w:rsidRPr="00834EF4" w14:paraId="6A8AA86A" w14:textId="77777777" w:rsidTr="00730A33">
        <w:tc>
          <w:tcPr>
            <w:tcW w:w="2169" w:type="dxa"/>
            <w:shd w:val="clear" w:color="auto" w:fill="auto"/>
          </w:tcPr>
          <w:p w14:paraId="28D36B55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18 - LEKI RÓŻNE VI</w:t>
            </w:r>
          </w:p>
        </w:tc>
        <w:tc>
          <w:tcPr>
            <w:tcW w:w="2793" w:type="dxa"/>
            <w:shd w:val="clear" w:color="auto" w:fill="auto"/>
          </w:tcPr>
          <w:p w14:paraId="51C95F3D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01DB">
              <w:rPr>
                <w:b/>
                <w:bCs/>
                <w:sz w:val="20"/>
                <w:szCs w:val="20"/>
              </w:rPr>
              <w:t>Egis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Polska Dystrybucja Sp. z o.o.</w:t>
            </w:r>
          </w:p>
          <w:p w14:paraId="35578C50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Komitetu Obrony Robotników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45 D</w:t>
            </w:r>
          </w:p>
          <w:p w14:paraId="7AAEBB24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02-146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C4E4B5E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AE0F39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100,00</w:t>
            </w:r>
          </w:p>
        </w:tc>
      </w:tr>
      <w:tr w:rsidR="004B01DB" w:rsidRPr="00834EF4" w14:paraId="06F66B8A" w14:textId="77777777" w:rsidTr="00730A33">
        <w:tc>
          <w:tcPr>
            <w:tcW w:w="2169" w:type="dxa"/>
            <w:shd w:val="clear" w:color="auto" w:fill="auto"/>
          </w:tcPr>
          <w:p w14:paraId="646BD8E1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19 -  HEPARYNA +TAUROLIDYNA</w:t>
            </w:r>
          </w:p>
        </w:tc>
        <w:tc>
          <w:tcPr>
            <w:tcW w:w="2793" w:type="dxa"/>
            <w:shd w:val="clear" w:color="auto" w:fill="auto"/>
          </w:tcPr>
          <w:p w14:paraId="186C0F93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01DB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49E3A18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120</w:t>
            </w:r>
          </w:p>
          <w:p w14:paraId="45276D54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149A1BB7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725FA0B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100,00</w:t>
            </w:r>
          </w:p>
        </w:tc>
      </w:tr>
      <w:tr w:rsidR="004B01DB" w:rsidRPr="00834EF4" w14:paraId="28901EE5" w14:textId="77777777" w:rsidTr="00730A33">
        <w:tc>
          <w:tcPr>
            <w:tcW w:w="2169" w:type="dxa"/>
            <w:shd w:val="clear" w:color="auto" w:fill="auto"/>
          </w:tcPr>
          <w:p w14:paraId="36884435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 xml:space="preserve">Pakiet 20 - </w:t>
            </w:r>
            <w:proofErr w:type="spellStart"/>
            <w:r w:rsidRPr="004B01DB">
              <w:rPr>
                <w:sz w:val="20"/>
                <w:szCs w:val="20"/>
              </w:rPr>
              <w:t>Zel</w:t>
            </w:r>
            <w:proofErr w:type="spellEnd"/>
            <w:r w:rsidRPr="004B01DB">
              <w:rPr>
                <w:sz w:val="20"/>
                <w:szCs w:val="20"/>
              </w:rPr>
              <w:t xml:space="preserve"> do endoskopii</w:t>
            </w:r>
          </w:p>
        </w:tc>
        <w:tc>
          <w:tcPr>
            <w:tcW w:w="2793" w:type="dxa"/>
            <w:shd w:val="clear" w:color="auto" w:fill="auto"/>
          </w:tcPr>
          <w:p w14:paraId="24AD6C23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01DB">
              <w:rPr>
                <w:b/>
                <w:bCs/>
                <w:sz w:val="20"/>
                <w:szCs w:val="20"/>
              </w:rPr>
              <w:t>Camedica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Paweł </w:t>
            </w:r>
            <w:proofErr w:type="spellStart"/>
            <w:r w:rsidRPr="004B01DB">
              <w:rPr>
                <w:b/>
                <w:bCs/>
                <w:sz w:val="20"/>
                <w:szCs w:val="20"/>
              </w:rPr>
              <w:t>harasimiuk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spółka komandytowa</w:t>
            </w:r>
          </w:p>
          <w:p w14:paraId="2C1A4E1D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Willowa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87</w:t>
            </w:r>
          </w:p>
          <w:p w14:paraId="08336862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20-819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Lublin</w:t>
            </w:r>
          </w:p>
        </w:tc>
        <w:tc>
          <w:tcPr>
            <w:tcW w:w="2976" w:type="dxa"/>
            <w:shd w:val="clear" w:color="auto" w:fill="auto"/>
          </w:tcPr>
          <w:p w14:paraId="373833C5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26E0F1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100,00</w:t>
            </w:r>
          </w:p>
        </w:tc>
      </w:tr>
      <w:tr w:rsidR="004B01DB" w:rsidRPr="00834EF4" w14:paraId="2D362105" w14:textId="77777777" w:rsidTr="00730A33">
        <w:tc>
          <w:tcPr>
            <w:tcW w:w="2169" w:type="dxa"/>
            <w:shd w:val="clear" w:color="auto" w:fill="auto"/>
          </w:tcPr>
          <w:p w14:paraId="3BFE0A84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21 - COAGULATION FACTOR</w:t>
            </w:r>
          </w:p>
        </w:tc>
        <w:tc>
          <w:tcPr>
            <w:tcW w:w="2793" w:type="dxa"/>
            <w:shd w:val="clear" w:color="auto" w:fill="auto"/>
          </w:tcPr>
          <w:p w14:paraId="1BE633D6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01DB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95F4FF6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46/48/35</w:t>
            </w:r>
          </w:p>
          <w:p w14:paraId="088B8B8E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C756B60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FA522D4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100,00</w:t>
            </w:r>
          </w:p>
        </w:tc>
      </w:tr>
      <w:tr w:rsidR="004B01DB" w:rsidRPr="00834EF4" w14:paraId="5B8FFB4F" w14:textId="77777777" w:rsidTr="00730A33">
        <w:tc>
          <w:tcPr>
            <w:tcW w:w="2169" w:type="dxa"/>
            <w:shd w:val="clear" w:color="auto" w:fill="auto"/>
          </w:tcPr>
          <w:p w14:paraId="109D75FD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21 - COAGULATION FACTOR</w:t>
            </w:r>
          </w:p>
        </w:tc>
        <w:tc>
          <w:tcPr>
            <w:tcW w:w="2793" w:type="dxa"/>
            <w:shd w:val="clear" w:color="auto" w:fill="auto"/>
          </w:tcPr>
          <w:p w14:paraId="03C43518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01DB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9358674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120</w:t>
            </w:r>
          </w:p>
          <w:p w14:paraId="3573D47A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37AB18F9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- 87.34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9E9DB54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87,34</w:t>
            </w:r>
          </w:p>
        </w:tc>
      </w:tr>
      <w:tr w:rsidR="004B01DB" w:rsidRPr="00834EF4" w14:paraId="37BEBB06" w14:textId="77777777" w:rsidTr="00730A33">
        <w:tc>
          <w:tcPr>
            <w:tcW w:w="2169" w:type="dxa"/>
            <w:shd w:val="clear" w:color="auto" w:fill="auto"/>
          </w:tcPr>
          <w:p w14:paraId="3DA8DEB7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22 - DAERBOPOETYNA</w:t>
            </w:r>
          </w:p>
        </w:tc>
        <w:tc>
          <w:tcPr>
            <w:tcW w:w="2793" w:type="dxa"/>
            <w:shd w:val="clear" w:color="auto" w:fill="auto"/>
          </w:tcPr>
          <w:p w14:paraId="1274E43B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01DB">
              <w:rPr>
                <w:b/>
                <w:bCs/>
                <w:sz w:val="20"/>
                <w:szCs w:val="20"/>
              </w:rPr>
              <w:t>Amgen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964656E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Puławska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145</w:t>
            </w:r>
          </w:p>
          <w:p w14:paraId="0B93F712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02-715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67A134E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4435FCA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100,00</w:t>
            </w:r>
          </w:p>
        </w:tc>
      </w:tr>
      <w:tr w:rsidR="004B01DB" w:rsidRPr="00834EF4" w14:paraId="0D8F8FCD" w14:textId="77777777" w:rsidTr="00730A33">
        <w:tc>
          <w:tcPr>
            <w:tcW w:w="2169" w:type="dxa"/>
            <w:shd w:val="clear" w:color="auto" w:fill="auto"/>
          </w:tcPr>
          <w:p w14:paraId="2B19AB93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23 - ERYTROPETYNA A;FA</w:t>
            </w:r>
          </w:p>
        </w:tc>
        <w:tc>
          <w:tcPr>
            <w:tcW w:w="2793" w:type="dxa"/>
            <w:shd w:val="clear" w:color="auto" w:fill="auto"/>
          </w:tcPr>
          <w:p w14:paraId="12D7EA71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01DB">
              <w:rPr>
                <w:b/>
                <w:bCs/>
                <w:sz w:val="20"/>
                <w:szCs w:val="20"/>
              </w:rPr>
              <w:t>Lek S.A.</w:t>
            </w:r>
          </w:p>
          <w:p w14:paraId="0049A1D5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Podlipie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16</w:t>
            </w:r>
          </w:p>
          <w:p w14:paraId="23D2255F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95-010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Stryków</w:t>
            </w:r>
          </w:p>
        </w:tc>
        <w:tc>
          <w:tcPr>
            <w:tcW w:w="2976" w:type="dxa"/>
            <w:shd w:val="clear" w:color="auto" w:fill="auto"/>
          </w:tcPr>
          <w:p w14:paraId="4FF081CF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8B0B153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100,00</w:t>
            </w:r>
          </w:p>
        </w:tc>
      </w:tr>
      <w:tr w:rsidR="004B01DB" w:rsidRPr="00834EF4" w14:paraId="4D6F19A0" w14:textId="77777777" w:rsidTr="00730A33">
        <w:tc>
          <w:tcPr>
            <w:tcW w:w="2169" w:type="dxa"/>
            <w:shd w:val="clear" w:color="auto" w:fill="auto"/>
          </w:tcPr>
          <w:p w14:paraId="578C6C5C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24 - MAŚCI ,CZOPKI ,SYROPY</w:t>
            </w:r>
          </w:p>
        </w:tc>
        <w:tc>
          <w:tcPr>
            <w:tcW w:w="2793" w:type="dxa"/>
            <w:shd w:val="clear" w:color="auto" w:fill="auto"/>
          </w:tcPr>
          <w:p w14:paraId="4125EACD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01DB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6AD8B18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120</w:t>
            </w:r>
          </w:p>
          <w:p w14:paraId="2ABE02A5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56782F22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BB51839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100,00</w:t>
            </w:r>
          </w:p>
        </w:tc>
      </w:tr>
      <w:tr w:rsidR="004B01DB" w:rsidRPr="00834EF4" w14:paraId="40796C64" w14:textId="77777777" w:rsidTr="00730A33">
        <w:tc>
          <w:tcPr>
            <w:tcW w:w="2169" w:type="dxa"/>
            <w:shd w:val="clear" w:color="auto" w:fill="auto"/>
          </w:tcPr>
          <w:p w14:paraId="3A36DD93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25 - KONTRASTY</w:t>
            </w:r>
          </w:p>
        </w:tc>
        <w:tc>
          <w:tcPr>
            <w:tcW w:w="2793" w:type="dxa"/>
            <w:shd w:val="clear" w:color="auto" w:fill="auto"/>
          </w:tcPr>
          <w:p w14:paraId="65DF310F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01DB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E69F26D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120</w:t>
            </w:r>
          </w:p>
          <w:p w14:paraId="0186219C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11C40144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7714BE6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100,00</w:t>
            </w:r>
          </w:p>
        </w:tc>
      </w:tr>
      <w:tr w:rsidR="004B01DB" w:rsidRPr="00834EF4" w14:paraId="43254DF7" w14:textId="77777777" w:rsidTr="00730A33">
        <w:tc>
          <w:tcPr>
            <w:tcW w:w="2169" w:type="dxa"/>
            <w:shd w:val="clear" w:color="auto" w:fill="auto"/>
          </w:tcPr>
          <w:p w14:paraId="0D401282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26 - TABLETKI</w:t>
            </w:r>
          </w:p>
        </w:tc>
        <w:tc>
          <w:tcPr>
            <w:tcW w:w="2793" w:type="dxa"/>
            <w:shd w:val="clear" w:color="auto" w:fill="auto"/>
          </w:tcPr>
          <w:p w14:paraId="6E12BCAC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01DB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FDCFC35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77</w:t>
            </w:r>
          </w:p>
          <w:p w14:paraId="3BC4627C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7802F1BB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400861A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100,00</w:t>
            </w:r>
          </w:p>
        </w:tc>
      </w:tr>
      <w:tr w:rsidR="004B01DB" w:rsidRPr="00834EF4" w14:paraId="1CE9BB6E" w14:textId="77777777" w:rsidTr="00730A33">
        <w:tc>
          <w:tcPr>
            <w:tcW w:w="2169" w:type="dxa"/>
            <w:shd w:val="clear" w:color="auto" w:fill="auto"/>
          </w:tcPr>
          <w:p w14:paraId="092CD141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26 - TABLETKI</w:t>
            </w:r>
          </w:p>
        </w:tc>
        <w:tc>
          <w:tcPr>
            <w:tcW w:w="2793" w:type="dxa"/>
            <w:shd w:val="clear" w:color="auto" w:fill="auto"/>
          </w:tcPr>
          <w:p w14:paraId="176459E5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01DB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FD97144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120</w:t>
            </w:r>
          </w:p>
          <w:p w14:paraId="53DB3E0E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1CE87EC6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- 98.60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E5423AF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98,60</w:t>
            </w:r>
          </w:p>
        </w:tc>
      </w:tr>
      <w:tr w:rsidR="004B01DB" w:rsidRPr="00834EF4" w14:paraId="6955657A" w14:textId="77777777" w:rsidTr="00730A33">
        <w:tc>
          <w:tcPr>
            <w:tcW w:w="2169" w:type="dxa"/>
            <w:shd w:val="clear" w:color="auto" w:fill="auto"/>
          </w:tcPr>
          <w:p w14:paraId="4DC8300B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27 - LEKI RÓŻNE VII</w:t>
            </w:r>
          </w:p>
        </w:tc>
        <w:tc>
          <w:tcPr>
            <w:tcW w:w="2793" w:type="dxa"/>
            <w:shd w:val="clear" w:color="auto" w:fill="auto"/>
          </w:tcPr>
          <w:p w14:paraId="13E801F9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01DB">
              <w:rPr>
                <w:b/>
                <w:bCs/>
                <w:sz w:val="20"/>
                <w:szCs w:val="20"/>
              </w:rPr>
              <w:t>Servier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Polska Services Sp. z o.o.</w:t>
            </w:r>
          </w:p>
          <w:p w14:paraId="46A0571E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Burakowska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14</w:t>
            </w:r>
          </w:p>
          <w:p w14:paraId="103AF371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01-066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099EBD9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BF9CDB4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100,00</w:t>
            </w:r>
          </w:p>
        </w:tc>
      </w:tr>
      <w:tr w:rsidR="004B01DB" w:rsidRPr="00834EF4" w14:paraId="30984655" w14:textId="77777777" w:rsidTr="00730A33">
        <w:tc>
          <w:tcPr>
            <w:tcW w:w="2169" w:type="dxa"/>
            <w:shd w:val="clear" w:color="auto" w:fill="auto"/>
          </w:tcPr>
          <w:p w14:paraId="0C22F987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28 - LEK p/GRZYBICZY</w:t>
            </w:r>
          </w:p>
        </w:tc>
        <w:tc>
          <w:tcPr>
            <w:tcW w:w="2793" w:type="dxa"/>
            <w:shd w:val="clear" w:color="auto" w:fill="auto"/>
          </w:tcPr>
          <w:p w14:paraId="34CB5B5A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01DB">
              <w:rPr>
                <w:b/>
                <w:bCs/>
                <w:sz w:val="20"/>
                <w:szCs w:val="20"/>
              </w:rPr>
              <w:t>PPHU "Specjał" sp. z o.o.</w:t>
            </w:r>
          </w:p>
          <w:p w14:paraId="787C6515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Aleja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80/5</w:t>
            </w:r>
          </w:p>
          <w:p w14:paraId="573ECB37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00-175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F06EF19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0F5E0F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100,00</w:t>
            </w:r>
          </w:p>
        </w:tc>
      </w:tr>
      <w:tr w:rsidR="004B01DB" w:rsidRPr="00834EF4" w14:paraId="60B6B33F" w14:textId="77777777" w:rsidTr="00730A33">
        <w:tc>
          <w:tcPr>
            <w:tcW w:w="2169" w:type="dxa"/>
            <w:shd w:val="clear" w:color="auto" w:fill="auto"/>
          </w:tcPr>
          <w:p w14:paraId="5CCEFF66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lastRenderedPageBreak/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28 - LEK p/GRZYBICZY</w:t>
            </w:r>
          </w:p>
        </w:tc>
        <w:tc>
          <w:tcPr>
            <w:tcW w:w="2793" w:type="dxa"/>
            <w:shd w:val="clear" w:color="auto" w:fill="auto"/>
          </w:tcPr>
          <w:p w14:paraId="0C28C1B4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01DB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B01DB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129BBB1C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14</w:t>
            </w:r>
          </w:p>
          <w:p w14:paraId="7B65D4CB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0CA175B9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- 81.03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92DE4FE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81,03</w:t>
            </w:r>
          </w:p>
        </w:tc>
      </w:tr>
      <w:tr w:rsidR="004B01DB" w:rsidRPr="00834EF4" w14:paraId="5D37C6EF" w14:textId="77777777" w:rsidTr="00730A33">
        <w:tc>
          <w:tcPr>
            <w:tcW w:w="2169" w:type="dxa"/>
            <w:shd w:val="clear" w:color="auto" w:fill="auto"/>
          </w:tcPr>
          <w:p w14:paraId="5C0762F5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30 - INSULINY</w:t>
            </w:r>
          </w:p>
        </w:tc>
        <w:tc>
          <w:tcPr>
            <w:tcW w:w="2793" w:type="dxa"/>
            <w:shd w:val="clear" w:color="auto" w:fill="auto"/>
          </w:tcPr>
          <w:p w14:paraId="226C4080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01DB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DF32CC4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77</w:t>
            </w:r>
          </w:p>
          <w:p w14:paraId="650932DE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2CF15C6B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27352AE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100,00</w:t>
            </w:r>
          </w:p>
        </w:tc>
      </w:tr>
      <w:tr w:rsidR="004B01DB" w:rsidRPr="00834EF4" w14:paraId="757A682B" w14:textId="77777777" w:rsidTr="00730A33">
        <w:tc>
          <w:tcPr>
            <w:tcW w:w="2169" w:type="dxa"/>
            <w:shd w:val="clear" w:color="auto" w:fill="auto"/>
          </w:tcPr>
          <w:p w14:paraId="3FD7A3FA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30 - INSULINY</w:t>
            </w:r>
          </w:p>
        </w:tc>
        <w:tc>
          <w:tcPr>
            <w:tcW w:w="2793" w:type="dxa"/>
            <w:shd w:val="clear" w:color="auto" w:fill="auto"/>
          </w:tcPr>
          <w:p w14:paraId="4EBA8FE7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01DB">
              <w:rPr>
                <w:b/>
                <w:bCs/>
                <w:sz w:val="20"/>
                <w:szCs w:val="20"/>
              </w:rPr>
              <w:t>NEUCA S.A.</w:t>
            </w:r>
          </w:p>
          <w:p w14:paraId="662F61D7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35-37</w:t>
            </w:r>
          </w:p>
          <w:p w14:paraId="42C9558A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40E36035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- 98.08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DEE9942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98,08</w:t>
            </w:r>
          </w:p>
        </w:tc>
      </w:tr>
      <w:tr w:rsidR="004B01DB" w:rsidRPr="00834EF4" w14:paraId="5A0EE8B1" w14:textId="77777777" w:rsidTr="00730A33">
        <w:tc>
          <w:tcPr>
            <w:tcW w:w="2169" w:type="dxa"/>
            <w:shd w:val="clear" w:color="auto" w:fill="auto"/>
          </w:tcPr>
          <w:p w14:paraId="73FB28BD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30 - INSULINY</w:t>
            </w:r>
          </w:p>
        </w:tc>
        <w:tc>
          <w:tcPr>
            <w:tcW w:w="2793" w:type="dxa"/>
            <w:shd w:val="clear" w:color="auto" w:fill="auto"/>
          </w:tcPr>
          <w:p w14:paraId="0556C2E4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01DB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C7F4B6A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120</w:t>
            </w:r>
          </w:p>
          <w:p w14:paraId="6A7D1040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5AE55312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- 96.91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AB0C1FE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96,91</w:t>
            </w:r>
          </w:p>
        </w:tc>
      </w:tr>
      <w:tr w:rsidR="004B01DB" w:rsidRPr="00834EF4" w14:paraId="09017702" w14:textId="77777777" w:rsidTr="00730A33">
        <w:tc>
          <w:tcPr>
            <w:tcW w:w="2169" w:type="dxa"/>
            <w:shd w:val="clear" w:color="auto" w:fill="auto"/>
          </w:tcPr>
          <w:p w14:paraId="0901A9B8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31 - AMPUŁKI</w:t>
            </w:r>
          </w:p>
        </w:tc>
        <w:tc>
          <w:tcPr>
            <w:tcW w:w="2793" w:type="dxa"/>
            <w:shd w:val="clear" w:color="auto" w:fill="auto"/>
          </w:tcPr>
          <w:p w14:paraId="1FD89C09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01DB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3E6D4D8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120</w:t>
            </w:r>
          </w:p>
          <w:p w14:paraId="5980388F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2706BAD7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83A8B5E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100,00</w:t>
            </w:r>
          </w:p>
        </w:tc>
      </w:tr>
      <w:tr w:rsidR="004B01DB" w:rsidRPr="00834EF4" w14:paraId="6B5BA1EE" w14:textId="77777777" w:rsidTr="00730A33">
        <w:tc>
          <w:tcPr>
            <w:tcW w:w="2169" w:type="dxa"/>
            <w:shd w:val="clear" w:color="auto" w:fill="auto"/>
          </w:tcPr>
          <w:p w14:paraId="183F43BF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31 - AMPUŁKI</w:t>
            </w:r>
          </w:p>
        </w:tc>
        <w:tc>
          <w:tcPr>
            <w:tcW w:w="2793" w:type="dxa"/>
            <w:shd w:val="clear" w:color="auto" w:fill="auto"/>
          </w:tcPr>
          <w:p w14:paraId="4E16BCD2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01DB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956943D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77</w:t>
            </w:r>
          </w:p>
          <w:p w14:paraId="6981BABB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30E57838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- 71.06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E41BF7A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71,06</w:t>
            </w:r>
          </w:p>
        </w:tc>
      </w:tr>
      <w:tr w:rsidR="004B01DB" w:rsidRPr="00834EF4" w14:paraId="554E9031" w14:textId="77777777" w:rsidTr="00730A33">
        <w:tc>
          <w:tcPr>
            <w:tcW w:w="2169" w:type="dxa"/>
            <w:shd w:val="clear" w:color="auto" w:fill="auto"/>
          </w:tcPr>
          <w:p w14:paraId="356015FB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32 - LEKI RÓŻNE VIII</w:t>
            </w:r>
          </w:p>
        </w:tc>
        <w:tc>
          <w:tcPr>
            <w:tcW w:w="2793" w:type="dxa"/>
            <w:shd w:val="clear" w:color="auto" w:fill="auto"/>
          </w:tcPr>
          <w:p w14:paraId="42381507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01DB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C8B7505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77</w:t>
            </w:r>
          </w:p>
          <w:p w14:paraId="0D154BF6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050FDBAF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C6B8EB5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100,00</w:t>
            </w:r>
          </w:p>
        </w:tc>
      </w:tr>
      <w:tr w:rsidR="004B01DB" w:rsidRPr="00834EF4" w14:paraId="0275AE4E" w14:textId="77777777" w:rsidTr="00730A33">
        <w:tc>
          <w:tcPr>
            <w:tcW w:w="2169" w:type="dxa"/>
            <w:shd w:val="clear" w:color="auto" w:fill="auto"/>
          </w:tcPr>
          <w:p w14:paraId="41FE8ADB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32 - LEKI RÓŻNE VIII</w:t>
            </w:r>
          </w:p>
        </w:tc>
        <w:tc>
          <w:tcPr>
            <w:tcW w:w="2793" w:type="dxa"/>
            <w:shd w:val="clear" w:color="auto" w:fill="auto"/>
          </w:tcPr>
          <w:p w14:paraId="5D21D257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01DB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58F4B30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120</w:t>
            </w:r>
          </w:p>
          <w:p w14:paraId="15446CBF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7D0C9C0C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- 96.25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CB6F32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96,25</w:t>
            </w:r>
          </w:p>
        </w:tc>
      </w:tr>
      <w:tr w:rsidR="004B01DB" w:rsidRPr="00834EF4" w14:paraId="60708262" w14:textId="77777777" w:rsidTr="00730A33">
        <w:tc>
          <w:tcPr>
            <w:tcW w:w="2169" w:type="dxa"/>
            <w:shd w:val="clear" w:color="auto" w:fill="auto"/>
          </w:tcPr>
          <w:p w14:paraId="77AC9157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33 - LEKI RÓŻNE IX</w:t>
            </w:r>
          </w:p>
        </w:tc>
        <w:tc>
          <w:tcPr>
            <w:tcW w:w="2793" w:type="dxa"/>
            <w:shd w:val="clear" w:color="auto" w:fill="auto"/>
          </w:tcPr>
          <w:p w14:paraId="3250C0DA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01DB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F033A8B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77</w:t>
            </w:r>
          </w:p>
          <w:p w14:paraId="19E9CE0D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39927D40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3DBC064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100,00</w:t>
            </w:r>
          </w:p>
        </w:tc>
      </w:tr>
      <w:tr w:rsidR="004B01DB" w:rsidRPr="00834EF4" w14:paraId="11D9703D" w14:textId="77777777" w:rsidTr="00730A33">
        <w:tc>
          <w:tcPr>
            <w:tcW w:w="2169" w:type="dxa"/>
            <w:shd w:val="clear" w:color="auto" w:fill="auto"/>
          </w:tcPr>
          <w:p w14:paraId="5746E36F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33 - LEKI RÓŻNE IX</w:t>
            </w:r>
          </w:p>
        </w:tc>
        <w:tc>
          <w:tcPr>
            <w:tcW w:w="2793" w:type="dxa"/>
            <w:shd w:val="clear" w:color="auto" w:fill="auto"/>
          </w:tcPr>
          <w:p w14:paraId="55900080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01DB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0700CEA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120</w:t>
            </w:r>
          </w:p>
          <w:p w14:paraId="35AC1B64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26A38F84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- 91.19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BC579AA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91,19</w:t>
            </w:r>
          </w:p>
        </w:tc>
      </w:tr>
      <w:tr w:rsidR="004B01DB" w:rsidRPr="00834EF4" w14:paraId="470EAD47" w14:textId="77777777" w:rsidTr="00730A33">
        <w:tc>
          <w:tcPr>
            <w:tcW w:w="2169" w:type="dxa"/>
            <w:shd w:val="clear" w:color="auto" w:fill="auto"/>
          </w:tcPr>
          <w:p w14:paraId="5DB382D7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34 - LEKI DO ZNIECZULEŃ</w:t>
            </w:r>
          </w:p>
        </w:tc>
        <w:tc>
          <w:tcPr>
            <w:tcW w:w="2793" w:type="dxa"/>
            <w:shd w:val="clear" w:color="auto" w:fill="auto"/>
          </w:tcPr>
          <w:p w14:paraId="4AAF522A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01DB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42EFE9DA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proofErr w:type="spellStart"/>
            <w:r w:rsidRPr="004B01DB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44</w:t>
            </w:r>
          </w:p>
          <w:p w14:paraId="08EB2CCF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4122C828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E6580E4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100,00</w:t>
            </w:r>
          </w:p>
        </w:tc>
      </w:tr>
      <w:tr w:rsidR="004B01DB" w:rsidRPr="00834EF4" w14:paraId="47D990C8" w14:textId="77777777" w:rsidTr="00730A33">
        <w:tc>
          <w:tcPr>
            <w:tcW w:w="2169" w:type="dxa"/>
            <w:shd w:val="clear" w:color="auto" w:fill="auto"/>
          </w:tcPr>
          <w:p w14:paraId="191A5FC7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34 - LEKI DO ZNIECZULEŃ</w:t>
            </w:r>
          </w:p>
        </w:tc>
        <w:tc>
          <w:tcPr>
            <w:tcW w:w="2793" w:type="dxa"/>
            <w:shd w:val="clear" w:color="auto" w:fill="auto"/>
          </w:tcPr>
          <w:p w14:paraId="23D906BF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01DB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7E4A2BB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120</w:t>
            </w:r>
          </w:p>
          <w:p w14:paraId="7943B580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3596D9F9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- 76.03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73503A4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76,03</w:t>
            </w:r>
          </w:p>
        </w:tc>
      </w:tr>
      <w:tr w:rsidR="004B01DB" w:rsidRPr="00834EF4" w14:paraId="7F21DC68" w14:textId="77777777" w:rsidTr="00730A33">
        <w:tc>
          <w:tcPr>
            <w:tcW w:w="2169" w:type="dxa"/>
            <w:shd w:val="clear" w:color="auto" w:fill="auto"/>
          </w:tcPr>
          <w:p w14:paraId="00941935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35 - LEKI RÓŻNE X</w:t>
            </w:r>
          </w:p>
        </w:tc>
        <w:tc>
          <w:tcPr>
            <w:tcW w:w="2793" w:type="dxa"/>
            <w:shd w:val="clear" w:color="auto" w:fill="auto"/>
          </w:tcPr>
          <w:p w14:paraId="4C97C3D8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01DB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75411B25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proofErr w:type="spellStart"/>
            <w:r w:rsidRPr="004B01DB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44</w:t>
            </w:r>
          </w:p>
          <w:p w14:paraId="5DBB5266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76550BE9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7B6E953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100,00</w:t>
            </w:r>
          </w:p>
        </w:tc>
      </w:tr>
      <w:tr w:rsidR="004B01DB" w:rsidRPr="00834EF4" w14:paraId="47162B20" w14:textId="77777777" w:rsidTr="00730A33">
        <w:tc>
          <w:tcPr>
            <w:tcW w:w="2169" w:type="dxa"/>
            <w:shd w:val="clear" w:color="auto" w:fill="auto"/>
          </w:tcPr>
          <w:p w14:paraId="51117804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36 - PŁYNY DO IRYGACJI</w:t>
            </w:r>
          </w:p>
        </w:tc>
        <w:tc>
          <w:tcPr>
            <w:tcW w:w="2793" w:type="dxa"/>
            <w:shd w:val="clear" w:color="auto" w:fill="auto"/>
          </w:tcPr>
          <w:p w14:paraId="26362392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01DB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05FF6405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Kruczkowskiego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8</w:t>
            </w:r>
          </w:p>
          <w:p w14:paraId="31ACCE56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D748DC3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B6F477D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100,00</w:t>
            </w:r>
          </w:p>
        </w:tc>
      </w:tr>
      <w:tr w:rsidR="004B01DB" w:rsidRPr="00834EF4" w14:paraId="1412C80D" w14:textId="77777777" w:rsidTr="00730A33">
        <w:tc>
          <w:tcPr>
            <w:tcW w:w="2169" w:type="dxa"/>
            <w:shd w:val="clear" w:color="auto" w:fill="auto"/>
          </w:tcPr>
          <w:p w14:paraId="3881449D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37 - PŁYNY INFUZYJNE II</w:t>
            </w:r>
          </w:p>
        </w:tc>
        <w:tc>
          <w:tcPr>
            <w:tcW w:w="2793" w:type="dxa"/>
            <w:shd w:val="clear" w:color="auto" w:fill="auto"/>
          </w:tcPr>
          <w:p w14:paraId="52321AA5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01DB">
              <w:rPr>
                <w:b/>
                <w:bCs/>
                <w:sz w:val="20"/>
                <w:szCs w:val="20"/>
              </w:rPr>
              <w:t>PPHU "Specjał" sp. z o.o.</w:t>
            </w:r>
          </w:p>
          <w:p w14:paraId="6734FD16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Aleja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80/5</w:t>
            </w:r>
          </w:p>
          <w:p w14:paraId="76DE2A54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00-175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40AC397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BFE410F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100,00</w:t>
            </w:r>
          </w:p>
        </w:tc>
      </w:tr>
      <w:tr w:rsidR="004B01DB" w:rsidRPr="00834EF4" w14:paraId="45895E74" w14:textId="77777777" w:rsidTr="00730A33">
        <w:tc>
          <w:tcPr>
            <w:tcW w:w="2169" w:type="dxa"/>
            <w:shd w:val="clear" w:color="auto" w:fill="auto"/>
          </w:tcPr>
          <w:p w14:paraId="2F9147E8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37 - PŁYNY INFUZYJNE II</w:t>
            </w:r>
          </w:p>
        </w:tc>
        <w:tc>
          <w:tcPr>
            <w:tcW w:w="2793" w:type="dxa"/>
            <w:shd w:val="clear" w:color="auto" w:fill="auto"/>
          </w:tcPr>
          <w:p w14:paraId="7380570F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01DB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1D98DB1B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Kruczkowskiego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8</w:t>
            </w:r>
          </w:p>
          <w:p w14:paraId="0C1A49A4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787E035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- 94.50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2B143F8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94,50</w:t>
            </w:r>
          </w:p>
        </w:tc>
      </w:tr>
      <w:tr w:rsidR="004B01DB" w:rsidRPr="00834EF4" w14:paraId="77A52365" w14:textId="77777777" w:rsidTr="00730A33">
        <w:tc>
          <w:tcPr>
            <w:tcW w:w="2169" w:type="dxa"/>
            <w:shd w:val="clear" w:color="auto" w:fill="auto"/>
          </w:tcPr>
          <w:p w14:paraId="41F96E6B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lastRenderedPageBreak/>
              <w:t>38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38 - PŁYN WIELOELEKTROLITOWY</w:t>
            </w:r>
          </w:p>
        </w:tc>
        <w:tc>
          <w:tcPr>
            <w:tcW w:w="2793" w:type="dxa"/>
            <w:shd w:val="clear" w:color="auto" w:fill="auto"/>
          </w:tcPr>
          <w:p w14:paraId="190DD664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01DB">
              <w:rPr>
                <w:b/>
                <w:bCs/>
                <w:sz w:val="20"/>
                <w:szCs w:val="20"/>
              </w:rPr>
              <w:t>PPHU "Specjał" sp. z o.o.</w:t>
            </w:r>
          </w:p>
          <w:p w14:paraId="42E673CC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Aleja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80/5</w:t>
            </w:r>
          </w:p>
          <w:p w14:paraId="1DF53F2A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00-175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484F0DE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B1960D8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100,00</w:t>
            </w:r>
          </w:p>
        </w:tc>
      </w:tr>
      <w:tr w:rsidR="004B01DB" w:rsidRPr="00834EF4" w14:paraId="61580B51" w14:textId="77777777" w:rsidTr="00730A33">
        <w:tc>
          <w:tcPr>
            <w:tcW w:w="2169" w:type="dxa"/>
            <w:shd w:val="clear" w:color="auto" w:fill="auto"/>
          </w:tcPr>
          <w:p w14:paraId="154BCD3C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38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38 - PŁYN WIELOELEKTROLITOWY</w:t>
            </w:r>
          </w:p>
        </w:tc>
        <w:tc>
          <w:tcPr>
            <w:tcW w:w="2793" w:type="dxa"/>
            <w:shd w:val="clear" w:color="auto" w:fill="auto"/>
          </w:tcPr>
          <w:p w14:paraId="180D2DDF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01DB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B01DB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4CA58AE5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14</w:t>
            </w:r>
          </w:p>
          <w:p w14:paraId="05CE4697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5576C8B3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- 99.81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8FE5D8F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99,81</w:t>
            </w:r>
          </w:p>
        </w:tc>
      </w:tr>
      <w:tr w:rsidR="004B01DB" w:rsidRPr="00834EF4" w14:paraId="5ADF9497" w14:textId="77777777" w:rsidTr="00730A33">
        <w:tc>
          <w:tcPr>
            <w:tcW w:w="2169" w:type="dxa"/>
            <w:shd w:val="clear" w:color="auto" w:fill="auto"/>
          </w:tcPr>
          <w:p w14:paraId="09B71080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38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38 - PŁYN WIELOELEKTROLITOWY</w:t>
            </w:r>
          </w:p>
        </w:tc>
        <w:tc>
          <w:tcPr>
            <w:tcW w:w="2793" w:type="dxa"/>
            <w:shd w:val="clear" w:color="auto" w:fill="auto"/>
          </w:tcPr>
          <w:p w14:paraId="4F00AB75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01DB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67BE80BE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Kruczkowskiego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8</w:t>
            </w:r>
          </w:p>
          <w:p w14:paraId="125DDFAE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65AC3D8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- 87.88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31800B2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87,88</w:t>
            </w:r>
          </w:p>
        </w:tc>
      </w:tr>
      <w:tr w:rsidR="004B01DB" w:rsidRPr="00834EF4" w14:paraId="51CB029B" w14:textId="77777777" w:rsidTr="00730A33">
        <w:tc>
          <w:tcPr>
            <w:tcW w:w="2169" w:type="dxa"/>
            <w:shd w:val="clear" w:color="auto" w:fill="auto"/>
          </w:tcPr>
          <w:p w14:paraId="4E543C39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39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39 - LEKI RÓŻNE XI</w:t>
            </w:r>
          </w:p>
        </w:tc>
        <w:tc>
          <w:tcPr>
            <w:tcW w:w="2793" w:type="dxa"/>
            <w:shd w:val="clear" w:color="auto" w:fill="auto"/>
          </w:tcPr>
          <w:p w14:paraId="1097289B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01DB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11FD8A3E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proofErr w:type="spellStart"/>
            <w:r w:rsidRPr="004B01DB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44</w:t>
            </w:r>
          </w:p>
          <w:p w14:paraId="46AD2E63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7CD958D6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93217E2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100,00</w:t>
            </w:r>
          </w:p>
        </w:tc>
      </w:tr>
      <w:tr w:rsidR="004B01DB" w:rsidRPr="00834EF4" w14:paraId="6738B04E" w14:textId="77777777" w:rsidTr="00730A33">
        <w:tc>
          <w:tcPr>
            <w:tcW w:w="2169" w:type="dxa"/>
            <w:shd w:val="clear" w:color="auto" w:fill="auto"/>
          </w:tcPr>
          <w:p w14:paraId="742FD56A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39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39 - LEKI RÓŻNE XI</w:t>
            </w:r>
          </w:p>
        </w:tc>
        <w:tc>
          <w:tcPr>
            <w:tcW w:w="2793" w:type="dxa"/>
            <w:shd w:val="clear" w:color="auto" w:fill="auto"/>
          </w:tcPr>
          <w:p w14:paraId="6A1B2CEE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01DB">
              <w:rPr>
                <w:b/>
                <w:bCs/>
                <w:sz w:val="20"/>
                <w:szCs w:val="20"/>
              </w:rPr>
              <w:t>Tramco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Sp z o. o.</w:t>
            </w:r>
          </w:p>
          <w:p w14:paraId="2F97962E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Wolskie, </w:t>
            </w:r>
            <w:proofErr w:type="spellStart"/>
            <w:r w:rsidRPr="004B01DB">
              <w:rPr>
                <w:sz w:val="20"/>
                <w:szCs w:val="20"/>
              </w:rPr>
              <w:t>ul.Wolska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14</w:t>
            </w:r>
          </w:p>
          <w:p w14:paraId="656935E1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</w:tcPr>
          <w:p w14:paraId="1044EA68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- 85.55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EE16050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85,55</w:t>
            </w:r>
          </w:p>
        </w:tc>
      </w:tr>
      <w:tr w:rsidR="004B01DB" w:rsidRPr="00834EF4" w14:paraId="7725061E" w14:textId="77777777" w:rsidTr="00730A33">
        <w:tc>
          <w:tcPr>
            <w:tcW w:w="2169" w:type="dxa"/>
            <w:shd w:val="clear" w:color="auto" w:fill="auto"/>
          </w:tcPr>
          <w:p w14:paraId="04D098F9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40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40 - LEKI RÓŻNE XII</w:t>
            </w:r>
          </w:p>
        </w:tc>
        <w:tc>
          <w:tcPr>
            <w:tcW w:w="2793" w:type="dxa"/>
            <w:shd w:val="clear" w:color="auto" w:fill="auto"/>
          </w:tcPr>
          <w:p w14:paraId="51894CDE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01DB">
              <w:rPr>
                <w:b/>
                <w:bCs/>
                <w:sz w:val="20"/>
                <w:szCs w:val="20"/>
              </w:rPr>
              <w:t>NEUCA S.A.</w:t>
            </w:r>
          </w:p>
          <w:p w14:paraId="1B56B445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35-37</w:t>
            </w:r>
          </w:p>
          <w:p w14:paraId="684E89D0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2809ED18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FD98737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100,00</w:t>
            </w:r>
          </w:p>
        </w:tc>
      </w:tr>
      <w:tr w:rsidR="004B01DB" w:rsidRPr="00834EF4" w14:paraId="1CAD63FE" w14:textId="77777777" w:rsidTr="00730A33">
        <w:tc>
          <w:tcPr>
            <w:tcW w:w="2169" w:type="dxa"/>
            <w:shd w:val="clear" w:color="auto" w:fill="auto"/>
          </w:tcPr>
          <w:p w14:paraId="6268B57E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40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40 - LEKI RÓŻNE XII</w:t>
            </w:r>
          </w:p>
        </w:tc>
        <w:tc>
          <w:tcPr>
            <w:tcW w:w="2793" w:type="dxa"/>
            <w:shd w:val="clear" w:color="auto" w:fill="auto"/>
          </w:tcPr>
          <w:p w14:paraId="660781B5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01DB">
              <w:rPr>
                <w:b/>
                <w:bCs/>
                <w:sz w:val="20"/>
                <w:szCs w:val="20"/>
              </w:rPr>
              <w:t>Tramco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Sp z o. o.</w:t>
            </w:r>
          </w:p>
          <w:p w14:paraId="4907DBEA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Wolskie, </w:t>
            </w:r>
            <w:proofErr w:type="spellStart"/>
            <w:r w:rsidRPr="004B01DB">
              <w:rPr>
                <w:sz w:val="20"/>
                <w:szCs w:val="20"/>
              </w:rPr>
              <w:t>ul.Wolska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14</w:t>
            </w:r>
          </w:p>
          <w:p w14:paraId="4D8C6DB5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</w:tcPr>
          <w:p w14:paraId="1F59A075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- 99.36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C6D6AF7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99,36</w:t>
            </w:r>
          </w:p>
        </w:tc>
      </w:tr>
      <w:tr w:rsidR="004B01DB" w:rsidRPr="00834EF4" w14:paraId="2F903D20" w14:textId="77777777" w:rsidTr="00730A33">
        <w:tc>
          <w:tcPr>
            <w:tcW w:w="2169" w:type="dxa"/>
            <w:shd w:val="clear" w:color="auto" w:fill="auto"/>
          </w:tcPr>
          <w:p w14:paraId="42E1CE15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40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40 - LEKI RÓŻNE XII</w:t>
            </w:r>
          </w:p>
        </w:tc>
        <w:tc>
          <w:tcPr>
            <w:tcW w:w="2793" w:type="dxa"/>
            <w:shd w:val="clear" w:color="auto" w:fill="auto"/>
          </w:tcPr>
          <w:p w14:paraId="6BABC80E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01DB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826A56A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120</w:t>
            </w:r>
          </w:p>
          <w:p w14:paraId="3DA4B5BD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72DCF284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- 98.24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150B082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98,24</w:t>
            </w:r>
          </w:p>
        </w:tc>
      </w:tr>
      <w:tr w:rsidR="004B01DB" w:rsidRPr="00834EF4" w14:paraId="73187CF3" w14:textId="77777777" w:rsidTr="00730A33">
        <w:tc>
          <w:tcPr>
            <w:tcW w:w="2169" w:type="dxa"/>
            <w:shd w:val="clear" w:color="auto" w:fill="auto"/>
          </w:tcPr>
          <w:p w14:paraId="4B85BC8E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40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40 - LEKI RÓŻNE XII</w:t>
            </w:r>
          </w:p>
        </w:tc>
        <w:tc>
          <w:tcPr>
            <w:tcW w:w="2793" w:type="dxa"/>
            <w:shd w:val="clear" w:color="auto" w:fill="auto"/>
          </w:tcPr>
          <w:p w14:paraId="649F7BCF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01DB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555DA770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proofErr w:type="spellStart"/>
            <w:r w:rsidRPr="004B01DB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44</w:t>
            </w:r>
          </w:p>
          <w:p w14:paraId="04ED5B78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20DAADAA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- 92.22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045068A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92,22</w:t>
            </w:r>
          </w:p>
        </w:tc>
      </w:tr>
      <w:tr w:rsidR="004B01DB" w:rsidRPr="00834EF4" w14:paraId="3C1E584B" w14:textId="77777777" w:rsidTr="00730A33">
        <w:tc>
          <w:tcPr>
            <w:tcW w:w="2169" w:type="dxa"/>
            <w:shd w:val="clear" w:color="auto" w:fill="auto"/>
          </w:tcPr>
          <w:p w14:paraId="0D7E658D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41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41 - LEKI RÓŻNE XIII</w:t>
            </w:r>
          </w:p>
        </w:tc>
        <w:tc>
          <w:tcPr>
            <w:tcW w:w="2793" w:type="dxa"/>
            <w:shd w:val="clear" w:color="auto" w:fill="auto"/>
          </w:tcPr>
          <w:p w14:paraId="450A8A0B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01DB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405EAE33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proofErr w:type="spellStart"/>
            <w:r w:rsidRPr="004B01DB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44</w:t>
            </w:r>
          </w:p>
          <w:p w14:paraId="0B4DAB14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3DA8DBDB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207463D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100,00</w:t>
            </w:r>
          </w:p>
        </w:tc>
      </w:tr>
      <w:tr w:rsidR="004B01DB" w:rsidRPr="00834EF4" w14:paraId="1BEA115F" w14:textId="77777777" w:rsidTr="00730A33">
        <w:tc>
          <w:tcPr>
            <w:tcW w:w="2169" w:type="dxa"/>
            <w:shd w:val="clear" w:color="auto" w:fill="auto"/>
          </w:tcPr>
          <w:p w14:paraId="732E0FAF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41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41 - LEKI RÓŻNE XIII</w:t>
            </w:r>
          </w:p>
        </w:tc>
        <w:tc>
          <w:tcPr>
            <w:tcW w:w="2793" w:type="dxa"/>
            <w:shd w:val="clear" w:color="auto" w:fill="auto"/>
          </w:tcPr>
          <w:p w14:paraId="491C8FA1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01DB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7BEF26C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77</w:t>
            </w:r>
          </w:p>
          <w:p w14:paraId="2366F865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40540864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- 90.81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2D2CC07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90,81</w:t>
            </w:r>
          </w:p>
        </w:tc>
      </w:tr>
      <w:tr w:rsidR="004B01DB" w:rsidRPr="00834EF4" w14:paraId="6A7704D4" w14:textId="77777777" w:rsidTr="00730A33">
        <w:tc>
          <w:tcPr>
            <w:tcW w:w="2169" w:type="dxa"/>
            <w:shd w:val="clear" w:color="auto" w:fill="auto"/>
          </w:tcPr>
          <w:p w14:paraId="7DA9217B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41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41 - LEKI RÓŻNE XIII</w:t>
            </w:r>
          </w:p>
        </w:tc>
        <w:tc>
          <w:tcPr>
            <w:tcW w:w="2793" w:type="dxa"/>
            <w:shd w:val="clear" w:color="auto" w:fill="auto"/>
          </w:tcPr>
          <w:p w14:paraId="5C765FD2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01DB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4446EA1C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120</w:t>
            </w:r>
          </w:p>
          <w:p w14:paraId="6F900072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026E122C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- 90.61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3BBE618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90,61</w:t>
            </w:r>
          </w:p>
        </w:tc>
      </w:tr>
      <w:tr w:rsidR="004B01DB" w:rsidRPr="00834EF4" w14:paraId="5460218B" w14:textId="77777777" w:rsidTr="00730A33">
        <w:tc>
          <w:tcPr>
            <w:tcW w:w="2169" w:type="dxa"/>
            <w:shd w:val="clear" w:color="auto" w:fill="auto"/>
          </w:tcPr>
          <w:p w14:paraId="73012F40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41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41 - LEKI RÓŻNE XIII</w:t>
            </w:r>
          </w:p>
        </w:tc>
        <w:tc>
          <w:tcPr>
            <w:tcW w:w="2793" w:type="dxa"/>
            <w:shd w:val="clear" w:color="auto" w:fill="auto"/>
          </w:tcPr>
          <w:p w14:paraId="0F7E9C38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01DB">
              <w:rPr>
                <w:b/>
                <w:bCs/>
                <w:sz w:val="20"/>
                <w:szCs w:val="20"/>
              </w:rPr>
              <w:t>Tramco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B01DB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z o. o.</w:t>
            </w:r>
          </w:p>
          <w:p w14:paraId="073BCE77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Wolskie, </w:t>
            </w:r>
            <w:proofErr w:type="spellStart"/>
            <w:r w:rsidRPr="004B01DB">
              <w:rPr>
                <w:sz w:val="20"/>
                <w:szCs w:val="20"/>
              </w:rPr>
              <w:t>ul.Wolska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14</w:t>
            </w:r>
          </w:p>
          <w:p w14:paraId="1C6C4E99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</w:tcPr>
          <w:p w14:paraId="0210133C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- 72.24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DBE9B7F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72,24</w:t>
            </w:r>
          </w:p>
        </w:tc>
      </w:tr>
      <w:tr w:rsidR="004B01DB" w:rsidRPr="00834EF4" w14:paraId="2F36A12D" w14:textId="77777777" w:rsidTr="00730A33">
        <w:tc>
          <w:tcPr>
            <w:tcW w:w="2169" w:type="dxa"/>
            <w:shd w:val="clear" w:color="auto" w:fill="auto"/>
          </w:tcPr>
          <w:p w14:paraId="06F3AA24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42 MATRYCE KOLAGENOWE</w:t>
            </w:r>
          </w:p>
        </w:tc>
        <w:tc>
          <w:tcPr>
            <w:tcW w:w="2793" w:type="dxa"/>
            <w:shd w:val="clear" w:color="auto" w:fill="auto"/>
          </w:tcPr>
          <w:p w14:paraId="4CD2D5FC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01DB">
              <w:rPr>
                <w:b/>
                <w:bCs/>
                <w:sz w:val="20"/>
                <w:szCs w:val="20"/>
              </w:rPr>
              <w:t>CENTRALA FARMACEUTYCZNA CEFARM SA</w:t>
            </w:r>
          </w:p>
          <w:p w14:paraId="4F67F325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UL.JANA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16</w:t>
            </w:r>
          </w:p>
          <w:p w14:paraId="61E7C109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2E55402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D48D1F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100,00</w:t>
            </w:r>
          </w:p>
        </w:tc>
      </w:tr>
      <w:tr w:rsidR="004B01DB" w:rsidRPr="00834EF4" w14:paraId="6D22EE59" w14:textId="77777777" w:rsidTr="00730A33">
        <w:tc>
          <w:tcPr>
            <w:tcW w:w="2169" w:type="dxa"/>
            <w:shd w:val="clear" w:color="auto" w:fill="auto"/>
          </w:tcPr>
          <w:p w14:paraId="5DD1F6B1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42 MATRYCE KOLAGENOWE</w:t>
            </w:r>
          </w:p>
        </w:tc>
        <w:tc>
          <w:tcPr>
            <w:tcW w:w="2793" w:type="dxa"/>
            <w:shd w:val="clear" w:color="auto" w:fill="auto"/>
          </w:tcPr>
          <w:p w14:paraId="5AF1CFBF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01DB">
              <w:rPr>
                <w:b/>
                <w:bCs/>
                <w:sz w:val="20"/>
                <w:szCs w:val="20"/>
              </w:rPr>
              <w:t>NEUCA S.A.</w:t>
            </w:r>
          </w:p>
          <w:p w14:paraId="09BBBE5D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35-37</w:t>
            </w:r>
          </w:p>
          <w:p w14:paraId="02829F73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682BB1F4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- 99.85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F56B9CD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99,85</w:t>
            </w:r>
          </w:p>
        </w:tc>
      </w:tr>
      <w:tr w:rsidR="004B01DB" w:rsidRPr="00834EF4" w14:paraId="133A3E30" w14:textId="77777777" w:rsidTr="00730A33">
        <w:tc>
          <w:tcPr>
            <w:tcW w:w="2169" w:type="dxa"/>
            <w:shd w:val="clear" w:color="auto" w:fill="auto"/>
          </w:tcPr>
          <w:p w14:paraId="701EB65A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43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43 -SPIRYTUS</w:t>
            </w:r>
          </w:p>
        </w:tc>
        <w:tc>
          <w:tcPr>
            <w:tcW w:w="2793" w:type="dxa"/>
            <w:shd w:val="clear" w:color="auto" w:fill="auto"/>
          </w:tcPr>
          <w:p w14:paraId="65469BCB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01DB">
              <w:rPr>
                <w:b/>
                <w:bCs/>
                <w:sz w:val="20"/>
                <w:szCs w:val="20"/>
              </w:rPr>
              <w:t>Alpinus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Chemia Spółka z ograniczoną odpowiedzialnością</w:t>
            </w:r>
          </w:p>
          <w:p w14:paraId="60D3B9BF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proofErr w:type="spellStart"/>
            <w:r w:rsidRPr="004B01DB">
              <w:rPr>
                <w:sz w:val="20"/>
                <w:szCs w:val="20"/>
              </w:rPr>
              <w:t>Garbary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5</w:t>
            </w:r>
          </w:p>
          <w:p w14:paraId="3589D005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lastRenderedPageBreak/>
              <w:t>86-050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Solec Kujawski</w:t>
            </w:r>
          </w:p>
        </w:tc>
        <w:tc>
          <w:tcPr>
            <w:tcW w:w="2976" w:type="dxa"/>
            <w:shd w:val="clear" w:color="auto" w:fill="auto"/>
          </w:tcPr>
          <w:p w14:paraId="02FE1E6C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9E1B71A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100,00</w:t>
            </w:r>
          </w:p>
        </w:tc>
      </w:tr>
      <w:tr w:rsidR="004B01DB" w:rsidRPr="00834EF4" w14:paraId="14450BD1" w14:textId="77777777" w:rsidTr="00730A33">
        <w:tc>
          <w:tcPr>
            <w:tcW w:w="2169" w:type="dxa"/>
            <w:shd w:val="clear" w:color="auto" w:fill="auto"/>
          </w:tcPr>
          <w:p w14:paraId="3C706478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43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43 -SPIRYTUS</w:t>
            </w:r>
          </w:p>
        </w:tc>
        <w:tc>
          <w:tcPr>
            <w:tcW w:w="2793" w:type="dxa"/>
            <w:shd w:val="clear" w:color="auto" w:fill="auto"/>
          </w:tcPr>
          <w:p w14:paraId="3ECB2FCD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01DB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4B01DB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3F5AE02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120</w:t>
            </w:r>
          </w:p>
          <w:p w14:paraId="532130BB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3B576401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- 99.09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2A44DB0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99,09</w:t>
            </w:r>
          </w:p>
        </w:tc>
      </w:tr>
      <w:tr w:rsidR="004B01DB" w:rsidRPr="00834EF4" w14:paraId="28F74089" w14:textId="77777777" w:rsidTr="00730A33">
        <w:tc>
          <w:tcPr>
            <w:tcW w:w="2169" w:type="dxa"/>
            <w:shd w:val="clear" w:color="auto" w:fill="auto"/>
          </w:tcPr>
          <w:p w14:paraId="37E31137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44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1DB">
              <w:rPr>
                <w:sz w:val="20"/>
                <w:szCs w:val="20"/>
              </w:rPr>
              <w:t>Pakiet 44 - ALBUMINY</w:t>
            </w:r>
          </w:p>
        </w:tc>
        <w:tc>
          <w:tcPr>
            <w:tcW w:w="2793" w:type="dxa"/>
            <w:shd w:val="clear" w:color="auto" w:fill="auto"/>
          </w:tcPr>
          <w:p w14:paraId="1D183EFA" w14:textId="77777777" w:rsidR="004B01DB" w:rsidRPr="00211A34" w:rsidRDefault="004B01DB" w:rsidP="00730A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01DB">
              <w:rPr>
                <w:b/>
                <w:bCs/>
                <w:sz w:val="20"/>
                <w:szCs w:val="20"/>
              </w:rPr>
              <w:t>Takeda Pharma Sp. z o.o.</w:t>
            </w:r>
          </w:p>
          <w:p w14:paraId="4634C80C" w14:textId="77777777" w:rsidR="004B01DB" w:rsidRPr="00211A34" w:rsidRDefault="004B01DB" w:rsidP="00730A33">
            <w:pPr>
              <w:rPr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Prosta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68</w:t>
            </w:r>
          </w:p>
          <w:p w14:paraId="71EB5C48" w14:textId="77777777" w:rsidR="004B01DB" w:rsidRPr="00211A34" w:rsidRDefault="004B01DB" w:rsidP="00730A33">
            <w:pPr>
              <w:spacing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00-838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1DB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D4033E2" w14:textId="77777777" w:rsidR="004B01DB" w:rsidRPr="00211A34" w:rsidRDefault="004B01DB" w:rsidP="00730A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3135D83" w14:textId="77777777" w:rsidR="004B01DB" w:rsidRPr="00211A34" w:rsidRDefault="004B01DB" w:rsidP="00730A33">
            <w:pPr>
              <w:jc w:val="center"/>
              <w:rPr>
                <w:color w:val="000000"/>
                <w:sz w:val="20"/>
                <w:szCs w:val="20"/>
              </w:rPr>
            </w:pPr>
            <w:r w:rsidRPr="004B01DB">
              <w:rPr>
                <w:sz w:val="20"/>
                <w:szCs w:val="20"/>
              </w:rPr>
              <w:t xml:space="preserve">  100,00</w:t>
            </w:r>
          </w:p>
        </w:tc>
      </w:tr>
    </w:tbl>
    <w:p w14:paraId="3073885C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5B42FAED" w14:textId="77777777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48810EF5" w14:textId="77777777" w:rsidTr="00596EA3">
        <w:tc>
          <w:tcPr>
            <w:tcW w:w="871" w:type="dxa"/>
            <w:shd w:val="clear" w:color="auto" w:fill="F3F3F3"/>
            <w:vAlign w:val="center"/>
          </w:tcPr>
          <w:p w14:paraId="33A13735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4ACFAF50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1C857FB5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6014882A" w14:textId="77777777" w:rsidTr="00596EA3">
        <w:tc>
          <w:tcPr>
            <w:tcW w:w="871" w:type="dxa"/>
            <w:vAlign w:val="center"/>
          </w:tcPr>
          <w:p w14:paraId="1A279C6E" w14:textId="77777777" w:rsidR="00211A34" w:rsidRPr="00596EA3" w:rsidRDefault="00211A34" w:rsidP="00596EA3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7CA8F01D" w14:textId="77777777" w:rsidR="00211A34" w:rsidRPr="00596EA3" w:rsidRDefault="00211A34" w:rsidP="00596EA3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781085AA" w14:textId="77777777" w:rsidR="00211A34" w:rsidRPr="00211A34" w:rsidRDefault="00211A34" w:rsidP="00BC6F7F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2CE4B1C9" w14:textId="77777777" w:rsidR="00211A34" w:rsidRPr="00211A34" w:rsidRDefault="00211A34" w:rsidP="00BC6F7F">
            <w:pPr>
              <w:spacing w:after="40"/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5C853C91" w14:textId="77777777" w:rsidR="00211A34" w:rsidRPr="00596EA3" w:rsidRDefault="00211A34" w:rsidP="00596EA3">
            <w:pPr>
              <w:spacing w:before="40" w:after="40"/>
              <w:rPr>
                <w:sz w:val="22"/>
                <w:szCs w:val="22"/>
              </w:rPr>
            </w:pPr>
          </w:p>
          <w:p w14:paraId="7E716AA0" w14:textId="77777777" w:rsidR="00211A34" w:rsidRPr="00596EA3" w:rsidRDefault="00211A34" w:rsidP="00BC6F7F">
            <w:pPr>
              <w:jc w:val="both"/>
              <w:rPr>
                <w:sz w:val="22"/>
                <w:szCs w:val="22"/>
              </w:rPr>
            </w:pPr>
          </w:p>
        </w:tc>
      </w:tr>
    </w:tbl>
    <w:p w14:paraId="0EB89FD5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5BD8696C" w14:textId="77777777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1851332C" w14:textId="77777777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264 ust. 1 ustawy </w:t>
      </w:r>
      <w:proofErr w:type="spellStart"/>
      <w:r w:rsidR="00D8427E">
        <w:rPr>
          <w:sz w:val="22"/>
          <w:szCs w:val="22"/>
        </w:rPr>
        <w:t>Pzp</w:t>
      </w:r>
      <w:proofErr w:type="spellEnd"/>
      <w:r w:rsidR="00D8427E">
        <w:rPr>
          <w:sz w:val="22"/>
          <w:szCs w:val="22"/>
        </w:rPr>
        <w:t>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4B01DB" w:rsidRPr="00F33C66">
        <w:rPr>
          <w:sz w:val="22"/>
          <w:szCs w:val="22"/>
        </w:rPr>
        <w:t>nie krótszym niż 15 dni od dnia przesłania niniejszego zawiadomienia o wyborze najkorzystniejszej oferty.</w:t>
      </w:r>
    </w:p>
    <w:p w14:paraId="7E24D7C7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</w:t>
      </w:r>
      <w:proofErr w:type="spellStart"/>
      <w:r w:rsidR="00F960D7" w:rsidRPr="00F33C66">
        <w:rPr>
          <w:sz w:val="22"/>
          <w:szCs w:val="22"/>
        </w:rPr>
        <w:t>P</w:t>
      </w:r>
      <w:r w:rsidR="004657DA">
        <w:rPr>
          <w:sz w:val="22"/>
          <w:szCs w:val="22"/>
        </w:rPr>
        <w:t>zp</w:t>
      </w:r>
      <w:proofErr w:type="spellEnd"/>
      <w:r w:rsidR="00F960D7" w:rsidRPr="00F33C66">
        <w:rPr>
          <w:sz w:val="22"/>
          <w:szCs w:val="22"/>
        </w:rPr>
        <w:t>.</w:t>
      </w:r>
    </w:p>
    <w:p w14:paraId="6676E15B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79B047D5" w14:textId="77777777"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14:paraId="4BB3C01F" w14:textId="7C9F1354" w:rsidR="008642B3" w:rsidRDefault="005605B7" w:rsidP="005605B7">
      <w:pPr>
        <w:tabs>
          <w:tab w:val="left" w:pos="8820"/>
        </w:tabs>
        <w:spacing w:before="360" w:after="120"/>
        <w:ind w:left="4678"/>
        <w:jc w:val="right"/>
        <w:rPr>
          <w:sz w:val="22"/>
          <w:szCs w:val="22"/>
        </w:rPr>
      </w:pPr>
      <w:r>
        <w:rPr>
          <w:sz w:val="22"/>
          <w:szCs w:val="22"/>
        </w:rPr>
        <w:t>Dyrektor SP ZOZ Kolbuszowa</w:t>
      </w:r>
    </w:p>
    <w:p w14:paraId="7DB5894A" w14:textId="653E4968" w:rsidR="005605B7" w:rsidRPr="00B464D3" w:rsidRDefault="005605B7" w:rsidP="005605B7">
      <w:pPr>
        <w:tabs>
          <w:tab w:val="left" w:pos="8820"/>
        </w:tabs>
        <w:spacing w:before="360" w:after="120"/>
        <w:ind w:left="4678"/>
        <w:jc w:val="right"/>
        <w:rPr>
          <w:bCs/>
          <w:sz w:val="22"/>
          <w:szCs w:val="22"/>
        </w:rPr>
      </w:pPr>
      <w:r>
        <w:rPr>
          <w:sz w:val="22"/>
          <w:szCs w:val="22"/>
        </w:rPr>
        <w:t xml:space="preserve">Zbigniew Strzelczyk </w:t>
      </w:r>
    </w:p>
    <w:sectPr w:rsidR="005605B7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624351" w14:textId="77777777" w:rsidR="008C6916" w:rsidRDefault="008C6916">
      <w:r>
        <w:separator/>
      </w:r>
    </w:p>
  </w:endnote>
  <w:endnote w:type="continuationSeparator" w:id="0">
    <w:p w14:paraId="3E19FD95" w14:textId="77777777" w:rsidR="008C6916" w:rsidRDefault="008C6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07B3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BC4A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163329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598F6D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06E7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AF08B" w14:textId="77777777" w:rsidR="008C6916" w:rsidRDefault="008C6916">
      <w:r>
        <w:separator/>
      </w:r>
    </w:p>
  </w:footnote>
  <w:footnote w:type="continuationSeparator" w:id="0">
    <w:p w14:paraId="3C96867B" w14:textId="77777777" w:rsidR="008C6916" w:rsidRDefault="008C69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BA14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4510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89EC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DF3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4558"/>
    <w:rsid w:val="003D611C"/>
    <w:rsid w:val="00431C0B"/>
    <w:rsid w:val="00437CAD"/>
    <w:rsid w:val="004657DA"/>
    <w:rsid w:val="004B01DB"/>
    <w:rsid w:val="004B2665"/>
    <w:rsid w:val="004C3459"/>
    <w:rsid w:val="004E324A"/>
    <w:rsid w:val="004E7234"/>
    <w:rsid w:val="0054734E"/>
    <w:rsid w:val="00550DF3"/>
    <w:rsid w:val="005605B7"/>
    <w:rsid w:val="00565B93"/>
    <w:rsid w:val="00580503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C6916"/>
    <w:rsid w:val="008E5102"/>
    <w:rsid w:val="00915B9E"/>
    <w:rsid w:val="00952256"/>
    <w:rsid w:val="0097748A"/>
    <w:rsid w:val="009B6F1A"/>
    <w:rsid w:val="009F0E5C"/>
    <w:rsid w:val="00A029B8"/>
    <w:rsid w:val="00A26522"/>
    <w:rsid w:val="00A91321"/>
    <w:rsid w:val="00AA02AC"/>
    <w:rsid w:val="00B32D12"/>
    <w:rsid w:val="00B464D3"/>
    <w:rsid w:val="00B8185B"/>
    <w:rsid w:val="00BA358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504BC"/>
    <w:rsid w:val="00E62859"/>
    <w:rsid w:val="00E85D70"/>
    <w:rsid w:val="00F33C66"/>
    <w:rsid w:val="00F9263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9D3AAA"/>
  <w15:chartTrackingRefBased/>
  <w15:docId w15:val="{91496E8F-B40E-40CC-92B8-3996EFAEE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21</Pages>
  <Words>5415</Words>
  <Characters>32493</Characters>
  <Application>Microsoft Office Word</Application>
  <DocSecurity>0</DocSecurity>
  <Lines>270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7</cp:revision>
  <cp:lastPrinted>1899-12-31T23:00:00Z</cp:lastPrinted>
  <dcterms:created xsi:type="dcterms:W3CDTF">2023-09-14T10:31:00Z</dcterms:created>
  <dcterms:modified xsi:type="dcterms:W3CDTF">2023-10-06T09:26:00Z</dcterms:modified>
</cp:coreProperties>
</file>