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5F814" w14:textId="77777777" w:rsidR="003E6519" w:rsidRPr="009432A1" w:rsidRDefault="00187692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147739716"/>
      <w:r w:rsidRPr="00187692">
        <w:rPr>
          <w:rFonts w:ascii="Arial" w:hAnsi="Arial" w:cs="Arial"/>
          <w:sz w:val="24"/>
          <w:szCs w:val="24"/>
        </w:rPr>
        <w:t>Kolbuszowa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187692">
        <w:rPr>
          <w:rFonts w:ascii="Arial" w:hAnsi="Arial" w:cs="Arial"/>
          <w:sz w:val="24"/>
          <w:szCs w:val="24"/>
        </w:rPr>
        <w:t>2023-10-09</w:t>
      </w:r>
    </w:p>
    <w:p w14:paraId="0C1B0F3B" w14:textId="77777777" w:rsidR="003E6519" w:rsidRPr="009432A1" w:rsidRDefault="00187692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87692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0523F67F" w14:textId="77777777" w:rsidR="003E6519" w:rsidRPr="009432A1" w:rsidRDefault="00187692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187692">
        <w:rPr>
          <w:rFonts w:ascii="Arial" w:hAnsi="Arial" w:cs="Arial"/>
          <w:sz w:val="24"/>
          <w:szCs w:val="24"/>
        </w:rPr>
        <w:t>Grunwaldzka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187692">
        <w:rPr>
          <w:rFonts w:ascii="Arial" w:hAnsi="Arial" w:cs="Arial"/>
          <w:sz w:val="24"/>
          <w:szCs w:val="24"/>
        </w:rPr>
        <w:t>4</w:t>
      </w:r>
    </w:p>
    <w:p w14:paraId="4FB4121E" w14:textId="77777777" w:rsidR="003E6519" w:rsidRPr="009432A1" w:rsidRDefault="00187692" w:rsidP="003E6519">
      <w:pPr>
        <w:rPr>
          <w:rFonts w:ascii="Arial" w:hAnsi="Arial" w:cs="Arial"/>
          <w:sz w:val="24"/>
          <w:szCs w:val="24"/>
        </w:rPr>
      </w:pPr>
      <w:r w:rsidRPr="00187692">
        <w:rPr>
          <w:rFonts w:ascii="Arial" w:hAnsi="Arial" w:cs="Arial"/>
          <w:sz w:val="24"/>
          <w:szCs w:val="24"/>
        </w:rPr>
        <w:t>36-100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187692">
        <w:rPr>
          <w:rFonts w:ascii="Arial" w:hAnsi="Arial" w:cs="Arial"/>
          <w:sz w:val="24"/>
          <w:szCs w:val="24"/>
        </w:rPr>
        <w:t>Kolbuszowa</w:t>
      </w:r>
    </w:p>
    <w:p w14:paraId="4A27FAA4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AC73513" w14:textId="77777777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67AAD4B5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4C0F64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BF741F9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1FAF0922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8FE2DFA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21FB0E9E" w14:textId="77777777" w:rsidTr="001A0FA2">
        <w:tc>
          <w:tcPr>
            <w:tcW w:w="2269" w:type="dxa"/>
            <w:shd w:val="clear" w:color="auto" w:fill="auto"/>
          </w:tcPr>
          <w:p w14:paraId="6A369461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AE72ECB" w14:textId="77777777" w:rsidR="003E6519" w:rsidRPr="004E4B64" w:rsidRDefault="00187692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87692">
              <w:rPr>
                <w:rFonts w:ascii="Arial" w:hAnsi="Arial" w:cs="Arial"/>
                <w:bCs/>
                <w:sz w:val="24"/>
                <w:szCs w:val="24"/>
              </w:rPr>
              <w:t>Dostawa materiałów jednorazowego użytku ( obłożenia , zestawy, implanty ortopedyczne, membrany, akcesoria i narzędzia do zabiegów urologicznych) używanych na salach operacyjnych w 18 pakietach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87692" w:rsidRPr="004E4B64" w14:paraId="3EFAE908" w14:textId="77777777" w:rsidTr="007A61CC">
        <w:tc>
          <w:tcPr>
            <w:tcW w:w="2269" w:type="dxa"/>
            <w:shd w:val="clear" w:color="auto" w:fill="auto"/>
          </w:tcPr>
          <w:p w14:paraId="376C9A51" w14:textId="77777777" w:rsidR="00187692" w:rsidRPr="004E4B64" w:rsidRDefault="00187692" w:rsidP="007A61C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C68E3E0" w14:textId="77777777" w:rsidR="00187692" w:rsidRPr="004E4B64" w:rsidRDefault="00187692" w:rsidP="007A61C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87692">
              <w:rPr>
                <w:rFonts w:ascii="Arial" w:hAnsi="Arial" w:cs="Arial"/>
                <w:bCs/>
                <w:sz w:val="24"/>
                <w:szCs w:val="24"/>
              </w:rPr>
              <w:t>Eap-2412/11/23/D</w:t>
            </w:r>
          </w:p>
        </w:tc>
      </w:tr>
    </w:tbl>
    <w:p w14:paraId="3ACABDE2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187692" w:rsidRPr="00187692">
        <w:rPr>
          <w:rFonts w:ascii="Arial" w:hAnsi="Arial" w:cs="Arial"/>
          <w:sz w:val="24"/>
          <w:szCs w:val="24"/>
        </w:rPr>
        <w:t>(</w:t>
      </w:r>
      <w:proofErr w:type="spellStart"/>
      <w:r w:rsidR="00187692" w:rsidRPr="00187692">
        <w:rPr>
          <w:rFonts w:ascii="Arial" w:hAnsi="Arial" w:cs="Arial"/>
          <w:sz w:val="24"/>
          <w:szCs w:val="24"/>
        </w:rPr>
        <w:t>t.j</w:t>
      </w:r>
      <w:proofErr w:type="spellEnd"/>
      <w:r w:rsidR="00187692" w:rsidRPr="00187692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87692" w:rsidRPr="00C902DE" w14:paraId="45442120" w14:textId="77777777" w:rsidTr="007A61C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EE3691C" w14:textId="77777777" w:rsidR="00187692" w:rsidRPr="00C902DE" w:rsidRDefault="00187692" w:rsidP="007A61C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87692">
              <w:rPr>
                <w:rFonts w:ascii="Arial" w:hAnsi="Arial" w:cs="Arial"/>
                <w:sz w:val="24"/>
                <w:szCs w:val="24"/>
              </w:rPr>
              <w:t>części 1 zamówienia w wysokości 580 000.00 zł brutto;</w:t>
            </w:r>
          </w:p>
        </w:tc>
      </w:tr>
      <w:tr w:rsidR="00187692" w:rsidRPr="00C902DE" w14:paraId="5E7B8E68" w14:textId="77777777" w:rsidTr="007A61C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1B7AD2D" w14:textId="77777777" w:rsidR="00187692" w:rsidRPr="00C902DE" w:rsidRDefault="00187692" w:rsidP="007A61C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87692">
              <w:rPr>
                <w:rFonts w:ascii="Arial" w:hAnsi="Arial" w:cs="Arial"/>
                <w:sz w:val="24"/>
                <w:szCs w:val="24"/>
              </w:rPr>
              <w:t>części 2 zamówienia w wysokości 4 000.00 zł brutto;</w:t>
            </w:r>
          </w:p>
        </w:tc>
      </w:tr>
      <w:tr w:rsidR="00187692" w:rsidRPr="00C902DE" w14:paraId="09662CEC" w14:textId="77777777" w:rsidTr="007A61C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5131DAC" w14:textId="77777777" w:rsidR="00187692" w:rsidRPr="00C902DE" w:rsidRDefault="00187692" w:rsidP="007A61C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87692">
              <w:rPr>
                <w:rFonts w:ascii="Arial" w:hAnsi="Arial" w:cs="Arial"/>
                <w:sz w:val="24"/>
                <w:szCs w:val="24"/>
              </w:rPr>
              <w:t>części 3 zamówienia w wysokości 76 000.00 zł brutto;</w:t>
            </w:r>
          </w:p>
        </w:tc>
      </w:tr>
      <w:tr w:rsidR="00187692" w:rsidRPr="00C902DE" w14:paraId="44AE20CB" w14:textId="77777777" w:rsidTr="007A61C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FD6209E" w14:textId="77777777" w:rsidR="00187692" w:rsidRPr="00C902DE" w:rsidRDefault="00187692" w:rsidP="007A61C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87692">
              <w:rPr>
                <w:rFonts w:ascii="Arial" w:hAnsi="Arial" w:cs="Arial"/>
                <w:sz w:val="24"/>
                <w:szCs w:val="24"/>
              </w:rPr>
              <w:t>części 4 zamówienia w wysokości 75 000.00 zł brutto;</w:t>
            </w:r>
          </w:p>
        </w:tc>
      </w:tr>
      <w:tr w:rsidR="00187692" w:rsidRPr="00C902DE" w14:paraId="4164D22C" w14:textId="77777777" w:rsidTr="007A61C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72CEBF4" w14:textId="77777777" w:rsidR="00187692" w:rsidRPr="00C902DE" w:rsidRDefault="00187692" w:rsidP="007A61C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87692">
              <w:rPr>
                <w:rFonts w:ascii="Arial" w:hAnsi="Arial" w:cs="Arial"/>
                <w:sz w:val="24"/>
                <w:szCs w:val="24"/>
              </w:rPr>
              <w:t>części 5 zamówienia w wysokości 75 000.00 zł brutto;</w:t>
            </w:r>
          </w:p>
        </w:tc>
      </w:tr>
      <w:tr w:rsidR="00187692" w:rsidRPr="00C902DE" w14:paraId="486388C4" w14:textId="77777777" w:rsidTr="007A61C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3DFB65A" w14:textId="77777777" w:rsidR="00187692" w:rsidRPr="00C902DE" w:rsidRDefault="00187692" w:rsidP="007A61C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87692">
              <w:rPr>
                <w:rFonts w:ascii="Arial" w:hAnsi="Arial" w:cs="Arial"/>
                <w:sz w:val="24"/>
                <w:szCs w:val="24"/>
              </w:rPr>
              <w:t>części 6 zamówienia w wysokości 2 200 000.00 zł brutto;</w:t>
            </w:r>
          </w:p>
        </w:tc>
      </w:tr>
      <w:tr w:rsidR="00187692" w:rsidRPr="00C902DE" w14:paraId="066EDFEC" w14:textId="77777777" w:rsidTr="007A61C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D829A86" w14:textId="77777777" w:rsidR="00187692" w:rsidRPr="00C902DE" w:rsidRDefault="00187692" w:rsidP="007A61C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87692">
              <w:rPr>
                <w:rFonts w:ascii="Arial" w:hAnsi="Arial" w:cs="Arial"/>
                <w:sz w:val="24"/>
                <w:szCs w:val="24"/>
              </w:rPr>
              <w:t>części 7 zamówienia w wysokości 380 000.00 zł brutto;</w:t>
            </w:r>
          </w:p>
        </w:tc>
      </w:tr>
      <w:tr w:rsidR="00187692" w:rsidRPr="00C902DE" w14:paraId="68ACB72C" w14:textId="77777777" w:rsidTr="007A61C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912105" w14:textId="77777777" w:rsidR="00187692" w:rsidRPr="00C902DE" w:rsidRDefault="00187692" w:rsidP="007A61C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87692">
              <w:rPr>
                <w:rFonts w:ascii="Arial" w:hAnsi="Arial" w:cs="Arial"/>
                <w:sz w:val="24"/>
                <w:szCs w:val="24"/>
              </w:rPr>
              <w:t>części 8 zamówienia w wysokości 1 500 000.00 zł brutto;</w:t>
            </w:r>
          </w:p>
        </w:tc>
      </w:tr>
      <w:tr w:rsidR="00187692" w:rsidRPr="00C902DE" w14:paraId="13486355" w14:textId="77777777" w:rsidTr="007A61C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4FC0493" w14:textId="77777777" w:rsidR="00187692" w:rsidRPr="00C902DE" w:rsidRDefault="00187692" w:rsidP="007A61C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87692">
              <w:rPr>
                <w:rFonts w:ascii="Arial" w:hAnsi="Arial" w:cs="Arial"/>
                <w:sz w:val="24"/>
                <w:szCs w:val="24"/>
              </w:rPr>
              <w:t>części 9 zamówienia w wysokości 360 000.00 zł brutto;</w:t>
            </w:r>
          </w:p>
        </w:tc>
      </w:tr>
      <w:tr w:rsidR="00187692" w:rsidRPr="00C902DE" w14:paraId="2B860400" w14:textId="77777777" w:rsidTr="007A61C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1764E1" w14:textId="77777777" w:rsidR="00187692" w:rsidRPr="00C902DE" w:rsidRDefault="00187692" w:rsidP="007A61C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87692">
              <w:rPr>
                <w:rFonts w:ascii="Arial" w:hAnsi="Arial" w:cs="Arial"/>
                <w:sz w:val="24"/>
                <w:szCs w:val="24"/>
              </w:rPr>
              <w:t>części 10 zamówienia w wysokości 220 000.00 zł brutto;</w:t>
            </w:r>
          </w:p>
        </w:tc>
      </w:tr>
      <w:tr w:rsidR="00187692" w:rsidRPr="00C902DE" w14:paraId="6D8C01AF" w14:textId="77777777" w:rsidTr="007A61C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F543BEE" w14:textId="77777777" w:rsidR="00187692" w:rsidRPr="00C902DE" w:rsidRDefault="00187692" w:rsidP="007A61C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87692">
              <w:rPr>
                <w:rFonts w:ascii="Arial" w:hAnsi="Arial" w:cs="Arial"/>
                <w:sz w:val="24"/>
                <w:szCs w:val="24"/>
              </w:rPr>
              <w:lastRenderedPageBreak/>
              <w:t>części 11 zamówienia w wysokości 52 000.00 zł brutto;</w:t>
            </w:r>
          </w:p>
        </w:tc>
      </w:tr>
      <w:tr w:rsidR="00187692" w:rsidRPr="00C902DE" w14:paraId="6798D87C" w14:textId="77777777" w:rsidTr="007A61C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F2989D1" w14:textId="77777777" w:rsidR="00187692" w:rsidRPr="00C902DE" w:rsidRDefault="00187692" w:rsidP="007A61C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87692">
              <w:rPr>
                <w:rFonts w:ascii="Arial" w:hAnsi="Arial" w:cs="Arial"/>
                <w:sz w:val="24"/>
                <w:szCs w:val="24"/>
              </w:rPr>
              <w:t>części 12 zamówienia w wysokości 125 000.00 zł brutto;</w:t>
            </w:r>
          </w:p>
        </w:tc>
      </w:tr>
      <w:tr w:rsidR="00187692" w:rsidRPr="00C902DE" w14:paraId="7BC84630" w14:textId="77777777" w:rsidTr="007A61C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DB60AC6" w14:textId="77777777" w:rsidR="00187692" w:rsidRPr="00C902DE" w:rsidRDefault="00187692" w:rsidP="007A61C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87692">
              <w:rPr>
                <w:rFonts w:ascii="Arial" w:hAnsi="Arial" w:cs="Arial"/>
                <w:sz w:val="24"/>
                <w:szCs w:val="24"/>
              </w:rPr>
              <w:t>części 13 zamówienia w wysokości 120 000.00 zł brutto;</w:t>
            </w:r>
          </w:p>
        </w:tc>
      </w:tr>
      <w:tr w:rsidR="00187692" w:rsidRPr="00C902DE" w14:paraId="3402071B" w14:textId="77777777" w:rsidTr="007A61C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D398DCE" w14:textId="77777777" w:rsidR="00187692" w:rsidRPr="00C902DE" w:rsidRDefault="00187692" w:rsidP="007A61C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87692">
              <w:rPr>
                <w:rFonts w:ascii="Arial" w:hAnsi="Arial" w:cs="Arial"/>
                <w:sz w:val="24"/>
                <w:szCs w:val="24"/>
              </w:rPr>
              <w:t>części 14 zamówienia w wysokości 210 000.00 zł brutto;</w:t>
            </w:r>
          </w:p>
        </w:tc>
      </w:tr>
      <w:tr w:rsidR="00187692" w:rsidRPr="00C902DE" w14:paraId="7E85536F" w14:textId="77777777" w:rsidTr="007A61C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D76688" w14:textId="77777777" w:rsidR="00187692" w:rsidRPr="00C902DE" w:rsidRDefault="00187692" w:rsidP="007A61C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87692">
              <w:rPr>
                <w:rFonts w:ascii="Arial" w:hAnsi="Arial" w:cs="Arial"/>
                <w:sz w:val="24"/>
                <w:szCs w:val="24"/>
              </w:rPr>
              <w:t>części 15 zamówienia w wysokości 45 000.00 zł brutto;</w:t>
            </w:r>
          </w:p>
        </w:tc>
      </w:tr>
      <w:tr w:rsidR="00187692" w:rsidRPr="00C902DE" w14:paraId="09F7D39F" w14:textId="77777777" w:rsidTr="007A61C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DEB5F8" w14:textId="77777777" w:rsidR="00187692" w:rsidRPr="00C902DE" w:rsidRDefault="00187692" w:rsidP="007A61C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87692">
              <w:rPr>
                <w:rFonts w:ascii="Arial" w:hAnsi="Arial" w:cs="Arial"/>
                <w:sz w:val="24"/>
                <w:szCs w:val="24"/>
              </w:rPr>
              <w:t>części 16 zamówienia w wysokości 90 000.00 zł brutto;</w:t>
            </w:r>
          </w:p>
        </w:tc>
      </w:tr>
      <w:tr w:rsidR="00187692" w:rsidRPr="00C902DE" w14:paraId="1CFCB219" w14:textId="77777777" w:rsidTr="007A61C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37E3D27" w14:textId="77777777" w:rsidR="00187692" w:rsidRPr="00C902DE" w:rsidRDefault="00187692" w:rsidP="007A61C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87692">
              <w:rPr>
                <w:rFonts w:ascii="Arial" w:hAnsi="Arial" w:cs="Arial"/>
                <w:sz w:val="24"/>
                <w:szCs w:val="24"/>
              </w:rPr>
              <w:t>części 17 zamówienia w wysokości 250 000.00 zł brutto;</w:t>
            </w:r>
          </w:p>
        </w:tc>
      </w:tr>
      <w:tr w:rsidR="00187692" w:rsidRPr="00C902DE" w14:paraId="045D2325" w14:textId="77777777" w:rsidTr="007A61C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5493403" w14:textId="77777777" w:rsidR="00187692" w:rsidRPr="00C902DE" w:rsidRDefault="00187692" w:rsidP="007A61C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87692">
              <w:rPr>
                <w:rFonts w:ascii="Arial" w:hAnsi="Arial" w:cs="Arial"/>
                <w:sz w:val="24"/>
                <w:szCs w:val="24"/>
              </w:rPr>
              <w:t>części 18 zamówienia w wysokości 350 000.00 zł brutto;</w:t>
            </w:r>
          </w:p>
        </w:tc>
      </w:tr>
    </w:tbl>
    <w:p w14:paraId="041A03EF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51591DB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7897AF0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503E371B" w14:textId="6E241FCD" w:rsidR="00C236D3" w:rsidRDefault="00187692" w:rsidP="00AA3287">
      <w:pPr>
        <w:jc w:val="right"/>
        <w:rPr>
          <w:rFonts w:ascii="Arial" w:hAnsi="Arial" w:cs="Arial"/>
          <w:sz w:val="24"/>
          <w:szCs w:val="24"/>
        </w:rPr>
      </w:pPr>
      <w:r w:rsidRPr="00187692">
        <w:rPr>
          <w:rFonts w:ascii="Arial" w:hAnsi="Arial" w:cs="Arial"/>
          <w:sz w:val="24"/>
          <w:szCs w:val="24"/>
        </w:rPr>
        <w:t xml:space="preserve">  </w:t>
      </w:r>
      <w:r w:rsidR="00AA3287">
        <w:rPr>
          <w:rFonts w:ascii="Arial" w:hAnsi="Arial" w:cs="Arial"/>
          <w:sz w:val="24"/>
          <w:szCs w:val="24"/>
        </w:rPr>
        <w:t>Dyrektor SPZOZ Kolbuszowa</w:t>
      </w:r>
    </w:p>
    <w:p w14:paraId="7AE4E172" w14:textId="3131EEDF" w:rsidR="00AA3287" w:rsidRPr="003E6519" w:rsidRDefault="00AA3287" w:rsidP="00AA3287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AA3287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1DAC1D" w14:textId="77777777" w:rsidR="00ED49C1" w:rsidRDefault="00ED49C1">
      <w:r>
        <w:separator/>
      </w:r>
    </w:p>
  </w:endnote>
  <w:endnote w:type="continuationSeparator" w:id="0">
    <w:p w14:paraId="3911CCF3" w14:textId="77777777" w:rsidR="00ED49C1" w:rsidRDefault="00ED49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3780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60A78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537CC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53A42D6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8A06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AD7ECE" w14:textId="77777777" w:rsidR="009F189D" w:rsidRDefault="009F189D">
    <w:pPr>
      <w:pStyle w:val="Stopka"/>
      <w:tabs>
        <w:tab w:val="clear" w:pos="4536"/>
      </w:tabs>
      <w:jc w:val="center"/>
    </w:pPr>
  </w:p>
  <w:p w14:paraId="61E68F4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AE64F1" w14:textId="77777777" w:rsidR="00ED49C1" w:rsidRDefault="00ED49C1">
      <w:r>
        <w:separator/>
      </w:r>
    </w:p>
  </w:footnote>
  <w:footnote w:type="continuationSeparator" w:id="0">
    <w:p w14:paraId="6463A990" w14:textId="77777777" w:rsidR="00ED49C1" w:rsidRDefault="00ED49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04D89" w14:textId="77777777" w:rsidR="00187692" w:rsidRDefault="001876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01E95" w14:textId="77777777" w:rsidR="00187692" w:rsidRDefault="001876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A695D" w14:textId="77777777" w:rsidR="00187692" w:rsidRDefault="001876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49C1"/>
    <w:rsid w:val="00007727"/>
    <w:rsid w:val="00017720"/>
    <w:rsid w:val="00035488"/>
    <w:rsid w:val="000D7F25"/>
    <w:rsid w:val="000E00E5"/>
    <w:rsid w:val="00173B20"/>
    <w:rsid w:val="00187692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AA3287"/>
    <w:rsid w:val="00BE7129"/>
    <w:rsid w:val="00C236D3"/>
    <w:rsid w:val="00C659E2"/>
    <w:rsid w:val="00C902DE"/>
    <w:rsid w:val="00CB0802"/>
    <w:rsid w:val="00D7128F"/>
    <w:rsid w:val="00EA3476"/>
    <w:rsid w:val="00ED49C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60690E"/>
  <w15:chartTrackingRefBased/>
  <w15:docId w15:val="{E17D16C5-E50E-4162-B83A-ACA218B69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265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2023-10-09T08:26:00Z</cp:lastPrinted>
  <dcterms:created xsi:type="dcterms:W3CDTF">2023-10-09T08:29:00Z</dcterms:created>
  <dcterms:modified xsi:type="dcterms:W3CDTF">2023-10-09T08:29:00Z</dcterms:modified>
</cp:coreProperties>
</file>