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849B0" w14:textId="77777777" w:rsidR="00986737" w:rsidRPr="009432A1" w:rsidRDefault="003C2A7C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bookmarkStart w:id="1" w:name="_Hlk147750178"/>
      <w:r w:rsidRPr="003C2A7C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3C2A7C">
        <w:rPr>
          <w:rFonts w:ascii="Arial" w:hAnsi="Arial" w:cs="Arial"/>
          <w:sz w:val="24"/>
          <w:szCs w:val="24"/>
        </w:rPr>
        <w:t>2023-10-09</w:t>
      </w:r>
    </w:p>
    <w:p w14:paraId="1C1FDD5A" w14:textId="77777777" w:rsidR="00986737" w:rsidRPr="009432A1" w:rsidRDefault="003C2A7C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C2A7C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D7B7534" w14:textId="77777777" w:rsidR="00986737" w:rsidRPr="009432A1" w:rsidRDefault="003C2A7C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3C2A7C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C2A7C">
        <w:rPr>
          <w:rFonts w:ascii="Arial" w:hAnsi="Arial" w:cs="Arial"/>
          <w:sz w:val="24"/>
          <w:szCs w:val="24"/>
        </w:rPr>
        <w:t>4</w:t>
      </w:r>
    </w:p>
    <w:p w14:paraId="544C0582" w14:textId="77777777" w:rsidR="00986737" w:rsidRPr="009432A1" w:rsidRDefault="003C2A7C" w:rsidP="00986737">
      <w:pPr>
        <w:rPr>
          <w:rFonts w:ascii="Arial" w:hAnsi="Arial" w:cs="Arial"/>
          <w:sz w:val="24"/>
          <w:szCs w:val="24"/>
        </w:rPr>
      </w:pPr>
      <w:r w:rsidRPr="003C2A7C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C2A7C">
        <w:rPr>
          <w:rFonts w:ascii="Arial" w:hAnsi="Arial" w:cs="Arial"/>
          <w:sz w:val="24"/>
          <w:szCs w:val="24"/>
        </w:rPr>
        <w:t>Kolbuszowa</w:t>
      </w:r>
    </w:p>
    <w:p w14:paraId="037C4038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0B85EB6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106398B3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165910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7E5D55B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736E518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60CB54A2" w14:textId="77777777" w:rsidTr="005A632E">
        <w:tc>
          <w:tcPr>
            <w:tcW w:w="2269" w:type="dxa"/>
            <w:shd w:val="clear" w:color="auto" w:fill="auto"/>
          </w:tcPr>
          <w:p w14:paraId="7FFF85CF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8BD49F8" w14:textId="77777777" w:rsidR="00986737" w:rsidRPr="004E4B64" w:rsidRDefault="003C2A7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C2A7C">
              <w:rPr>
                <w:rFonts w:ascii="Arial" w:hAnsi="Arial" w:cs="Arial"/>
                <w:bCs/>
                <w:sz w:val="24"/>
                <w:szCs w:val="24"/>
              </w:rPr>
              <w:t>Dostawa materiałów jednorazowego użytku ( obłożenia , zestawy, implanty ortopedyczne, membrany, akcesoria i narzędzia do zabiegów urologicznych) używanych na salach operacyjnych w 18 pakietach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C2A7C" w:rsidRPr="004E4B64" w14:paraId="500BF2D0" w14:textId="77777777" w:rsidTr="00A40072">
        <w:tc>
          <w:tcPr>
            <w:tcW w:w="2269" w:type="dxa"/>
            <w:shd w:val="clear" w:color="auto" w:fill="auto"/>
          </w:tcPr>
          <w:p w14:paraId="737AA4C3" w14:textId="77777777" w:rsidR="003C2A7C" w:rsidRPr="004E4B64" w:rsidRDefault="003C2A7C" w:rsidP="00A4007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0FCBD8" w14:textId="77777777" w:rsidR="003C2A7C" w:rsidRPr="004E4B64" w:rsidRDefault="003C2A7C" w:rsidP="00A4007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C2A7C">
              <w:rPr>
                <w:rFonts w:ascii="Arial" w:hAnsi="Arial" w:cs="Arial"/>
                <w:bCs/>
                <w:sz w:val="24"/>
                <w:szCs w:val="24"/>
              </w:rPr>
              <w:t>Eap-2412/11/23/D</w:t>
            </w:r>
          </w:p>
        </w:tc>
      </w:tr>
    </w:tbl>
    <w:p w14:paraId="756EEB21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3B3F3B76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C2A7C" w:rsidRPr="003C2A7C">
        <w:rPr>
          <w:rFonts w:ascii="Arial" w:hAnsi="Arial" w:cs="Arial"/>
          <w:sz w:val="24"/>
          <w:szCs w:val="24"/>
        </w:rPr>
        <w:t>(</w:t>
      </w:r>
      <w:proofErr w:type="spellStart"/>
      <w:r w:rsidR="003C2A7C" w:rsidRPr="003C2A7C">
        <w:rPr>
          <w:rFonts w:ascii="Arial" w:hAnsi="Arial" w:cs="Arial"/>
          <w:sz w:val="24"/>
          <w:szCs w:val="24"/>
        </w:rPr>
        <w:t>t.j</w:t>
      </w:r>
      <w:proofErr w:type="spellEnd"/>
      <w:r w:rsidR="003C2A7C" w:rsidRPr="003C2A7C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03D8FC0E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C2A7C" w:rsidRPr="003C2A7C">
        <w:rPr>
          <w:rFonts w:ascii="Arial" w:hAnsi="Arial" w:cs="Arial"/>
          <w:sz w:val="24"/>
          <w:szCs w:val="24"/>
        </w:rPr>
        <w:t>09/10/2023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C2A7C" w:rsidRPr="003C2A7C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7C535C24" w14:textId="77777777" w:rsidTr="005A632E">
        <w:tc>
          <w:tcPr>
            <w:tcW w:w="1276" w:type="dxa"/>
            <w:shd w:val="clear" w:color="auto" w:fill="F2F2F2"/>
            <w:vAlign w:val="center"/>
          </w:tcPr>
          <w:p w14:paraId="364A64ED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F0EA8A5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068A5E5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9B127DE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C2A7C" w:rsidRPr="00BB547B" w14:paraId="437746B7" w14:textId="77777777" w:rsidTr="00A40072">
        <w:tc>
          <w:tcPr>
            <w:tcW w:w="1276" w:type="dxa"/>
            <w:shd w:val="clear" w:color="auto" w:fill="auto"/>
            <w:vAlign w:val="center"/>
          </w:tcPr>
          <w:p w14:paraId="2502D1E2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3A87DE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787B3566" w14:textId="77777777" w:rsidR="003C2A7C" w:rsidRPr="00986737" w:rsidRDefault="003C2A7C" w:rsidP="00A4007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C2A7C">
              <w:rPr>
                <w:rFonts w:ascii="Arial" w:hAnsi="Arial" w:cs="Arial"/>
                <w:sz w:val="24"/>
                <w:szCs w:val="24"/>
              </w:rPr>
              <w:t>Arthrex</w:t>
            </w:r>
            <w:proofErr w:type="spellEnd"/>
            <w:r w:rsidRPr="003C2A7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29BC7DAC" w14:textId="77777777" w:rsidR="003C2A7C" w:rsidRPr="00986737" w:rsidRDefault="003C2A7C" w:rsidP="00A40072">
            <w:pPr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 xml:space="preserve">ul. </w:t>
            </w:r>
            <w:proofErr w:type="spellStart"/>
            <w:r w:rsidRPr="003C2A7C">
              <w:rPr>
                <w:rFonts w:ascii="Arial" w:hAnsi="Arial" w:cs="Arial"/>
                <w:sz w:val="24"/>
                <w:szCs w:val="24"/>
              </w:rPr>
              <w:t>Karczunkowska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F2DED73" w14:textId="77777777" w:rsidR="003C2A7C" w:rsidRPr="00986737" w:rsidRDefault="003C2A7C" w:rsidP="00A4007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02-871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FB36EF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2 034 558.00 zł</w:t>
            </w:r>
          </w:p>
        </w:tc>
      </w:tr>
      <w:tr w:rsidR="003C2A7C" w:rsidRPr="00BB547B" w14:paraId="218E095A" w14:textId="77777777" w:rsidTr="00A40072">
        <w:tc>
          <w:tcPr>
            <w:tcW w:w="1276" w:type="dxa"/>
            <w:shd w:val="clear" w:color="auto" w:fill="auto"/>
            <w:vAlign w:val="center"/>
          </w:tcPr>
          <w:p w14:paraId="51E0B6CB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D15B32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5EA451A6" w14:textId="77777777" w:rsidR="003C2A7C" w:rsidRPr="00986737" w:rsidRDefault="003C2A7C" w:rsidP="00A4007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BIOVICO SP. Z O.O.</w:t>
            </w:r>
          </w:p>
          <w:p w14:paraId="60DD27E4" w14:textId="77777777" w:rsidR="003C2A7C" w:rsidRPr="00986737" w:rsidRDefault="003C2A7C" w:rsidP="00A40072">
            <w:pPr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ul. Hutnicza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15/B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5046D3" w14:textId="77777777" w:rsidR="003C2A7C" w:rsidRPr="00986737" w:rsidRDefault="003C2A7C" w:rsidP="00A4007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81-061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Gdynia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B9BCD4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42 184.80 zł</w:t>
            </w:r>
          </w:p>
        </w:tc>
      </w:tr>
      <w:tr w:rsidR="003C2A7C" w:rsidRPr="00BB547B" w14:paraId="1909A5CE" w14:textId="77777777" w:rsidTr="00A40072">
        <w:tc>
          <w:tcPr>
            <w:tcW w:w="1276" w:type="dxa"/>
            <w:shd w:val="clear" w:color="auto" w:fill="auto"/>
            <w:vAlign w:val="center"/>
          </w:tcPr>
          <w:p w14:paraId="61099098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FCFB53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2426C67" w14:textId="77777777" w:rsidR="003C2A7C" w:rsidRPr="00986737" w:rsidRDefault="003C2A7C" w:rsidP="00A4007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Toruńskie Zakłady Materiałów Opatrunkowych S.A.</w:t>
            </w:r>
          </w:p>
          <w:p w14:paraId="79458FAB" w14:textId="77777777" w:rsidR="003C2A7C" w:rsidRPr="00986737" w:rsidRDefault="003C2A7C" w:rsidP="00A40072">
            <w:pPr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Żółkiewskiego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20/26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CA594D2" w14:textId="77777777" w:rsidR="003C2A7C" w:rsidRPr="00986737" w:rsidRDefault="003C2A7C" w:rsidP="00A4007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4B264F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4 374.00 zł</w:t>
            </w:r>
          </w:p>
        </w:tc>
      </w:tr>
      <w:tr w:rsidR="003C2A7C" w:rsidRPr="00BB547B" w14:paraId="53F1B875" w14:textId="77777777" w:rsidTr="00A40072">
        <w:tc>
          <w:tcPr>
            <w:tcW w:w="1276" w:type="dxa"/>
            <w:shd w:val="clear" w:color="auto" w:fill="auto"/>
            <w:vAlign w:val="center"/>
          </w:tcPr>
          <w:p w14:paraId="222A821D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CE67CD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30711870" w14:textId="77777777" w:rsidR="003C2A7C" w:rsidRPr="00986737" w:rsidRDefault="003C2A7C" w:rsidP="00A4007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Toruńskie Zakłady Materiałów Opatrunkowych S.A.</w:t>
            </w:r>
          </w:p>
          <w:p w14:paraId="7DC348EA" w14:textId="77777777" w:rsidR="003C2A7C" w:rsidRPr="00986737" w:rsidRDefault="003C2A7C" w:rsidP="00A40072">
            <w:pPr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Żółkiewskiego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20/26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7D13D1B" w14:textId="77777777" w:rsidR="003C2A7C" w:rsidRPr="00986737" w:rsidRDefault="003C2A7C" w:rsidP="00A4007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12217A4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65 730.26 zł</w:t>
            </w:r>
          </w:p>
        </w:tc>
      </w:tr>
      <w:tr w:rsidR="003C2A7C" w:rsidRPr="00BB547B" w14:paraId="3E13C290" w14:textId="77777777" w:rsidTr="00A40072">
        <w:tc>
          <w:tcPr>
            <w:tcW w:w="1276" w:type="dxa"/>
            <w:shd w:val="clear" w:color="auto" w:fill="auto"/>
            <w:vAlign w:val="center"/>
          </w:tcPr>
          <w:p w14:paraId="7B3E3E16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E0CD2D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542C0280" w14:textId="77777777" w:rsidR="003C2A7C" w:rsidRPr="00986737" w:rsidRDefault="003C2A7C" w:rsidP="00A4007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Johnson &amp; Johnson Poland Sp. z o.o.</w:t>
            </w:r>
          </w:p>
          <w:p w14:paraId="3768C975" w14:textId="77777777" w:rsidR="003C2A7C" w:rsidRPr="00986737" w:rsidRDefault="003C2A7C" w:rsidP="00A40072">
            <w:pPr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Iłżecka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24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A0568FE" w14:textId="77777777" w:rsidR="003C2A7C" w:rsidRPr="00986737" w:rsidRDefault="003C2A7C" w:rsidP="00A4007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02135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99A9CC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333 687.60 zł</w:t>
            </w:r>
          </w:p>
        </w:tc>
      </w:tr>
      <w:tr w:rsidR="003C2A7C" w:rsidRPr="00BB547B" w14:paraId="27C99D1B" w14:textId="77777777" w:rsidTr="00A40072">
        <w:tc>
          <w:tcPr>
            <w:tcW w:w="1276" w:type="dxa"/>
            <w:shd w:val="clear" w:color="auto" w:fill="auto"/>
            <w:vAlign w:val="center"/>
          </w:tcPr>
          <w:p w14:paraId="171BE4C8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2497A9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2ADB016B" w14:textId="77777777" w:rsidR="003C2A7C" w:rsidRPr="00986737" w:rsidRDefault="003C2A7C" w:rsidP="00A4007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C2A7C">
              <w:rPr>
                <w:rFonts w:ascii="Arial" w:hAnsi="Arial" w:cs="Arial"/>
                <w:sz w:val="24"/>
                <w:szCs w:val="24"/>
              </w:rPr>
              <w:t>Abena</w:t>
            </w:r>
            <w:proofErr w:type="spellEnd"/>
            <w:r w:rsidRPr="003C2A7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2ED2233D" w14:textId="77777777" w:rsidR="003C2A7C" w:rsidRPr="00986737" w:rsidRDefault="003C2A7C" w:rsidP="00A40072">
            <w:pPr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Nowa, Łozienica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9EABEF" w14:textId="77777777" w:rsidR="003C2A7C" w:rsidRPr="00986737" w:rsidRDefault="003C2A7C" w:rsidP="00A4007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72-100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Goleniów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36C252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49 817.13 zł</w:t>
            </w:r>
          </w:p>
        </w:tc>
      </w:tr>
      <w:tr w:rsidR="003C2A7C" w:rsidRPr="00BB547B" w14:paraId="702BFB09" w14:textId="77777777" w:rsidTr="00A40072">
        <w:tc>
          <w:tcPr>
            <w:tcW w:w="1276" w:type="dxa"/>
            <w:shd w:val="clear" w:color="auto" w:fill="auto"/>
            <w:vAlign w:val="center"/>
          </w:tcPr>
          <w:p w14:paraId="7C9CDC10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B3480D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00DFE67B" w14:textId="77777777" w:rsidR="003C2A7C" w:rsidRPr="00986737" w:rsidRDefault="003C2A7C" w:rsidP="00A4007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C2A7C">
              <w:rPr>
                <w:rFonts w:ascii="Arial" w:hAnsi="Arial" w:cs="Arial"/>
                <w:sz w:val="24"/>
                <w:szCs w:val="24"/>
              </w:rPr>
              <w:t>Erbe</w:t>
            </w:r>
            <w:proofErr w:type="spellEnd"/>
            <w:r w:rsidRPr="003C2A7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2899A24D" w14:textId="77777777" w:rsidR="003C2A7C" w:rsidRPr="00986737" w:rsidRDefault="003C2A7C" w:rsidP="00A40072">
            <w:pPr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Al. Rzeczypospolitej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14/2.8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F41E7F" w14:textId="77777777" w:rsidR="003C2A7C" w:rsidRPr="00986737" w:rsidRDefault="003C2A7C" w:rsidP="00A4007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02-972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42A7CB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38 886.48 zł</w:t>
            </w:r>
          </w:p>
        </w:tc>
      </w:tr>
      <w:tr w:rsidR="003C2A7C" w:rsidRPr="00BB547B" w14:paraId="40A4B874" w14:textId="77777777" w:rsidTr="00A40072">
        <w:tc>
          <w:tcPr>
            <w:tcW w:w="1276" w:type="dxa"/>
            <w:shd w:val="clear" w:color="auto" w:fill="auto"/>
            <w:vAlign w:val="center"/>
          </w:tcPr>
          <w:p w14:paraId="624A7A29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3D5454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71D907C2" w14:textId="77777777" w:rsidR="003C2A7C" w:rsidRPr="00986737" w:rsidRDefault="003C2A7C" w:rsidP="00A4007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C2A7C">
              <w:rPr>
                <w:rFonts w:ascii="Arial" w:hAnsi="Arial" w:cs="Arial"/>
                <w:sz w:val="24"/>
                <w:szCs w:val="24"/>
              </w:rPr>
              <w:t>Meden-Inmed</w:t>
            </w:r>
            <w:proofErr w:type="spellEnd"/>
            <w:r w:rsidRPr="003C2A7C">
              <w:rPr>
                <w:rFonts w:ascii="Arial" w:hAnsi="Arial" w:cs="Arial"/>
                <w:sz w:val="24"/>
                <w:szCs w:val="24"/>
              </w:rPr>
              <w:t xml:space="preserve"> Sp. </w:t>
            </w:r>
            <w:proofErr w:type="spellStart"/>
            <w:r w:rsidRPr="003C2A7C">
              <w:rPr>
                <w:rFonts w:ascii="Arial" w:hAnsi="Arial" w:cs="Arial"/>
                <w:sz w:val="24"/>
                <w:szCs w:val="24"/>
              </w:rPr>
              <w:t>zo.o</w:t>
            </w:r>
            <w:proofErr w:type="spellEnd"/>
            <w:r w:rsidRPr="003C2A7C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E0B973D" w14:textId="77777777" w:rsidR="003C2A7C" w:rsidRPr="00986737" w:rsidRDefault="003C2A7C" w:rsidP="00A40072">
            <w:pPr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Wenedów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DB5B915" w14:textId="77777777" w:rsidR="003C2A7C" w:rsidRPr="00986737" w:rsidRDefault="003C2A7C" w:rsidP="00A4007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75-847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Koszalin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8A1DC5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1 354 492.45 zł</w:t>
            </w:r>
          </w:p>
        </w:tc>
      </w:tr>
      <w:tr w:rsidR="003C2A7C" w:rsidRPr="00BB547B" w14:paraId="3FFF0727" w14:textId="77777777" w:rsidTr="00A40072">
        <w:tc>
          <w:tcPr>
            <w:tcW w:w="1276" w:type="dxa"/>
            <w:shd w:val="clear" w:color="auto" w:fill="auto"/>
            <w:vAlign w:val="center"/>
          </w:tcPr>
          <w:p w14:paraId="0A45023A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731482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1DE683DD" w14:textId="77777777" w:rsidR="003C2A7C" w:rsidRPr="00986737" w:rsidRDefault="003C2A7C" w:rsidP="00A4007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ORTOCARE Sp. z o.o.</w:t>
            </w:r>
          </w:p>
          <w:p w14:paraId="2F5D7773" w14:textId="77777777" w:rsidR="003C2A7C" w:rsidRPr="00986737" w:rsidRDefault="003C2A7C" w:rsidP="00A40072">
            <w:pPr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Łopuszańska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95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BC392A" w14:textId="77777777" w:rsidR="003C2A7C" w:rsidRPr="00986737" w:rsidRDefault="003C2A7C" w:rsidP="00A4007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02-457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E9D78C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304 462.80 zł</w:t>
            </w:r>
          </w:p>
        </w:tc>
      </w:tr>
      <w:tr w:rsidR="003C2A7C" w:rsidRPr="00BB547B" w14:paraId="13C8D13A" w14:textId="77777777" w:rsidTr="00A40072">
        <w:tc>
          <w:tcPr>
            <w:tcW w:w="1276" w:type="dxa"/>
            <w:shd w:val="clear" w:color="auto" w:fill="auto"/>
            <w:vAlign w:val="center"/>
          </w:tcPr>
          <w:p w14:paraId="35C22F39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9A5F31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3E42D190" w14:textId="77777777" w:rsidR="003C2A7C" w:rsidRPr="00986737" w:rsidRDefault="003C2A7C" w:rsidP="00A4007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C2A7C">
              <w:rPr>
                <w:rFonts w:ascii="Arial" w:hAnsi="Arial" w:cs="Arial"/>
                <w:sz w:val="24"/>
                <w:szCs w:val="24"/>
              </w:rPr>
              <w:t>Dräger</w:t>
            </w:r>
            <w:proofErr w:type="spellEnd"/>
            <w:r w:rsidRPr="003C2A7C">
              <w:rPr>
                <w:rFonts w:ascii="Arial" w:hAnsi="Arial" w:cs="Arial"/>
                <w:sz w:val="24"/>
                <w:szCs w:val="24"/>
              </w:rPr>
              <w:t xml:space="preserve"> Polska sp. z o. o.</w:t>
            </w:r>
          </w:p>
          <w:p w14:paraId="246E5768" w14:textId="77777777" w:rsidR="003C2A7C" w:rsidRPr="00986737" w:rsidRDefault="003C2A7C" w:rsidP="00A4007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C2A7C">
              <w:rPr>
                <w:rFonts w:ascii="Arial" w:hAnsi="Arial" w:cs="Arial"/>
                <w:sz w:val="24"/>
                <w:szCs w:val="24"/>
              </w:rPr>
              <w:t>Dräger</w:t>
            </w:r>
            <w:proofErr w:type="spellEnd"/>
            <w:r w:rsidRPr="003C2A7C">
              <w:rPr>
                <w:rFonts w:ascii="Arial" w:hAnsi="Arial" w:cs="Arial"/>
                <w:sz w:val="24"/>
                <w:szCs w:val="24"/>
              </w:rPr>
              <w:t xml:space="preserve"> Polska sp. z o. o.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1/h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1BFF4F" w14:textId="77777777" w:rsidR="003C2A7C" w:rsidRPr="00986737" w:rsidRDefault="003C2A7C" w:rsidP="00A4007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02-495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1E3AF7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128 487.60 zł</w:t>
            </w:r>
          </w:p>
        </w:tc>
      </w:tr>
      <w:tr w:rsidR="003C2A7C" w:rsidRPr="00BB547B" w14:paraId="668D5086" w14:textId="77777777" w:rsidTr="00A40072">
        <w:tc>
          <w:tcPr>
            <w:tcW w:w="1276" w:type="dxa"/>
            <w:shd w:val="clear" w:color="auto" w:fill="auto"/>
            <w:vAlign w:val="center"/>
          </w:tcPr>
          <w:p w14:paraId="1A0F5A17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FFEAC9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49DF1755" w14:textId="77777777" w:rsidR="003C2A7C" w:rsidRPr="00986737" w:rsidRDefault="003C2A7C" w:rsidP="00A4007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SKAMEX Spółka Akcyjna</w:t>
            </w:r>
          </w:p>
          <w:p w14:paraId="0E8EEA74" w14:textId="77777777" w:rsidR="003C2A7C" w:rsidRPr="00986737" w:rsidRDefault="003C2A7C" w:rsidP="00A40072">
            <w:pPr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C51E10" w14:textId="77777777" w:rsidR="003C2A7C" w:rsidRPr="00986737" w:rsidRDefault="003C2A7C" w:rsidP="00A4007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1F0EF2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108 680.84 zł</w:t>
            </w:r>
          </w:p>
        </w:tc>
      </w:tr>
      <w:tr w:rsidR="003C2A7C" w:rsidRPr="00BB547B" w14:paraId="32961DDD" w14:textId="77777777" w:rsidTr="00A40072">
        <w:tc>
          <w:tcPr>
            <w:tcW w:w="1276" w:type="dxa"/>
            <w:shd w:val="clear" w:color="auto" w:fill="auto"/>
            <w:vAlign w:val="center"/>
          </w:tcPr>
          <w:p w14:paraId="56571333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88624B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3C2FBE20" w14:textId="77777777" w:rsidR="003C2A7C" w:rsidRPr="00986737" w:rsidRDefault="003C2A7C" w:rsidP="00A4007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Olympus Polska Sp. z o.o.</w:t>
            </w:r>
          </w:p>
          <w:p w14:paraId="0E9D942A" w14:textId="77777777" w:rsidR="003C2A7C" w:rsidRPr="00986737" w:rsidRDefault="003C2A7C" w:rsidP="00A40072">
            <w:pPr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ul. Wynalazek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49CE1F" w14:textId="77777777" w:rsidR="003C2A7C" w:rsidRPr="00986737" w:rsidRDefault="003C2A7C" w:rsidP="00A4007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02-677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756451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179 820.00 zł</w:t>
            </w:r>
          </w:p>
        </w:tc>
      </w:tr>
      <w:tr w:rsidR="003C2A7C" w:rsidRPr="00BB547B" w14:paraId="38975CB5" w14:textId="77777777" w:rsidTr="00A40072">
        <w:tc>
          <w:tcPr>
            <w:tcW w:w="1276" w:type="dxa"/>
            <w:shd w:val="clear" w:color="auto" w:fill="auto"/>
            <w:vAlign w:val="center"/>
          </w:tcPr>
          <w:p w14:paraId="44048818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E5D9C5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18E04305" w14:textId="77777777" w:rsidR="003C2A7C" w:rsidRPr="00986737" w:rsidRDefault="003C2A7C" w:rsidP="00A4007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 xml:space="preserve">IMS </w:t>
            </w:r>
            <w:proofErr w:type="spellStart"/>
            <w:r w:rsidRPr="003C2A7C">
              <w:rPr>
                <w:rFonts w:ascii="Arial" w:hAnsi="Arial" w:cs="Arial"/>
                <w:sz w:val="24"/>
                <w:szCs w:val="24"/>
              </w:rPr>
              <w:t>Innovative</w:t>
            </w:r>
            <w:proofErr w:type="spellEnd"/>
            <w:r w:rsidRPr="003C2A7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C2A7C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3C2A7C">
              <w:rPr>
                <w:rFonts w:ascii="Arial" w:hAnsi="Arial" w:cs="Arial"/>
                <w:sz w:val="24"/>
                <w:szCs w:val="24"/>
              </w:rPr>
              <w:t xml:space="preserve"> Solutions </w:t>
            </w:r>
            <w:proofErr w:type="spellStart"/>
            <w:r w:rsidRPr="003C2A7C">
              <w:rPr>
                <w:rFonts w:ascii="Arial" w:hAnsi="Arial" w:cs="Arial"/>
                <w:sz w:val="24"/>
                <w:szCs w:val="24"/>
              </w:rPr>
              <w:t>Bernaczyk</w:t>
            </w:r>
            <w:proofErr w:type="spellEnd"/>
            <w:r w:rsidRPr="003C2A7C">
              <w:rPr>
                <w:rFonts w:ascii="Arial" w:hAnsi="Arial" w:cs="Arial"/>
                <w:sz w:val="24"/>
                <w:szCs w:val="24"/>
              </w:rPr>
              <w:t xml:space="preserve"> Nowak Spółka Jawna</w:t>
            </w:r>
          </w:p>
          <w:p w14:paraId="6E77D262" w14:textId="77777777" w:rsidR="003C2A7C" w:rsidRPr="00986737" w:rsidRDefault="003C2A7C" w:rsidP="00A40072">
            <w:pPr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Piękna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55/1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5CEE2F4" w14:textId="77777777" w:rsidR="003C2A7C" w:rsidRPr="00986737" w:rsidRDefault="003C2A7C" w:rsidP="00A4007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60-589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E56D19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177 241.38 zł</w:t>
            </w:r>
          </w:p>
        </w:tc>
      </w:tr>
      <w:tr w:rsidR="003C2A7C" w:rsidRPr="00BB547B" w14:paraId="4ADF4D2A" w14:textId="77777777" w:rsidTr="00A40072">
        <w:tc>
          <w:tcPr>
            <w:tcW w:w="1276" w:type="dxa"/>
            <w:shd w:val="clear" w:color="auto" w:fill="auto"/>
            <w:vAlign w:val="center"/>
          </w:tcPr>
          <w:p w14:paraId="21CC52B7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8DEA7B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7D694CC4" w14:textId="77777777" w:rsidR="003C2A7C" w:rsidRPr="00986737" w:rsidRDefault="003C2A7C" w:rsidP="00A4007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FAPOMED POLSKA SPÓŁKA Z OGRANICZONĄ ODPOWIEDZIALNOŚCIĄ</w:t>
            </w:r>
          </w:p>
          <w:p w14:paraId="4BB30479" w14:textId="77777777" w:rsidR="003C2A7C" w:rsidRPr="00986737" w:rsidRDefault="003C2A7C" w:rsidP="00A40072">
            <w:pPr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OKOPOWA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47/27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BF66CE" w14:textId="77777777" w:rsidR="003C2A7C" w:rsidRPr="00986737" w:rsidRDefault="003C2A7C" w:rsidP="00A4007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01-059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D7C64D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22 755.60 zł</w:t>
            </w:r>
          </w:p>
        </w:tc>
      </w:tr>
      <w:tr w:rsidR="003C2A7C" w:rsidRPr="00BB547B" w14:paraId="7956099A" w14:textId="77777777" w:rsidTr="00A40072">
        <w:tc>
          <w:tcPr>
            <w:tcW w:w="1276" w:type="dxa"/>
            <w:shd w:val="clear" w:color="auto" w:fill="auto"/>
            <w:vAlign w:val="center"/>
          </w:tcPr>
          <w:p w14:paraId="73A03240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B4B3F7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668E82B" w14:textId="77777777" w:rsidR="003C2A7C" w:rsidRPr="00986737" w:rsidRDefault="003C2A7C" w:rsidP="00A4007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C2A7C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3C2A7C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19F8081" w14:textId="77777777" w:rsidR="003C2A7C" w:rsidRPr="00986737" w:rsidRDefault="003C2A7C" w:rsidP="00A40072">
            <w:pPr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Konopnickiej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11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F11A841" w14:textId="77777777" w:rsidR="003C2A7C" w:rsidRPr="00986737" w:rsidRDefault="003C2A7C" w:rsidP="00A4007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12-230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Biała  Piska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70CC2F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49 760.49 zł</w:t>
            </w:r>
          </w:p>
        </w:tc>
      </w:tr>
      <w:tr w:rsidR="003C2A7C" w:rsidRPr="00BB547B" w14:paraId="61CE2EDC" w14:textId="77777777" w:rsidTr="00A40072">
        <w:tc>
          <w:tcPr>
            <w:tcW w:w="1276" w:type="dxa"/>
            <w:shd w:val="clear" w:color="auto" w:fill="auto"/>
            <w:vAlign w:val="center"/>
          </w:tcPr>
          <w:p w14:paraId="74BB53AD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860211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D0A2783" w14:textId="77777777" w:rsidR="003C2A7C" w:rsidRPr="00986737" w:rsidRDefault="003C2A7C" w:rsidP="00A4007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299A7E32" w14:textId="77777777" w:rsidR="003C2A7C" w:rsidRPr="00986737" w:rsidRDefault="003C2A7C" w:rsidP="00A40072">
            <w:pPr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E80115" w14:textId="77777777" w:rsidR="003C2A7C" w:rsidRPr="00986737" w:rsidRDefault="003C2A7C" w:rsidP="00A4007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95200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7E4FF5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489 270.67 zł</w:t>
            </w:r>
          </w:p>
        </w:tc>
      </w:tr>
      <w:tr w:rsidR="003C2A7C" w:rsidRPr="00BB547B" w14:paraId="71A643A7" w14:textId="77777777" w:rsidTr="00A40072">
        <w:tc>
          <w:tcPr>
            <w:tcW w:w="1276" w:type="dxa"/>
            <w:shd w:val="clear" w:color="auto" w:fill="auto"/>
            <w:vAlign w:val="center"/>
          </w:tcPr>
          <w:p w14:paraId="3DE8AB5A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027816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3C5960B" w14:textId="77777777" w:rsidR="003C2A7C" w:rsidRPr="00986737" w:rsidRDefault="003C2A7C" w:rsidP="00A4007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5E1A0AB9" w14:textId="77777777" w:rsidR="003C2A7C" w:rsidRPr="00986737" w:rsidRDefault="003C2A7C" w:rsidP="00A40072">
            <w:pPr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1A362C" w14:textId="77777777" w:rsidR="003C2A7C" w:rsidRPr="00986737" w:rsidRDefault="003C2A7C" w:rsidP="00A4007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95200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A7C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9CFD18" w14:textId="77777777" w:rsidR="003C2A7C" w:rsidRPr="00986737" w:rsidRDefault="003C2A7C" w:rsidP="00A400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A7C">
              <w:rPr>
                <w:rFonts w:ascii="Arial" w:hAnsi="Arial" w:cs="Arial"/>
                <w:sz w:val="24"/>
                <w:szCs w:val="24"/>
              </w:rPr>
              <w:t>2 905.20 zł</w:t>
            </w:r>
          </w:p>
        </w:tc>
      </w:tr>
    </w:tbl>
    <w:p w14:paraId="127E57E1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13FE101C" w14:textId="4AD41F98" w:rsidR="00C236D3" w:rsidRDefault="003C2A7C" w:rsidP="00173B20">
      <w:pPr>
        <w:jc w:val="right"/>
        <w:rPr>
          <w:rFonts w:ascii="Arial" w:hAnsi="Arial" w:cs="Arial"/>
          <w:sz w:val="24"/>
          <w:szCs w:val="24"/>
        </w:rPr>
      </w:pPr>
      <w:r w:rsidRPr="003C2A7C">
        <w:rPr>
          <w:rFonts w:ascii="Arial" w:hAnsi="Arial" w:cs="Arial"/>
          <w:sz w:val="24"/>
          <w:szCs w:val="24"/>
        </w:rPr>
        <w:t xml:space="preserve">  </w:t>
      </w:r>
      <w:bookmarkEnd w:id="0"/>
      <w:r w:rsidR="00665A65">
        <w:rPr>
          <w:rFonts w:ascii="Arial" w:hAnsi="Arial" w:cs="Arial"/>
          <w:sz w:val="24"/>
          <w:szCs w:val="24"/>
        </w:rPr>
        <w:t>Dyrektor SP ZOZ Kolbuszowa</w:t>
      </w:r>
    </w:p>
    <w:p w14:paraId="46CCDD2A" w14:textId="68F25004" w:rsidR="00665A65" w:rsidRPr="00BB547B" w:rsidRDefault="00665A65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1"/>
    </w:p>
    <w:sectPr w:rsidR="00665A65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E15B4" w14:textId="77777777" w:rsidR="00E47DA0" w:rsidRDefault="00E47DA0">
      <w:r>
        <w:separator/>
      </w:r>
    </w:p>
  </w:endnote>
  <w:endnote w:type="continuationSeparator" w:id="0">
    <w:p w14:paraId="420A4C97" w14:textId="77777777" w:rsidR="00E47DA0" w:rsidRDefault="00E47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B5EA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FC10A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5DE95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CC927D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828BC5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9230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90DDF0" w14:textId="77777777" w:rsidR="009F189D" w:rsidRDefault="009F189D">
    <w:pPr>
      <w:pStyle w:val="Stopka"/>
      <w:tabs>
        <w:tab w:val="clear" w:pos="4536"/>
      </w:tabs>
      <w:jc w:val="center"/>
    </w:pPr>
  </w:p>
  <w:p w14:paraId="2F9F34B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921A9" w14:textId="77777777" w:rsidR="00E47DA0" w:rsidRDefault="00E47DA0">
      <w:r>
        <w:separator/>
      </w:r>
    </w:p>
  </w:footnote>
  <w:footnote w:type="continuationSeparator" w:id="0">
    <w:p w14:paraId="0641F8A4" w14:textId="77777777" w:rsidR="00E47DA0" w:rsidRDefault="00E47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ED990" w14:textId="77777777" w:rsidR="003C2A7C" w:rsidRDefault="003C2A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CEF41" w14:textId="77777777" w:rsidR="003C2A7C" w:rsidRDefault="003C2A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4C708" w14:textId="77777777" w:rsidR="003C2A7C" w:rsidRDefault="003C2A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7DA0"/>
    <w:rsid w:val="00007727"/>
    <w:rsid w:val="00017720"/>
    <w:rsid w:val="00035488"/>
    <w:rsid w:val="000D7F25"/>
    <w:rsid w:val="000E00E5"/>
    <w:rsid w:val="00173B20"/>
    <w:rsid w:val="001C69FF"/>
    <w:rsid w:val="0023318D"/>
    <w:rsid w:val="003C2A7C"/>
    <w:rsid w:val="003D72FD"/>
    <w:rsid w:val="00423179"/>
    <w:rsid w:val="00490DC0"/>
    <w:rsid w:val="00493F8C"/>
    <w:rsid w:val="004C7E9B"/>
    <w:rsid w:val="005614F2"/>
    <w:rsid w:val="00577BC6"/>
    <w:rsid w:val="005A632E"/>
    <w:rsid w:val="00665A65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47DA0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5C138B"/>
  <w15:chartTrackingRefBased/>
  <w15:docId w15:val="{0726C901-0AC0-46B9-965A-2DB4190C5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2023-10-09T11:21:00Z</cp:lastPrinted>
  <dcterms:created xsi:type="dcterms:W3CDTF">2023-10-09T11:23:00Z</dcterms:created>
  <dcterms:modified xsi:type="dcterms:W3CDTF">2023-10-09T11:23:00Z</dcterms:modified>
</cp:coreProperties>
</file>