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6C37C" w14:textId="4750A15D" w:rsidR="00A02E94" w:rsidRDefault="00992A9C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r w:rsidRPr="00992A9C">
        <w:rPr>
          <w:rFonts w:ascii="Arial" w:hAnsi="Arial" w:cs="Arial"/>
        </w:rPr>
        <w:t>Kolbuszowa</w:t>
      </w:r>
      <w:r w:rsidR="00A02E94">
        <w:rPr>
          <w:rFonts w:ascii="Arial" w:hAnsi="Arial" w:cs="Arial"/>
        </w:rPr>
        <w:t xml:space="preserve"> dnia: </w:t>
      </w:r>
      <w:r w:rsidRPr="00992A9C">
        <w:rPr>
          <w:rFonts w:ascii="Arial" w:hAnsi="Arial" w:cs="Arial"/>
        </w:rPr>
        <w:t>2023-</w:t>
      </w:r>
      <w:r w:rsidR="0001683E">
        <w:rPr>
          <w:rFonts w:ascii="Arial" w:hAnsi="Arial" w:cs="Arial"/>
        </w:rPr>
        <w:t>10</w:t>
      </w:r>
      <w:r w:rsidRPr="00992A9C">
        <w:rPr>
          <w:rFonts w:ascii="Arial" w:hAnsi="Arial" w:cs="Arial"/>
        </w:rPr>
        <w:t>-</w:t>
      </w:r>
      <w:r w:rsidR="0001683E">
        <w:rPr>
          <w:rFonts w:ascii="Arial" w:hAnsi="Arial" w:cs="Arial"/>
        </w:rPr>
        <w:t>17</w:t>
      </w:r>
    </w:p>
    <w:p w14:paraId="10462E83" w14:textId="77777777" w:rsidR="00A02E94" w:rsidRDefault="00A02E94" w:rsidP="00A02E94">
      <w:pPr>
        <w:spacing w:after="240"/>
        <w:rPr>
          <w:rFonts w:ascii="Arial" w:hAnsi="Arial" w:cs="Arial"/>
        </w:rPr>
      </w:pPr>
    </w:p>
    <w:p w14:paraId="6F730F7C" w14:textId="77777777" w:rsidR="00A02E94" w:rsidRDefault="00992A9C" w:rsidP="00A02E94">
      <w:pPr>
        <w:spacing w:after="40"/>
        <w:rPr>
          <w:rFonts w:ascii="Arial" w:hAnsi="Arial" w:cs="Arial"/>
          <w:b/>
          <w:bCs/>
        </w:rPr>
      </w:pPr>
      <w:r w:rsidRPr="00992A9C">
        <w:rPr>
          <w:rFonts w:ascii="Arial" w:hAnsi="Arial" w:cs="Arial"/>
          <w:b/>
          <w:bCs/>
        </w:rPr>
        <w:t>Samodzielny Publiczny Zespół Opieki Zdrowotnej w Kolbuszowej</w:t>
      </w:r>
    </w:p>
    <w:p w14:paraId="2C25F538" w14:textId="77777777" w:rsidR="00A02E94" w:rsidRDefault="00992A9C" w:rsidP="00A02E94">
      <w:pPr>
        <w:rPr>
          <w:rFonts w:ascii="Arial" w:hAnsi="Arial" w:cs="Arial"/>
        </w:rPr>
      </w:pPr>
      <w:r w:rsidRPr="00992A9C">
        <w:rPr>
          <w:rFonts w:ascii="Arial" w:hAnsi="Arial" w:cs="Arial"/>
        </w:rPr>
        <w:t>Grunwaldzka</w:t>
      </w:r>
      <w:r w:rsidR="00A02E94">
        <w:rPr>
          <w:rFonts w:ascii="Arial" w:hAnsi="Arial" w:cs="Arial"/>
        </w:rPr>
        <w:t xml:space="preserve"> </w:t>
      </w:r>
      <w:r w:rsidRPr="00992A9C">
        <w:rPr>
          <w:rFonts w:ascii="Arial" w:hAnsi="Arial" w:cs="Arial"/>
        </w:rPr>
        <w:t>4</w:t>
      </w:r>
    </w:p>
    <w:p w14:paraId="473D31D8" w14:textId="77777777" w:rsidR="00A02E94" w:rsidRDefault="00992A9C" w:rsidP="00A02E94">
      <w:pPr>
        <w:rPr>
          <w:rFonts w:ascii="Arial" w:hAnsi="Arial" w:cs="Arial"/>
        </w:rPr>
      </w:pPr>
      <w:r w:rsidRPr="00992A9C">
        <w:rPr>
          <w:rFonts w:ascii="Arial" w:hAnsi="Arial" w:cs="Arial"/>
        </w:rPr>
        <w:t>36-100</w:t>
      </w:r>
      <w:r w:rsidR="00A02E94">
        <w:rPr>
          <w:rFonts w:ascii="Arial" w:hAnsi="Arial" w:cs="Arial"/>
        </w:rPr>
        <w:t xml:space="preserve"> </w:t>
      </w:r>
      <w:r w:rsidRPr="00992A9C">
        <w:rPr>
          <w:rFonts w:ascii="Arial" w:hAnsi="Arial" w:cs="Arial"/>
        </w:rPr>
        <w:t>Kolbuszowa</w:t>
      </w:r>
    </w:p>
    <w:p w14:paraId="11AE16C5" w14:textId="77777777" w:rsidR="00A02E94" w:rsidRDefault="00A02E94" w:rsidP="00A02E9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……………………………………………….</w:t>
      </w:r>
    </w:p>
    <w:p w14:paraId="5EAC3B3D" w14:textId="77777777" w:rsidR="00A02E94" w:rsidRDefault="00A02E94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[nazwa zamawiającego, adres]</w:t>
      </w:r>
    </w:p>
    <w:p w14:paraId="10696B6E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374B0D63" w14:textId="77777777"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554D722B" w14:textId="77777777"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1721C858" w14:textId="77777777"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992A9C" w14:paraId="76FAEA00" w14:textId="77777777" w:rsidTr="0054155A">
        <w:trPr>
          <w:trHeight w:val="638"/>
        </w:trPr>
        <w:tc>
          <w:tcPr>
            <w:tcW w:w="959" w:type="dxa"/>
            <w:hideMark/>
          </w:tcPr>
          <w:p w14:paraId="060FA0F4" w14:textId="77777777" w:rsidR="00992A9C" w:rsidRDefault="00992A9C" w:rsidP="0054155A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209E60F9" w14:textId="77777777" w:rsidR="00992A9C" w:rsidRDefault="00992A9C" w:rsidP="0054155A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92A9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992A9C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992A9C">
              <w:rPr>
                <w:rFonts w:ascii="Arial" w:hAnsi="Arial" w:cs="Arial"/>
                <w:b/>
                <w:bCs/>
              </w:rPr>
              <w:t>Dostawa wyrobów  do hemodializy  ( dializatory ) - 3 pakiety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92A9C">
              <w:rPr>
                <w:rFonts w:ascii="Arial" w:hAnsi="Arial" w:cs="Arial"/>
                <w:b/>
              </w:rPr>
              <w:t>Eap-2412/12/23/M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14:paraId="12EFEF06" w14:textId="77777777"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992A9C" w:rsidRPr="00992A9C">
        <w:rPr>
          <w:rFonts w:ascii="Arial" w:hAnsi="Arial" w:cs="Arial"/>
        </w:rPr>
        <w:t>(</w:t>
      </w:r>
      <w:proofErr w:type="spellStart"/>
      <w:r w:rsidR="00992A9C" w:rsidRPr="00992A9C">
        <w:rPr>
          <w:rFonts w:ascii="Arial" w:hAnsi="Arial" w:cs="Arial"/>
        </w:rPr>
        <w:t>t.j</w:t>
      </w:r>
      <w:proofErr w:type="spellEnd"/>
      <w:r w:rsidR="00992A9C" w:rsidRPr="00992A9C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92A9C" w14:paraId="04A981B8" w14:textId="77777777" w:rsidTr="005415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77BF" w14:textId="77777777" w:rsidR="00992A9C" w:rsidRDefault="00992A9C" w:rsidP="0054155A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992A9C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992A9C">
              <w:rPr>
                <w:rFonts w:ascii="Arial" w:hAnsi="Arial" w:cs="Arial"/>
              </w:rPr>
              <w:t>Pakiet 1 - Dializatory nisko i wysokoprzepływowe</w:t>
            </w:r>
          </w:p>
          <w:p w14:paraId="484BA790" w14:textId="77777777" w:rsidR="00992A9C" w:rsidRDefault="00992A9C" w:rsidP="0054155A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992A9C">
              <w:rPr>
                <w:rFonts w:ascii="Arial" w:hAnsi="Arial" w:cs="Arial"/>
                <w:b/>
              </w:rPr>
              <w:t>FRESENIUS MEDICAL CARE POLSKA</w:t>
            </w:r>
          </w:p>
          <w:p w14:paraId="19681C9A" w14:textId="77777777" w:rsidR="00992A9C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UL. KRZYWA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13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4A1DF8E4" w14:textId="77777777" w:rsidR="00992A9C" w:rsidRDefault="00992A9C" w:rsidP="0054155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60-118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POZNAŃ</w:t>
            </w:r>
          </w:p>
          <w:p w14:paraId="7AE21E76" w14:textId="77777777" w:rsidR="00992A9C" w:rsidRPr="004872D7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992A9C">
              <w:rPr>
                <w:rFonts w:ascii="Arial" w:hAnsi="Arial" w:cs="Arial"/>
                <w:b/>
              </w:rPr>
              <w:t>209 930.40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FB79AB0" w14:textId="77777777" w:rsidR="00992A9C" w:rsidRDefault="00992A9C" w:rsidP="0054155A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51B63BA9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Uzasadnienie wyboru:</w:t>
            </w:r>
          </w:p>
          <w:p w14:paraId="571BA78C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AF787F0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- 96,43 pkt. /wyliczenie wg. wzoru zamieszczonego w SWZ / przy kryterium oceny: </w:t>
            </w:r>
          </w:p>
          <w:p w14:paraId="6526F979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I. Kryterium: Cena oferty - 56,43 punktów</w:t>
            </w:r>
          </w:p>
          <w:p w14:paraId="233D7764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II. Warunki techniczne  - 35 punktów</w:t>
            </w:r>
          </w:p>
          <w:p w14:paraId="081A0867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III. Termin dostawy  - 5 punktów</w:t>
            </w:r>
          </w:p>
          <w:p w14:paraId="69C11F6C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0DF616E" w14:textId="77777777" w:rsid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92A9C" w14:paraId="64E59090" w14:textId="77777777" w:rsidTr="005415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31A1" w14:textId="77777777" w:rsidR="00992A9C" w:rsidRDefault="00992A9C" w:rsidP="0054155A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992A9C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992A9C">
              <w:rPr>
                <w:rFonts w:ascii="Arial" w:hAnsi="Arial" w:cs="Arial"/>
              </w:rPr>
              <w:t>Pakiet 2 - Igły do hemodializy</w:t>
            </w:r>
          </w:p>
          <w:p w14:paraId="0196D9C4" w14:textId="77777777" w:rsidR="00992A9C" w:rsidRDefault="00992A9C" w:rsidP="0054155A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992A9C">
              <w:rPr>
                <w:rFonts w:ascii="Arial" w:hAnsi="Arial" w:cs="Arial"/>
                <w:b/>
              </w:rPr>
              <w:t>Color</w:t>
            </w:r>
            <w:proofErr w:type="spellEnd"/>
            <w:r w:rsidRPr="00992A9C">
              <w:rPr>
                <w:rFonts w:ascii="Arial" w:hAnsi="Arial" w:cs="Arial"/>
                <w:b/>
              </w:rPr>
              <w:t xml:space="preserve"> Trading Sp. z o .o.</w:t>
            </w:r>
          </w:p>
          <w:p w14:paraId="132CD374" w14:textId="77777777" w:rsidR="00992A9C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Żołny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40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9B8B2CD" w14:textId="77777777" w:rsidR="00992A9C" w:rsidRDefault="00992A9C" w:rsidP="0054155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02-815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Warszawa</w:t>
            </w:r>
          </w:p>
          <w:p w14:paraId="7DB04783" w14:textId="77777777" w:rsidR="00992A9C" w:rsidRPr="004872D7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992A9C">
              <w:rPr>
                <w:rFonts w:ascii="Arial" w:hAnsi="Arial" w:cs="Arial"/>
                <w:b/>
              </w:rPr>
              <w:t>14 191.20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EB4576F" w14:textId="77777777" w:rsidR="00992A9C" w:rsidRDefault="00992A9C" w:rsidP="0054155A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78B3E6E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Uzasadnienie wyboru:</w:t>
            </w:r>
          </w:p>
          <w:p w14:paraId="53E6B43D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49D5D6D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4161390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I. Kryterium: Cena oferty - 60 punktów</w:t>
            </w:r>
          </w:p>
          <w:p w14:paraId="4DF9438B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II. Warunki techniczne  - 35 punktów</w:t>
            </w:r>
          </w:p>
          <w:p w14:paraId="6EA1093B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III. Termin dostawy  - 5 punktów</w:t>
            </w:r>
          </w:p>
          <w:p w14:paraId="32EBFF31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2A9BDDD" w14:textId="77777777" w:rsid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992A9C" w14:paraId="4373F81D" w14:textId="77777777" w:rsidTr="005415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D6E0" w14:textId="77777777" w:rsidR="00992A9C" w:rsidRDefault="00992A9C" w:rsidP="0054155A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992A9C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992A9C">
              <w:rPr>
                <w:rFonts w:ascii="Arial" w:hAnsi="Arial" w:cs="Arial"/>
              </w:rPr>
              <w:t>Pakiet 3 - Filtry płynu dializacyjnego</w:t>
            </w:r>
          </w:p>
          <w:p w14:paraId="3A2B452A" w14:textId="77777777" w:rsidR="00992A9C" w:rsidRDefault="00992A9C" w:rsidP="0054155A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992A9C">
              <w:rPr>
                <w:rFonts w:ascii="Arial" w:hAnsi="Arial" w:cs="Arial"/>
                <w:b/>
              </w:rPr>
              <w:t>FRESENIUS MEDICAL CARE POLSKA</w:t>
            </w:r>
          </w:p>
          <w:p w14:paraId="2909246A" w14:textId="77777777" w:rsidR="00992A9C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UL. KRZYWA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13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EC6CD46" w14:textId="77777777" w:rsidR="00992A9C" w:rsidRDefault="00992A9C" w:rsidP="0054155A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92A9C">
              <w:rPr>
                <w:rFonts w:ascii="Arial" w:hAnsi="Arial" w:cs="Arial"/>
                <w:bCs/>
              </w:rPr>
              <w:t>60-118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992A9C">
              <w:rPr>
                <w:rFonts w:ascii="Arial" w:hAnsi="Arial" w:cs="Arial"/>
                <w:bCs/>
              </w:rPr>
              <w:t>POZNAŃ</w:t>
            </w:r>
          </w:p>
          <w:p w14:paraId="0BBDDD4F" w14:textId="77777777" w:rsidR="00992A9C" w:rsidRPr="004872D7" w:rsidRDefault="00992A9C" w:rsidP="0054155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992A9C">
              <w:rPr>
                <w:rFonts w:ascii="Arial" w:hAnsi="Arial" w:cs="Arial"/>
                <w:b/>
              </w:rPr>
              <w:t>62 640.00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DDFE23D" w14:textId="77777777" w:rsidR="00992A9C" w:rsidRDefault="00992A9C" w:rsidP="0054155A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0F6FD06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Uzasadnienie wyboru:</w:t>
            </w:r>
          </w:p>
          <w:p w14:paraId="7E55B83A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9897C3C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</w:t>
            </w:r>
            <w:r w:rsidRPr="00992A9C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6A6FEAAD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I. Kryterium: Cena oferty - 60 punktów</w:t>
            </w:r>
          </w:p>
          <w:p w14:paraId="628AE9BA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II. Warunki techniczne  - 35 punktów</w:t>
            </w:r>
          </w:p>
          <w:p w14:paraId="06358095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III. Termin dostawy  - 1 punktów</w:t>
            </w:r>
          </w:p>
          <w:p w14:paraId="4D9278D8" w14:textId="77777777" w:rsidR="00992A9C" w:rsidRP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0732D076" w14:textId="77777777" w:rsidR="00992A9C" w:rsidRDefault="00992A9C" w:rsidP="0054155A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992A9C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530241AF" w14:textId="77777777"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14:paraId="0402FEBD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89EA58D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941D6EF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DDF57F5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C3E1045" w14:textId="77777777"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2A9C" w14:paraId="0357C6B3" w14:textId="77777777" w:rsidTr="0054155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39B5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92A9C">
              <w:rPr>
                <w:rFonts w:ascii="Arial" w:hAnsi="Arial" w:cs="Arial"/>
                <w:sz w:val="20"/>
                <w:szCs w:val="20"/>
              </w:rPr>
              <w:t>Pakiet 1 - Dializatory nisko i wysokoprzepływowe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8C33" w14:textId="77777777" w:rsidR="00992A9C" w:rsidRDefault="00992A9C" w:rsidP="0054155A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>FRESENIUS MEDICAL CARE POLSKA</w:t>
            </w:r>
          </w:p>
          <w:p w14:paraId="02846A42" w14:textId="77777777" w:rsidR="00992A9C" w:rsidRDefault="00992A9C" w:rsidP="0054155A">
            <w:pPr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UL. KRZYWA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13</w:t>
            </w:r>
          </w:p>
          <w:p w14:paraId="2CED1568" w14:textId="77777777" w:rsidR="00992A9C" w:rsidRDefault="00992A9C" w:rsidP="0054155A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60-118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0FCD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1 - Cena - 56.43</w:t>
            </w:r>
          </w:p>
          <w:p w14:paraId="2679EDDC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2 - Warunki techniczne - 35.00</w:t>
            </w:r>
          </w:p>
          <w:p w14:paraId="2EA6E837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50E8" w14:textId="77777777" w:rsidR="00992A9C" w:rsidRDefault="00992A9C" w:rsidP="005415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 xml:space="preserve">  96,43</w:t>
            </w:r>
          </w:p>
        </w:tc>
      </w:tr>
      <w:tr w:rsidR="00992A9C" w14:paraId="4A83BDBF" w14:textId="77777777" w:rsidTr="0054155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8283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92A9C">
              <w:rPr>
                <w:rFonts w:ascii="Arial" w:hAnsi="Arial" w:cs="Arial"/>
                <w:sz w:val="20"/>
                <w:szCs w:val="20"/>
              </w:rPr>
              <w:t>Pakiet 1 - Dializatory nisko i wysokoprzepływowe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1D259" w14:textId="77777777" w:rsidR="00992A9C" w:rsidRDefault="00992A9C" w:rsidP="0054155A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>Color</w:t>
            </w:r>
            <w:proofErr w:type="spellEnd"/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Trading Sp. z o .o.</w:t>
            </w:r>
          </w:p>
          <w:p w14:paraId="183F9CB7" w14:textId="77777777" w:rsidR="00992A9C" w:rsidRDefault="00992A9C" w:rsidP="0054155A">
            <w:pPr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Żołny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40</w:t>
            </w:r>
          </w:p>
          <w:p w14:paraId="5B6BE009" w14:textId="77777777" w:rsidR="00992A9C" w:rsidRDefault="00992A9C" w:rsidP="0054155A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02-815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A504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98D6BF0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2 - Warunki techniczne - 20.00</w:t>
            </w:r>
          </w:p>
          <w:p w14:paraId="617295BA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DB9D" w14:textId="77777777" w:rsidR="00992A9C" w:rsidRDefault="00992A9C" w:rsidP="005415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 xml:space="preserve">  85,00</w:t>
            </w:r>
          </w:p>
        </w:tc>
      </w:tr>
      <w:tr w:rsidR="00992A9C" w14:paraId="32009D86" w14:textId="77777777" w:rsidTr="0054155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2C91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92A9C">
              <w:rPr>
                <w:rFonts w:ascii="Arial" w:hAnsi="Arial" w:cs="Arial"/>
                <w:sz w:val="20"/>
                <w:szCs w:val="20"/>
              </w:rPr>
              <w:t>Pakiet 2 - Igły do hemodializy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8AE5" w14:textId="77777777" w:rsidR="00992A9C" w:rsidRDefault="00992A9C" w:rsidP="0054155A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>Color</w:t>
            </w:r>
            <w:proofErr w:type="spellEnd"/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Trading Sp. z o .o.</w:t>
            </w:r>
          </w:p>
          <w:p w14:paraId="755A5352" w14:textId="77777777" w:rsidR="00992A9C" w:rsidRDefault="00992A9C" w:rsidP="0054155A">
            <w:pPr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Żołny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40</w:t>
            </w:r>
          </w:p>
          <w:p w14:paraId="253B72B7" w14:textId="77777777" w:rsidR="00992A9C" w:rsidRDefault="00992A9C" w:rsidP="0054155A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02-815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AF1E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FC70D88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2 - Warunki techniczne - 35.00</w:t>
            </w:r>
          </w:p>
          <w:p w14:paraId="325EE928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79B2" w14:textId="77777777" w:rsidR="00992A9C" w:rsidRDefault="00992A9C" w:rsidP="005415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992A9C" w14:paraId="3A26A02B" w14:textId="77777777" w:rsidTr="0054155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7DAE5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92A9C">
              <w:rPr>
                <w:rFonts w:ascii="Arial" w:hAnsi="Arial" w:cs="Arial"/>
                <w:sz w:val="20"/>
                <w:szCs w:val="20"/>
              </w:rPr>
              <w:t>Pakiet 3 - Filtry płynu dializacyjnego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6C64" w14:textId="77777777" w:rsidR="00992A9C" w:rsidRDefault="00992A9C" w:rsidP="0054155A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A9C">
              <w:rPr>
                <w:rFonts w:ascii="Arial" w:hAnsi="Arial" w:cs="Arial"/>
                <w:b/>
                <w:bCs/>
                <w:sz w:val="20"/>
                <w:szCs w:val="20"/>
              </w:rPr>
              <w:t>FRESENIUS MEDICAL CARE POLSKA</w:t>
            </w:r>
          </w:p>
          <w:p w14:paraId="4F9C1311" w14:textId="77777777" w:rsidR="00992A9C" w:rsidRDefault="00992A9C" w:rsidP="0054155A">
            <w:pPr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UL. KRZYWA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13</w:t>
            </w:r>
          </w:p>
          <w:p w14:paraId="31944BBE" w14:textId="77777777" w:rsidR="00992A9C" w:rsidRDefault="00992A9C" w:rsidP="0054155A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60-118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2A9C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8653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76FF0DF" w14:textId="77777777" w:rsidR="00992A9C" w:rsidRPr="00992A9C" w:rsidRDefault="00992A9C" w:rsidP="0054155A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2 - Warunki techniczne - 35.00</w:t>
            </w:r>
          </w:p>
          <w:p w14:paraId="1C78893C" w14:textId="77777777" w:rsidR="00992A9C" w:rsidRDefault="00992A9C" w:rsidP="0054155A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7DC4" w14:textId="77777777" w:rsidR="00992A9C" w:rsidRDefault="00992A9C" w:rsidP="005415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2A9C">
              <w:rPr>
                <w:rFonts w:ascii="Arial" w:hAnsi="Arial" w:cs="Arial"/>
                <w:sz w:val="20"/>
                <w:szCs w:val="20"/>
              </w:rPr>
              <w:t xml:space="preserve">  96,00</w:t>
            </w:r>
          </w:p>
        </w:tc>
      </w:tr>
    </w:tbl>
    <w:p w14:paraId="76DB74E6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5C208F3E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2BF20776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82428BE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3BFE74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9D8486" w14:textId="77777777"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05D3229F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14FA3A" w14:textId="77777777" w:rsidR="00A02E94" w:rsidRDefault="00A02E94" w:rsidP="005C35EA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D08465" w14:textId="77777777" w:rsidR="00A02E94" w:rsidRDefault="00A02E94" w:rsidP="005C35EA">
            <w:pPr>
              <w:spacing w:before="60" w:after="40"/>
              <w:rPr>
                <w:rFonts w:ascii="Arial" w:hAnsi="Arial" w:cs="Arial"/>
                <w:b/>
                <w:bCs/>
              </w:rPr>
            </w:pPr>
          </w:p>
          <w:p w14:paraId="7474044F" w14:textId="77777777" w:rsidR="00A02E94" w:rsidRDefault="00A02E94" w:rsidP="005C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21D640F0" w14:textId="77777777" w:rsidR="00A02E94" w:rsidRDefault="00A02E94" w:rsidP="005C35EA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8602F1" w14:textId="77777777"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lastRenderedPageBreak/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372BA387" w14:textId="77777777"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202D52ED" w14:textId="77777777" w:rsidR="00A02E94" w:rsidRDefault="00A02E94" w:rsidP="005C35EA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14:paraId="0FE3DD0B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33A3BA13" w14:textId="77777777"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2B2644E5" w14:textId="77777777"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992A9C">
        <w:rPr>
          <w:rFonts w:ascii="Arial" w:hAnsi="Arial" w:cs="Arial"/>
        </w:rPr>
        <w:t>nie krótszym niż 10 dni od dnia przesłania niniejszego zawiadomienia o wyborze najkorzystniejszej oferty.</w:t>
      </w:r>
    </w:p>
    <w:p w14:paraId="762DBE6F" w14:textId="77777777"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3EF9FD5" w14:textId="64F91925"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434682D3" w14:textId="77777777" w:rsidR="009D1C62" w:rsidRDefault="009D1C62" w:rsidP="00A02E94">
      <w:pPr>
        <w:spacing w:line="360" w:lineRule="auto"/>
        <w:jc w:val="both"/>
        <w:rPr>
          <w:rFonts w:ascii="Arial" w:hAnsi="Arial" w:cs="Arial"/>
          <w:bCs/>
        </w:rPr>
      </w:pPr>
    </w:p>
    <w:p w14:paraId="2AD3A3CB" w14:textId="7C0EB714"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5B927C44" w14:textId="71DC6B7C" w:rsidR="002C7BAC" w:rsidRDefault="002C7BAC" w:rsidP="002C7BAC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SP ZOZ Kolbuszowa</w:t>
      </w:r>
    </w:p>
    <w:p w14:paraId="3014605A" w14:textId="0ABD14BC" w:rsidR="002C7BAC" w:rsidRDefault="002C7BAC" w:rsidP="002C7BAC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Zbigniew Strzelczyk </w:t>
      </w:r>
    </w:p>
    <w:bookmarkEnd w:id="0"/>
    <w:p w14:paraId="607C109B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FFCA4" w14:textId="77777777" w:rsidR="00CB05F0" w:rsidRDefault="00CB05F0">
      <w:r>
        <w:separator/>
      </w:r>
    </w:p>
  </w:endnote>
  <w:endnote w:type="continuationSeparator" w:id="0">
    <w:p w14:paraId="5FF9B623" w14:textId="77777777" w:rsidR="00CB05F0" w:rsidRDefault="00CB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705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317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8DAF4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8945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57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88882" w14:textId="77777777" w:rsidR="00CB05F0" w:rsidRDefault="00CB05F0">
      <w:r>
        <w:separator/>
      </w:r>
    </w:p>
  </w:footnote>
  <w:footnote w:type="continuationSeparator" w:id="0">
    <w:p w14:paraId="5F89FBAC" w14:textId="77777777" w:rsidR="00CB05F0" w:rsidRDefault="00CB0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71B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8E7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5D8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69E"/>
    <w:rsid w:val="0001683E"/>
    <w:rsid w:val="00022322"/>
    <w:rsid w:val="00042497"/>
    <w:rsid w:val="000A069E"/>
    <w:rsid w:val="000C01F7"/>
    <w:rsid w:val="000C1E6F"/>
    <w:rsid w:val="000E4E56"/>
    <w:rsid w:val="001A1468"/>
    <w:rsid w:val="001B7815"/>
    <w:rsid w:val="00211A34"/>
    <w:rsid w:val="002B1E4F"/>
    <w:rsid w:val="002B6761"/>
    <w:rsid w:val="002C7BAC"/>
    <w:rsid w:val="0032161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764F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2A9C"/>
    <w:rsid w:val="009D1C62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05F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746479"/>
  <w15:chartTrackingRefBased/>
  <w15:docId w15:val="{BE36528A-9A02-4DB0-B1EE-DCF317808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3</cp:revision>
  <cp:lastPrinted>1899-12-31T23:00:00Z</cp:lastPrinted>
  <dcterms:created xsi:type="dcterms:W3CDTF">2023-09-27T08:46:00Z</dcterms:created>
  <dcterms:modified xsi:type="dcterms:W3CDTF">2023-10-17T07:27:00Z</dcterms:modified>
</cp:coreProperties>
</file>