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099" w:rsidRDefault="00B64099" w:rsidP="00B64099">
      <w:pPr>
        <w:pStyle w:val="Nagwek"/>
        <w:rPr>
          <w:rFonts w:ascii="Arial" w:hAnsi="Arial" w:cs="Arial"/>
          <w:b/>
        </w:rPr>
      </w:pPr>
      <w:bookmarkStart w:id="0" w:name="_Hlk52197885"/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B64099" w:rsidRDefault="00B64099" w:rsidP="001B1E9C">
      <w:pPr>
        <w:rPr>
          <w:b/>
          <w:bCs/>
          <w:sz w:val="24"/>
          <w:szCs w:val="24"/>
        </w:rPr>
      </w:pPr>
    </w:p>
    <w:p w:rsidR="001B1E9C" w:rsidRPr="00BB41D0" w:rsidRDefault="001B1E9C" w:rsidP="001B1E9C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1B1E9C" w:rsidRPr="00BB41D0" w:rsidRDefault="001B1E9C" w:rsidP="001B1E9C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1B1E9C" w:rsidRPr="00BB41D0" w:rsidRDefault="001B1E9C" w:rsidP="001B1E9C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1B1E9C" w:rsidRPr="00BB41D0" w:rsidRDefault="001B1E9C" w:rsidP="001B1E9C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</w:t>
      </w:r>
      <w:r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 w:rsidR="00B64099">
        <w:rPr>
          <w:sz w:val="24"/>
          <w:szCs w:val="24"/>
        </w:rPr>
        <w:t>10</w:t>
      </w:r>
      <w:r w:rsidRPr="00BB41D0">
        <w:rPr>
          <w:sz w:val="24"/>
          <w:szCs w:val="24"/>
        </w:rPr>
        <w:t>-</w:t>
      </w:r>
      <w:r w:rsidR="00B64099">
        <w:rPr>
          <w:sz w:val="24"/>
          <w:szCs w:val="24"/>
        </w:rPr>
        <w:t>3</w:t>
      </w:r>
      <w:r>
        <w:rPr>
          <w:sz w:val="24"/>
          <w:szCs w:val="24"/>
        </w:rPr>
        <w:t>0</w:t>
      </w:r>
    </w:p>
    <w:p w:rsidR="001B1E9C" w:rsidRPr="003F69B9" w:rsidRDefault="001B1E9C" w:rsidP="001B1E9C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B64099">
        <w:rPr>
          <w:b/>
          <w:sz w:val="24"/>
          <w:szCs w:val="24"/>
        </w:rPr>
        <w:t>21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1B1E9C" w:rsidRDefault="001B1E9C" w:rsidP="001B1E9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1B1E9C" w:rsidRDefault="001B1E9C" w:rsidP="001B1E9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1B1E9C" w:rsidRPr="00A80738" w:rsidRDefault="001B1E9C" w:rsidP="001B1E9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1B1E9C" w:rsidRPr="00BB18D2" w:rsidRDefault="001B1E9C" w:rsidP="001B1E9C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1B1E9C" w:rsidRDefault="001B1E9C" w:rsidP="001B1E9C">
      <w:pPr>
        <w:jc w:val="both"/>
        <w:rPr>
          <w:bCs/>
          <w:i/>
          <w:sz w:val="24"/>
          <w:szCs w:val="24"/>
        </w:rPr>
      </w:pPr>
    </w:p>
    <w:p w:rsidR="001B1E9C" w:rsidRPr="00A04DC1" w:rsidRDefault="001B1E9C" w:rsidP="001B1E9C">
      <w:pPr>
        <w:spacing w:line="276" w:lineRule="auto"/>
        <w:jc w:val="both"/>
        <w:rPr>
          <w:sz w:val="24"/>
          <w:szCs w:val="24"/>
        </w:rPr>
      </w:pPr>
      <w:r w:rsidRPr="00A04DC1">
        <w:rPr>
          <w:bCs/>
          <w:i/>
          <w:sz w:val="24"/>
          <w:szCs w:val="24"/>
        </w:rPr>
        <w:t>dotyczy</w:t>
      </w:r>
      <w:r w:rsidRPr="00A04DC1">
        <w:rPr>
          <w:bCs/>
          <w:sz w:val="24"/>
          <w:szCs w:val="24"/>
        </w:rPr>
        <w:t xml:space="preserve">: </w:t>
      </w:r>
      <w:r w:rsidRPr="00A04DC1">
        <w:rPr>
          <w:sz w:val="24"/>
          <w:szCs w:val="24"/>
        </w:rPr>
        <w:t xml:space="preserve">postępowania o udzielenie zamówienia publicznego prowadzonego </w:t>
      </w:r>
    </w:p>
    <w:p w:rsidR="001B1E9C" w:rsidRPr="00A04DC1" w:rsidRDefault="001B1E9C" w:rsidP="001B1E9C">
      <w:pPr>
        <w:spacing w:line="276" w:lineRule="auto"/>
        <w:jc w:val="both"/>
        <w:rPr>
          <w:b/>
          <w:bCs/>
          <w:sz w:val="24"/>
          <w:szCs w:val="24"/>
        </w:rPr>
      </w:pPr>
      <w:r w:rsidRPr="00A04DC1">
        <w:rPr>
          <w:sz w:val="24"/>
          <w:szCs w:val="24"/>
        </w:rPr>
        <w:t xml:space="preserve">              </w:t>
      </w:r>
      <w:r w:rsidRPr="00BC2798">
        <w:rPr>
          <w:b/>
          <w:sz w:val="24"/>
          <w:szCs w:val="24"/>
        </w:rPr>
        <w:t>w trybie p</w:t>
      </w:r>
      <w:r>
        <w:rPr>
          <w:b/>
          <w:sz w:val="24"/>
          <w:szCs w:val="24"/>
        </w:rPr>
        <w:t xml:space="preserve">rzetargu nieograniczonego </w:t>
      </w:r>
      <w:r w:rsidRPr="00BC2798">
        <w:rPr>
          <w:sz w:val="24"/>
          <w:szCs w:val="24"/>
        </w:rPr>
        <w:t>(art. 1</w:t>
      </w:r>
      <w:r>
        <w:rPr>
          <w:sz w:val="24"/>
          <w:szCs w:val="24"/>
        </w:rPr>
        <w:t>32</w:t>
      </w:r>
      <w:r w:rsidRPr="00BC2798">
        <w:rPr>
          <w:sz w:val="24"/>
          <w:szCs w:val="24"/>
        </w:rPr>
        <w:t xml:space="preserve"> ustawy </w:t>
      </w:r>
      <w:proofErr w:type="spellStart"/>
      <w:r w:rsidRPr="00BC2798">
        <w:rPr>
          <w:sz w:val="24"/>
          <w:szCs w:val="24"/>
        </w:rPr>
        <w:t>Pzp</w:t>
      </w:r>
      <w:proofErr w:type="spellEnd"/>
      <w:r w:rsidRPr="00BC2798">
        <w:rPr>
          <w:sz w:val="24"/>
          <w:szCs w:val="24"/>
        </w:rPr>
        <w:t>) pn</w:t>
      </w:r>
      <w:r w:rsidRPr="00A04DC1">
        <w:rPr>
          <w:sz w:val="24"/>
          <w:szCs w:val="24"/>
        </w:rPr>
        <w:t xml:space="preserve">: </w:t>
      </w:r>
    </w:p>
    <w:p w:rsidR="001B1E9C" w:rsidRDefault="001B1E9C" w:rsidP="001B1E9C">
      <w:pPr>
        <w:pStyle w:val="Tekstpodstawowywcity"/>
        <w:ind w:firstLine="0"/>
        <w:jc w:val="center"/>
        <w:rPr>
          <w:b/>
          <w:szCs w:val="24"/>
        </w:rPr>
      </w:pPr>
    </w:p>
    <w:p w:rsidR="00EB5B09" w:rsidRDefault="00EB5B09" w:rsidP="00EB5B09">
      <w:pPr>
        <w:pStyle w:val="Tekstpodstawowywcity"/>
        <w:spacing w:before="120"/>
        <w:ind w:firstLine="0"/>
        <w:jc w:val="center"/>
        <w:rPr>
          <w:b/>
          <w:szCs w:val="24"/>
        </w:rPr>
      </w:pPr>
      <w:r w:rsidRPr="00FB48A2">
        <w:rPr>
          <w:b/>
          <w:szCs w:val="24"/>
        </w:rPr>
        <w:t>„</w:t>
      </w:r>
      <w:r w:rsidRPr="00122203">
        <w:rPr>
          <w:b/>
          <w:szCs w:val="24"/>
        </w:rPr>
        <w:t xml:space="preserve">Utworzenie Europejskiego Centrum Okulistyki </w:t>
      </w:r>
    </w:p>
    <w:p w:rsidR="00EB5B09" w:rsidRPr="00FB48A2" w:rsidRDefault="00EB5B09" w:rsidP="00EB5B09">
      <w:pPr>
        <w:pStyle w:val="Tekstpodstawowywcity"/>
        <w:spacing w:line="276" w:lineRule="auto"/>
        <w:ind w:firstLine="0"/>
        <w:jc w:val="center"/>
        <w:rPr>
          <w:szCs w:val="24"/>
        </w:rPr>
      </w:pPr>
      <w:r w:rsidRPr="00122203">
        <w:rPr>
          <w:b/>
          <w:szCs w:val="24"/>
        </w:rPr>
        <w:t>w  Okręgowym Szpitalu Kolejowym w Katowicach - etap I</w:t>
      </w:r>
      <w:r w:rsidRPr="00FB48A2">
        <w:rPr>
          <w:b/>
          <w:szCs w:val="24"/>
        </w:rPr>
        <w:t>”</w:t>
      </w:r>
    </w:p>
    <w:p w:rsidR="00EB5B09" w:rsidRPr="00FB48A2" w:rsidRDefault="00EB5B09" w:rsidP="00EB5B09">
      <w:pPr>
        <w:spacing w:line="276" w:lineRule="auto"/>
        <w:jc w:val="center"/>
        <w:rPr>
          <w:b/>
          <w:sz w:val="24"/>
          <w:szCs w:val="24"/>
        </w:rPr>
      </w:pPr>
      <w:r w:rsidRPr="00FB48A2">
        <w:rPr>
          <w:b/>
          <w:sz w:val="24"/>
          <w:szCs w:val="24"/>
        </w:rPr>
        <w:t>nr postępowania: AZP/</w:t>
      </w:r>
      <w:r>
        <w:rPr>
          <w:b/>
          <w:sz w:val="24"/>
          <w:szCs w:val="24"/>
        </w:rPr>
        <w:t>21</w:t>
      </w:r>
      <w:r w:rsidRPr="00FB48A2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FB48A2">
        <w:rPr>
          <w:b/>
          <w:sz w:val="24"/>
          <w:szCs w:val="24"/>
        </w:rPr>
        <w:t xml:space="preserve"> </w:t>
      </w:r>
    </w:p>
    <w:p w:rsidR="001B1E9C" w:rsidRPr="003E03F1" w:rsidRDefault="001B1E9C" w:rsidP="001B1E9C">
      <w:pPr>
        <w:jc w:val="both"/>
        <w:rPr>
          <w:sz w:val="18"/>
          <w:szCs w:val="18"/>
        </w:rPr>
      </w:pPr>
    </w:p>
    <w:p w:rsidR="001B1E9C" w:rsidRDefault="001B1E9C" w:rsidP="001B1E9C">
      <w:pPr>
        <w:jc w:val="both"/>
        <w:rPr>
          <w:sz w:val="24"/>
          <w:szCs w:val="24"/>
        </w:rPr>
      </w:pPr>
    </w:p>
    <w:p w:rsidR="001B1E9C" w:rsidRPr="00BB41D0" w:rsidRDefault="001B1E9C" w:rsidP="001B1E9C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 w:rsidR="00EB5B09">
        <w:rPr>
          <w:sz w:val="24"/>
          <w:szCs w:val="24"/>
        </w:rPr>
        <w:t>3</w:t>
      </w:r>
      <w:r w:rsidRPr="00BB41D0">
        <w:rPr>
          <w:sz w:val="24"/>
          <w:szCs w:val="24"/>
        </w:rPr>
        <w:t>r. poz. 1</w:t>
      </w:r>
      <w:r w:rsidR="00EB5B09">
        <w:rPr>
          <w:sz w:val="24"/>
          <w:szCs w:val="24"/>
        </w:rPr>
        <w:t>6</w:t>
      </w:r>
      <w:r>
        <w:rPr>
          <w:sz w:val="24"/>
          <w:szCs w:val="24"/>
        </w:rPr>
        <w:t>0</w:t>
      </w:r>
      <w:r w:rsidR="00EB5B09">
        <w:rPr>
          <w:sz w:val="24"/>
          <w:szCs w:val="24"/>
        </w:rPr>
        <w:t>5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A80738" w:rsidRPr="00EB5B0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EB5B09">
        <w:rPr>
          <w:sz w:val="24"/>
          <w:szCs w:val="24"/>
        </w:rPr>
        <w:t>Podczas otwarcia ofert, mającego miejsce</w:t>
      </w:r>
      <w:r w:rsidR="00FF4AB1" w:rsidRPr="00EB5B09">
        <w:rPr>
          <w:sz w:val="24"/>
          <w:szCs w:val="24"/>
        </w:rPr>
        <w:t xml:space="preserve"> w dniu </w:t>
      </w:r>
      <w:r w:rsidR="006F03E2" w:rsidRPr="00EB5B09">
        <w:rPr>
          <w:sz w:val="24"/>
          <w:szCs w:val="24"/>
        </w:rPr>
        <w:t>30/10/2023</w:t>
      </w:r>
      <w:r w:rsidR="00FF4AB1" w:rsidRPr="00EB5B09">
        <w:rPr>
          <w:sz w:val="24"/>
          <w:szCs w:val="24"/>
        </w:rPr>
        <w:t xml:space="preserve"> o godz. </w:t>
      </w:r>
      <w:r w:rsidR="006F03E2" w:rsidRPr="00EB5B09">
        <w:rPr>
          <w:sz w:val="24"/>
          <w:szCs w:val="24"/>
        </w:rPr>
        <w:t>10:15</w:t>
      </w:r>
      <w:r w:rsidRPr="00EB5B09">
        <w:rPr>
          <w:sz w:val="24"/>
          <w:szCs w:val="24"/>
        </w:rPr>
        <w:t xml:space="preserve">, otwarte zostały oferty następujących </w:t>
      </w:r>
      <w:r w:rsidR="00EB5B09">
        <w:rPr>
          <w:sz w:val="24"/>
          <w:szCs w:val="24"/>
        </w:rPr>
        <w:t>W</w:t>
      </w:r>
      <w:r w:rsidRPr="00EB5B09">
        <w:rPr>
          <w:sz w:val="24"/>
          <w:szCs w:val="24"/>
        </w:rPr>
        <w:t>ykonawców: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820"/>
        <w:gridCol w:w="2835"/>
      </w:tblGrid>
      <w:tr w:rsidR="006B27ED" w:rsidRPr="00EB5B09" w:rsidTr="00EB5B09">
        <w:tc>
          <w:tcPr>
            <w:tcW w:w="993" w:type="dxa"/>
            <w:shd w:val="clear" w:color="auto" w:fill="auto"/>
            <w:vAlign w:val="center"/>
          </w:tcPr>
          <w:p w:rsidR="006B27ED" w:rsidRPr="00EB5B09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EB5B09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Nr</w:t>
            </w:r>
            <w:r w:rsidR="00C82837" w:rsidRPr="00EB5B09">
              <w:rPr>
                <w:sz w:val="24"/>
                <w:szCs w:val="24"/>
              </w:rPr>
              <w:t xml:space="preserve"> </w:t>
            </w:r>
            <w:r w:rsidRPr="00EB5B09">
              <w:rPr>
                <w:sz w:val="24"/>
                <w:szCs w:val="24"/>
              </w:rPr>
              <w:t>zadania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B27ED" w:rsidRPr="00EB5B09" w:rsidRDefault="00EB5B09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 i adres W</w:t>
            </w:r>
            <w:r w:rsidR="006B27ED" w:rsidRPr="00EB5B09">
              <w:rPr>
                <w:sz w:val="24"/>
                <w:szCs w:val="24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EB5B09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Cena oferty</w:t>
            </w:r>
            <w:r w:rsidR="00EB5B09">
              <w:rPr>
                <w:sz w:val="24"/>
                <w:szCs w:val="24"/>
              </w:rPr>
              <w:t xml:space="preserve"> brutto</w:t>
            </w:r>
          </w:p>
        </w:tc>
      </w:tr>
      <w:tr w:rsidR="006F03E2" w:rsidRPr="00EB5B09" w:rsidTr="00EB5B09">
        <w:tc>
          <w:tcPr>
            <w:tcW w:w="993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6F03E2" w:rsidRPr="00EB5B09" w:rsidRDefault="006F03E2" w:rsidP="004571FF">
            <w:pPr>
              <w:spacing w:before="80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LUMIBIRD MEDICAL POLSKA Sp. z o.o.</w:t>
            </w:r>
          </w:p>
          <w:p w:rsidR="006F03E2" w:rsidRPr="00EB5B09" w:rsidRDefault="006F03E2" w:rsidP="004571FF">
            <w:pPr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 xml:space="preserve">Wołoska 9A </w:t>
            </w:r>
          </w:p>
          <w:p w:rsidR="006F03E2" w:rsidRPr="00EB5B09" w:rsidRDefault="006F03E2" w:rsidP="004571FF">
            <w:pPr>
              <w:spacing w:after="80"/>
              <w:jc w:val="both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02-583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99 999.36 zł</w:t>
            </w:r>
          </w:p>
        </w:tc>
      </w:tr>
      <w:tr w:rsidR="006F03E2" w:rsidRPr="00EB5B09" w:rsidTr="00EB5B09">
        <w:tc>
          <w:tcPr>
            <w:tcW w:w="993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5</w:t>
            </w:r>
          </w:p>
        </w:tc>
        <w:tc>
          <w:tcPr>
            <w:tcW w:w="4820" w:type="dxa"/>
            <w:shd w:val="clear" w:color="auto" w:fill="auto"/>
          </w:tcPr>
          <w:p w:rsidR="006F03E2" w:rsidRPr="00EB5B09" w:rsidRDefault="006F03E2" w:rsidP="004571FF">
            <w:pPr>
              <w:spacing w:before="80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METRUM CRYOFLEX Sp. z o.o.</w:t>
            </w:r>
          </w:p>
          <w:p w:rsidR="006F03E2" w:rsidRPr="00EB5B09" w:rsidRDefault="006F03E2" w:rsidP="004571FF">
            <w:pPr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 xml:space="preserve">Zielna 29 </w:t>
            </w:r>
          </w:p>
          <w:p w:rsidR="006F03E2" w:rsidRPr="00EB5B09" w:rsidRDefault="006F03E2" w:rsidP="004571FF">
            <w:pPr>
              <w:spacing w:after="80"/>
              <w:jc w:val="both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05-082 Blizne Łaszczyńskiego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78 100.00 zł</w:t>
            </w:r>
          </w:p>
        </w:tc>
      </w:tr>
      <w:tr w:rsidR="006F03E2" w:rsidRPr="00EB5B09" w:rsidTr="00EB5B09">
        <w:tc>
          <w:tcPr>
            <w:tcW w:w="993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4</w:t>
            </w:r>
          </w:p>
        </w:tc>
        <w:tc>
          <w:tcPr>
            <w:tcW w:w="4820" w:type="dxa"/>
            <w:shd w:val="clear" w:color="auto" w:fill="auto"/>
          </w:tcPr>
          <w:p w:rsidR="006F03E2" w:rsidRPr="00EB5B09" w:rsidRDefault="006F03E2" w:rsidP="004571FF">
            <w:pPr>
              <w:spacing w:before="80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CONSULTRONIX S.A.</w:t>
            </w:r>
          </w:p>
          <w:p w:rsidR="006F03E2" w:rsidRPr="00EB5B09" w:rsidRDefault="006F03E2" w:rsidP="004571FF">
            <w:pPr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 xml:space="preserve">Przemysłowa 17 </w:t>
            </w:r>
          </w:p>
          <w:p w:rsidR="006F03E2" w:rsidRPr="00EB5B09" w:rsidRDefault="006F03E2" w:rsidP="004571FF">
            <w:pPr>
              <w:spacing w:after="80"/>
              <w:jc w:val="both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73 000.00 zł</w:t>
            </w:r>
          </w:p>
        </w:tc>
      </w:tr>
      <w:tr w:rsidR="006F03E2" w:rsidRPr="00EB5B09" w:rsidTr="00EB5B09">
        <w:tc>
          <w:tcPr>
            <w:tcW w:w="993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8</w:t>
            </w:r>
          </w:p>
        </w:tc>
        <w:tc>
          <w:tcPr>
            <w:tcW w:w="4820" w:type="dxa"/>
            <w:shd w:val="clear" w:color="auto" w:fill="auto"/>
          </w:tcPr>
          <w:p w:rsidR="006F03E2" w:rsidRPr="00EB5B09" w:rsidRDefault="006F03E2" w:rsidP="004571FF">
            <w:pPr>
              <w:spacing w:before="80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POLYMED POLSKA S</w:t>
            </w:r>
            <w:r w:rsidR="00B77DCB">
              <w:rPr>
                <w:sz w:val="24"/>
                <w:szCs w:val="24"/>
              </w:rPr>
              <w:t>p</w:t>
            </w:r>
            <w:r w:rsidRPr="00EB5B09">
              <w:rPr>
                <w:sz w:val="24"/>
                <w:szCs w:val="24"/>
              </w:rPr>
              <w:t xml:space="preserve">. </w:t>
            </w:r>
            <w:r w:rsidR="00B77DCB">
              <w:rPr>
                <w:sz w:val="24"/>
                <w:szCs w:val="24"/>
              </w:rPr>
              <w:t>z o.o.</w:t>
            </w:r>
          </w:p>
          <w:p w:rsidR="006F03E2" w:rsidRPr="00EB5B09" w:rsidRDefault="006F03E2" w:rsidP="004571FF">
            <w:pPr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W</w:t>
            </w:r>
            <w:r w:rsidR="00B77DCB">
              <w:rPr>
                <w:sz w:val="24"/>
                <w:szCs w:val="24"/>
              </w:rPr>
              <w:t>arszawska 3</w:t>
            </w:r>
            <w:r w:rsidRPr="00EB5B09">
              <w:rPr>
                <w:sz w:val="24"/>
                <w:szCs w:val="24"/>
              </w:rPr>
              <w:t xml:space="preserve">20A </w:t>
            </w:r>
          </w:p>
          <w:p w:rsidR="006F03E2" w:rsidRPr="00EB5B09" w:rsidRDefault="006F03E2" w:rsidP="00B77DCB">
            <w:pPr>
              <w:spacing w:after="80"/>
              <w:jc w:val="both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05-082 S</w:t>
            </w:r>
            <w:r w:rsidR="00B77DCB">
              <w:rPr>
                <w:sz w:val="24"/>
                <w:szCs w:val="24"/>
              </w:rPr>
              <w:t>tare</w:t>
            </w:r>
            <w:r w:rsidRPr="00EB5B09">
              <w:rPr>
                <w:sz w:val="24"/>
                <w:szCs w:val="24"/>
              </w:rPr>
              <w:t xml:space="preserve"> B</w:t>
            </w:r>
            <w:r w:rsidR="00B77DCB">
              <w:rPr>
                <w:sz w:val="24"/>
                <w:szCs w:val="24"/>
              </w:rPr>
              <w:t>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102 060.00 zł</w:t>
            </w:r>
          </w:p>
        </w:tc>
      </w:tr>
      <w:tr w:rsidR="006F03E2" w:rsidRPr="00EB5B09" w:rsidTr="00EB5B09">
        <w:tc>
          <w:tcPr>
            <w:tcW w:w="993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6</w:t>
            </w:r>
          </w:p>
        </w:tc>
        <w:tc>
          <w:tcPr>
            <w:tcW w:w="4820" w:type="dxa"/>
            <w:shd w:val="clear" w:color="auto" w:fill="auto"/>
          </w:tcPr>
          <w:p w:rsidR="006F03E2" w:rsidRPr="00EB5B09" w:rsidRDefault="006F03E2" w:rsidP="004571FF">
            <w:pPr>
              <w:spacing w:before="80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ERES MEDICAL Sp. z o.o.</w:t>
            </w:r>
          </w:p>
          <w:p w:rsidR="006F03E2" w:rsidRPr="00EB5B09" w:rsidRDefault="006F03E2" w:rsidP="004571FF">
            <w:pPr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 xml:space="preserve">Płouszowice Kolonia 64B </w:t>
            </w:r>
          </w:p>
          <w:p w:rsidR="006F03E2" w:rsidRPr="00EB5B09" w:rsidRDefault="006F03E2" w:rsidP="004571FF">
            <w:pPr>
              <w:spacing w:after="80"/>
              <w:jc w:val="both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21-008 Tomaszowice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25 380.00 zł</w:t>
            </w:r>
          </w:p>
        </w:tc>
      </w:tr>
      <w:tr w:rsidR="006F03E2" w:rsidRPr="00EB5B09" w:rsidTr="00EB5B09">
        <w:tc>
          <w:tcPr>
            <w:tcW w:w="993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6F03E2" w:rsidRPr="00EB5B09" w:rsidRDefault="006F03E2" w:rsidP="004571FF">
            <w:pPr>
              <w:spacing w:before="80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OPTOPOL Technology Sp. z o. o.</w:t>
            </w:r>
          </w:p>
          <w:p w:rsidR="006F03E2" w:rsidRPr="00EB5B09" w:rsidRDefault="006F03E2" w:rsidP="004571FF">
            <w:pPr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 xml:space="preserve">Żabia 42 </w:t>
            </w:r>
          </w:p>
          <w:p w:rsidR="006F03E2" w:rsidRPr="00EB5B09" w:rsidRDefault="006F03E2" w:rsidP="004571FF">
            <w:pPr>
              <w:spacing w:after="80"/>
              <w:jc w:val="both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42-400 Zawiercie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250 000.00 zł</w:t>
            </w:r>
          </w:p>
        </w:tc>
      </w:tr>
      <w:tr w:rsidR="006F03E2" w:rsidRPr="00EB5B09" w:rsidTr="00EB5B09">
        <w:tc>
          <w:tcPr>
            <w:tcW w:w="993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7</w:t>
            </w:r>
          </w:p>
        </w:tc>
        <w:tc>
          <w:tcPr>
            <w:tcW w:w="4820" w:type="dxa"/>
            <w:shd w:val="clear" w:color="auto" w:fill="auto"/>
          </w:tcPr>
          <w:p w:rsidR="006F03E2" w:rsidRPr="00EB5B09" w:rsidRDefault="006F03E2" w:rsidP="004571FF">
            <w:pPr>
              <w:spacing w:before="80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OPTOPOL Technology Sp. z o. o.</w:t>
            </w:r>
          </w:p>
          <w:p w:rsidR="006F03E2" w:rsidRPr="00EB5B09" w:rsidRDefault="006F03E2" w:rsidP="004571FF">
            <w:pPr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 xml:space="preserve">Żabia 42 </w:t>
            </w:r>
          </w:p>
          <w:p w:rsidR="006F03E2" w:rsidRPr="00EB5B09" w:rsidRDefault="006F03E2" w:rsidP="004571FF">
            <w:pPr>
              <w:spacing w:after="80"/>
              <w:jc w:val="both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42-400 Zawiercie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639 600.00 zł</w:t>
            </w:r>
          </w:p>
        </w:tc>
      </w:tr>
      <w:tr w:rsidR="006F03E2" w:rsidRPr="00EB5B09" w:rsidTr="00EB5B09">
        <w:tc>
          <w:tcPr>
            <w:tcW w:w="993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6F03E2" w:rsidRPr="00EB5B09" w:rsidRDefault="006F03E2" w:rsidP="004571FF">
            <w:pPr>
              <w:spacing w:before="80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CARL ZEISS Sp.</w:t>
            </w:r>
            <w:r w:rsidR="00B77DCB">
              <w:rPr>
                <w:sz w:val="24"/>
                <w:szCs w:val="24"/>
              </w:rPr>
              <w:t xml:space="preserve"> </w:t>
            </w:r>
            <w:r w:rsidRPr="00EB5B09">
              <w:rPr>
                <w:sz w:val="24"/>
                <w:szCs w:val="24"/>
              </w:rPr>
              <w:t>z o.o.</w:t>
            </w:r>
          </w:p>
          <w:p w:rsidR="006F03E2" w:rsidRPr="00EB5B09" w:rsidRDefault="006F03E2" w:rsidP="004571FF">
            <w:pPr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 xml:space="preserve">Naramowicka 76 </w:t>
            </w:r>
          </w:p>
          <w:p w:rsidR="006F03E2" w:rsidRPr="00EB5B09" w:rsidRDefault="006F03E2" w:rsidP="004571FF">
            <w:pPr>
              <w:spacing w:after="80"/>
              <w:jc w:val="both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61-622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109 999.08 zł</w:t>
            </w:r>
          </w:p>
        </w:tc>
      </w:tr>
      <w:tr w:rsidR="006F03E2" w:rsidRPr="00EB5B09" w:rsidTr="00EB5B09">
        <w:tc>
          <w:tcPr>
            <w:tcW w:w="993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8</w:t>
            </w:r>
          </w:p>
        </w:tc>
        <w:tc>
          <w:tcPr>
            <w:tcW w:w="4820" w:type="dxa"/>
            <w:shd w:val="clear" w:color="auto" w:fill="auto"/>
          </w:tcPr>
          <w:p w:rsidR="006F03E2" w:rsidRPr="00EB5B09" w:rsidRDefault="006F03E2" w:rsidP="004571FF">
            <w:pPr>
              <w:spacing w:before="80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POLAND OPTICAL Sp.</w:t>
            </w:r>
            <w:r w:rsidR="006D09ED">
              <w:rPr>
                <w:sz w:val="24"/>
                <w:szCs w:val="24"/>
              </w:rPr>
              <w:t xml:space="preserve"> </w:t>
            </w:r>
            <w:r w:rsidRPr="00EB5B09">
              <w:rPr>
                <w:sz w:val="24"/>
                <w:szCs w:val="24"/>
              </w:rPr>
              <w:t>z o.o.</w:t>
            </w:r>
          </w:p>
          <w:p w:rsidR="006F03E2" w:rsidRPr="00EB5B09" w:rsidRDefault="006D09ED" w:rsidP="004571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Katowicka 100</w:t>
            </w:r>
            <w:r w:rsidR="006F03E2" w:rsidRPr="00EB5B09">
              <w:rPr>
                <w:sz w:val="24"/>
                <w:szCs w:val="24"/>
              </w:rPr>
              <w:t xml:space="preserve"> </w:t>
            </w:r>
          </w:p>
          <w:p w:rsidR="006F03E2" w:rsidRPr="00EB5B09" w:rsidRDefault="006F03E2" w:rsidP="004571FF">
            <w:pPr>
              <w:spacing w:after="80"/>
              <w:jc w:val="both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43-400 Cieszyn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113 800.01 zł</w:t>
            </w:r>
          </w:p>
        </w:tc>
      </w:tr>
      <w:tr w:rsidR="006F03E2" w:rsidRPr="00EB5B09" w:rsidTr="00EB5B09">
        <w:tc>
          <w:tcPr>
            <w:tcW w:w="993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9</w:t>
            </w:r>
          </w:p>
        </w:tc>
        <w:tc>
          <w:tcPr>
            <w:tcW w:w="4820" w:type="dxa"/>
            <w:shd w:val="clear" w:color="auto" w:fill="auto"/>
          </w:tcPr>
          <w:p w:rsidR="006D09ED" w:rsidRPr="00EB5B09" w:rsidRDefault="006D09ED" w:rsidP="006D09ED">
            <w:pPr>
              <w:spacing w:before="80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POLAND OPTICAL Sp.</w:t>
            </w:r>
            <w:r>
              <w:rPr>
                <w:sz w:val="24"/>
                <w:szCs w:val="24"/>
              </w:rPr>
              <w:t xml:space="preserve"> </w:t>
            </w:r>
            <w:r w:rsidRPr="00EB5B09">
              <w:rPr>
                <w:sz w:val="24"/>
                <w:szCs w:val="24"/>
              </w:rPr>
              <w:t>z o.o.</w:t>
            </w:r>
          </w:p>
          <w:p w:rsidR="006D09ED" w:rsidRPr="00EB5B09" w:rsidRDefault="006D09ED" w:rsidP="006D09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Katowicka 100</w:t>
            </w:r>
            <w:r w:rsidRPr="00EB5B09">
              <w:rPr>
                <w:sz w:val="24"/>
                <w:szCs w:val="24"/>
              </w:rPr>
              <w:t xml:space="preserve"> </w:t>
            </w:r>
          </w:p>
          <w:p w:rsidR="006F03E2" w:rsidRPr="00EB5B09" w:rsidRDefault="006D09ED" w:rsidP="006D09ED">
            <w:pPr>
              <w:spacing w:after="80"/>
              <w:jc w:val="both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43-400 Cieszyn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03E2" w:rsidRPr="00EB5B09" w:rsidRDefault="006F03E2" w:rsidP="004571F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B5B09">
              <w:rPr>
                <w:sz w:val="24"/>
                <w:szCs w:val="24"/>
              </w:rPr>
              <w:t>79 900.00 zł</w:t>
            </w:r>
          </w:p>
        </w:tc>
      </w:tr>
      <w:bookmarkEnd w:id="0"/>
    </w:tbl>
    <w:p w:rsidR="00ED2BDF" w:rsidRDefault="00ED2BDF" w:rsidP="00ED2BDF">
      <w:pPr>
        <w:jc w:val="right"/>
        <w:rPr>
          <w:i/>
          <w:sz w:val="24"/>
          <w:szCs w:val="24"/>
        </w:rPr>
      </w:pPr>
    </w:p>
    <w:p w:rsidR="00ED2BDF" w:rsidRDefault="00ED2BDF" w:rsidP="00ED2BDF">
      <w:pPr>
        <w:jc w:val="right"/>
        <w:rPr>
          <w:i/>
          <w:sz w:val="24"/>
          <w:szCs w:val="24"/>
        </w:rPr>
      </w:pPr>
    </w:p>
    <w:p w:rsidR="00ED2BDF" w:rsidRDefault="00ED2BDF" w:rsidP="00ED2BDF">
      <w:pPr>
        <w:jc w:val="right"/>
        <w:rPr>
          <w:i/>
          <w:sz w:val="24"/>
          <w:szCs w:val="24"/>
        </w:rPr>
      </w:pPr>
    </w:p>
    <w:p w:rsidR="00ED2BDF" w:rsidRDefault="00ED2BDF" w:rsidP="00ED2BDF">
      <w:pPr>
        <w:jc w:val="right"/>
        <w:rPr>
          <w:i/>
          <w:sz w:val="24"/>
          <w:szCs w:val="24"/>
        </w:rPr>
      </w:pPr>
    </w:p>
    <w:p w:rsidR="00ED2BDF" w:rsidRDefault="00ED2BDF" w:rsidP="00ED2BDF">
      <w:pPr>
        <w:jc w:val="right"/>
        <w:rPr>
          <w:i/>
          <w:sz w:val="24"/>
          <w:szCs w:val="24"/>
        </w:rPr>
      </w:pPr>
    </w:p>
    <w:p w:rsidR="00ED2BDF" w:rsidRPr="004B0ECC" w:rsidRDefault="00ED2BDF" w:rsidP="00ED2BDF">
      <w:pPr>
        <w:jc w:val="right"/>
        <w:rPr>
          <w:i/>
          <w:sz w:val="24"/>
          <w:szCs w:val="24"/>
        </w:rPr>
      </w:pPr>
      <w:r w:rsidRPr="004B0ECC">
        <w:rPr>
          <w:i/>
          <w:sz w:val="24"/>
          <w:szCs w:val="24"/>
        </w:rPr>
        <w:t xml:space="preserve">Zamawiający </w:t>
      </w:r>
    </w:p>
    <w:p w:rsidR="00ED2BDF" w:rsidRPr="004B0ECC" w:rsidRDefault="00ED2BDF" w:rsidP="00ED2BDF">
      <w:pPr>
        <w:jc w:val="right"/>
        <w:rPr>
          <w:i/>
          <w:sz w:val="24"/>
          <w:szCs w:val="24"/>
        </w:rPr>
      </w:pPr>
    </w:p>
    <w:p w:rsidR="00ED2BDF" w:rsidRPr="004B0ECC" w:rsidRDefault="00ED2BDF" w:rsidP="00ED2BDF">
      <w:pPr>
        <w:jc w:val="right"/>
        <w:rPr>
          <w:i/>
          <w:sz w:val="24"/>
          <w:szCs w:val="24"/>
        </w:rPr>
      </w:pPr>
      <w:r w:rsidRPr="004B0ECC">
        <w:rPr>
          <w:i/>
          <w:sz w:val="24"/>
          <w:szCs w:val="24"/>
        </w:rPr>
        <w:t xml:space="preserve"> Dyrektor</w:t>
      </w:r>
    </w:p>
    <w:p w:rsidR="00ED2BDF" w:rsidRPr="00D53E0C" w:rsidRDefault="00ED2BDF" w:rsidP="00ED2BDF">
      <w:pPr>
        <w:jc w:val="right"/>
        <w:rPr>
          <w:szCs w:val="24"/>
        </w:rPr>
      </w:pPr>
      <w:r w:rsidRPr="004B0ECC">
        <w:rPr>
          <w:i/>
          <w:sz w:val="24"/>
          <w:szCs w:val="24"/>
        </w:rPr>
        <w:t xml:space="preserve">Adam </w:t>
      </w:r>
      <w:proofErr w:type="spellStart"/>
      <w:r w:rsidRPr="004B0ECC">
        <w:rPr>
          <w:i/>
          <w:sz w:val="24"/>
          <w:szCs w:val="24"/>
        </w:rPr>
        <w:t>Trzebinczyk</w:t>
      </w:r>
      <w:proofErr w:type="spellEnd"/>
    </w:p>
    <w:p w:rsidR="00C236D3" w:rsidRPr="00BB547B" w:rsidRDefault="00C236D3" w:rsidP="006D09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B77DC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993" w:left="1418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6F0" w:rsidRDefault="00D116F0">
      <w:r>
        <w:separator/>
      </w:r>
    </w:p>
  </w:endnote>
  <w:endnote w:type="continuationSeparator" w:id="0">
    <w:p w:rsidR="00D116F0" w:rsidRDefault="00D116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B4B5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B4B5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B4B5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B4B59">
      <w:rPr>
        <w:rStyle w:val="Numerstrony"/>
        <w:rFonts w:ascii="Arial" w:hAnsi="Arial"/>
        <w:sz w:val="18"/>
        <w:szCs w:val="18"/>
      </w:rPr>
      <w:fldChar w:fldCharType="separate"/>
    </w:r>
    <w:r w:rsidR="001B0683">
      <w:rPr>
        <w:rStyle w:val="Numerstrony"/>
        <w:rFonts w:ascii="Arial" w:hAnsi="Arial"/>
        <w:noProof/>
        <w:sz w:val="18"/>
        <w:szCs w:val="18"/>
      </w:rPr>
      <w:t>1</w:t>
    </w:r>
    <w:r w:rsidR="000B4B5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B4B5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B4B59">
      <w:rPr>
        <w:rStyle w:val="Numerstrony"/>
        <w:rFonts w:ascii="Arial" w:hAnsi="Arial"/>
        <w:sz w:val="18"/>
        <w:szCs w:val="18"/>
      </w:rPr>
      <w:fldChar w:fldCharType="separate"/>
    </w:r>
    <w:r w:rsidR="001B0683">
      <w:rPr>
        <w:rStyle w:val="Numerstrony"/>
        <w:rFonts w:ascii="Arial" w:hAnsi="Arial"/>
        <w:noProof/>
        <w:sz w:val="18"/>
        <w:szCs w:val="18"/>
      </w:rPr>
      <w:t>2</w:t>
    </w:r>
    <w:r w:rsidR="000B4B5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B4B5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B4B59">
      <w:rPr>
        <w:rStyle w:val="Numerstrony"/>
      </w:rPr>
      <w:fldChar w:fldCharType="separate"/>
    </w:r>
    <w:r>
      <w:rPr>
        <w:rStyle w:val="Numerstrony"/>
        <w:noProof/>
      </w:rPr>
      <w:t>1</w:t>
    </w:r>
    <w:r w:rsidR="000B4B59">
      <w:rPr>
        <w:rStyle w:val="Numerstrony"/>
      </w:rPr>
      <w:fldChar w:fldCharType="end"/>
    </w:r>
    <w:r>
      <w:rPr>
        <w:rStyle w:val="Numerstrony"/>
      </w:rPr>
      <w:t>/</w:t>
    </w:r>
    <w:r w:rsidR="000B4B5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B4B59">
      <w:rPr>
        <w:rStyle w:val="Numerstrony"/>
      </w:rPr>
      <w:fldChar w:fldCharType="separate"/>
    </w:r>
    <w:r w:rsidR="00ED2BDF">
      <w:rPr>
        <w:rStyle w:val="Numerstrony"/>
        <w:noProof/>
      </w:rPr>
      <w:t>2</w:t>
    </w:r>
    <w:r w:rsidR="000B4B5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6F0" w:rsidRDefault="00D116F0">
      <w:r>
        <w:separator/>
      </w:r>
    </w:p>
  </w:footnote>
  <w:footnote w:type="continuationSeparator" w:id="0">
    <w:p w:rsidR="00D116F0" w:rsidRDefault="00D116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35" w:rsidRDefault="00CF5EAD" w:rsidP="001F2F35">
    <w:pPr>
      <w:pStyle w:val="Nagwek"/>
      <w:jc w:val="center"/>
      <w:rPr>
        <w:rFonts w:ascii="Arial" w:hAnsi="Arial" w:cs="Arial"/>
        <w:b/>
        <w:sz w:val="18"/>
        <w:szCs w:val="18"/>
      </w:rPr>
    </w:pPr>
    <w:r>
      <w:rPr>
        <w:i/>
        <w:noProof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F03E2"/>
    <w:rsid w:val="00007727"/>
    <w:rsid w:val="00017720"/>
    <w:rsid w:val="00035488"/>
    <w:rsid w:val="000B4B59"/>
    <w:rsid w:val="000D7F25"/>
    <w:rsid w:val="000E00E5"/>
    <w:rsid w:val="00173B20"/>
    <w:rsid w:val="001B0683"/>
    <w:rsid w:val="001B1E9C"/>
    <w:rsid w:val="001C69FF"/>
    <w:rsid w:val="001F2F35"/>
    <w:rsid w:val="0023318D"/>
    <w:rsid w:val="003D72FD"/>
    <w:rsid w:val="00402370"/>
    <w:rsid w:val="00423179"/>
    <w:rsid w:val="00437D36"/>
    <w:rsid w:val="00490DC0"/>
    <w:rsid w:val="00493F8C"/>
    <w:rsid w:val="004C7E9B"/>
    <w:rsid w:val="005614F2"/>
    <w:rsid w:val="00577BC6"/>
    <w:rsid w:val="0069085C"/>
    <w:rsid w:val="006B27ED"/>
    <w:rsid w:val="006D09ED"/>
    <w:rsid w:val="006F03E2"/>
    <w:rsid w:val="00843263"/>
    <w:rsid w:val="00861E75"/>
    <w:rsid w:val="008D14F4"/>
    <w:rsid w:val="009D19BD"/>
    <w:rsid w:val="009F189D"/>
    <w:rsid w:val="00A21906"/>
    <w:rsid w:val="00A80738"/>
    <w:rsid w:val="00B64099"/>
    <w:rsid w:val="00B77DCB"/>
    <w:rsid w:val="00BB547B"/>
    <w:rsid w:val="00C236D3"/>
    <w:rsid w:val="00C659E2"/>
    <w:rsid w:val="00C75A48"/>
    <w:rsid w:val="00C82837"/>
    <w:rsid w:val="00CA3D66"/>
    <w:rsid w:val="00CB0802"/>
    <w:rsid w:val="00CF5EAD"/>
    <w:rsid w:val="00D116F0"/>
    <w:rsid w:val="00D665F5"/>
    <w:rsid w:val="00D66768"/>
    <w:rsid w:val="00D7128F"/>
    <w:rsid w:val="00EA3476"/>
    <w:rsid w:val="00EB5B09"/>
    <w:rsid w:val="00ED2BDF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1F2F35"/>
  </w:style>
  <w:style w:type="character" w:customStyle="1" w:styleId="TekstpodstawowywcityZnak">
    <w:name w:val="Tekst podstawowy wcięty Znak"/>
    <w:basedOn w:val="Domylnaczcionkaakapitu"/>
    <w:link w:val="Tekstpodstawowywcity"/>
    <w:rsid w:val="001B1E9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265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2023-10-30T11:04:00Z</cp:lastPrinted>
  <dcterms:created xsi:type="dcterms:W3CDTF">2023-10-30T11:48:00Z</dcterms:created>
  <dcterms:modified xsi:type="dcterms:W3CDTF">2023-10-30T11:48:00Z</dcterms:modified>
</cp:coreProperties>
</file>