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21056" w14:textId="77777777" w:rsidR="00B36EDA" w:rsidRPr="00164145" w:rsidRDefault="00DB5AC7" w:rsidP="00B36EDA">
      <w:pPr>
        <w:spacing w:after="600"/>
        <w:jc w:val="right"/>
        <w:rPr>
          <w:sz w:val="22"/>
          <w:szCs w:val="22"/>
        </w:rPr>
      </w:pPr>
      <w:bookmarkStart w:id="0" w:name="_Hlk53520193"/>
      <w:bookmarkStart w:id="1" w:name="_Hlk150856933"/>
      <w:r w:rsidRPr="00164145">
        <w:rPr>
          <w:sz w:val="22"/>
          <w:szCs w:val="22"/>
        </w:rPr>
        <w:t>Kolbuszowa</w:t>
      </w:r>
      <w:r w:rsidR="00B36EDA" w:rsidRPr="00164145">
        <w:rPr>
          <w:sz w:val="22"/>
          <w:szCs w:val="22"/>
        </w:rPr>
        <w:t xml:space="preserve"> dnia: </w:t>
      </w:r>
      <w:r w:rsidRPr="00164145">
        <w:rPr>
          <w:sz w:val="22"/>
          <w:szCs w:val="22"/>
        </w:rPr>
        <w:t>2023-11-14</w:t>
      </w:r>
    </w:p>
    <w:p w14:paraId="30A96B71" w14:textId="77777777" w:rsidR="00B36EDA" w:rsidRPr="00164145" w:rsidRDefault="00DB5AC7" w:rsidP="00B36EDA">
      <w:pPr>
        <w:spacing w:line="360" w:lineRule="auto"/>
        <w:ind w:right="3969"/>
        <w:rPr>
          <w:b/>
          <w:bCs/>
          <w:sz w:val="22"/>
          <w:szCs w:val="22"/>
        </w:rPr>
      </w:pPr>
      <w:r w:rsidRPr="00164145">
        <w:rPr>
          <w:b/>
          <w:bCs/>
          <w:sz w:val="22"/>
          <w:szCs w:val="22"/>
        </w:rPr>
        <w:t>Samodzielny Publiczny Zespół Opieki Zdrowotnej w Kolbuszowej</w:t>
      </w:r>
    </w:p>
    <w:p w14:paraId="6E8B8A5E" w14:textId="77777777" w:rsidR="00B36EDA" w:rsidRPr="00164145" w:rsidRDefault="00DB5AC7" w:rsidP="00B36EDA">
      <w:pPr>
        <w:spacing w:line="360" w:lineRule="auto"/>
        <w:ind w:right="3969"/>
        <w:rPr>
          <w:sz w:val="22"/>
          <w:szCs w:val="22"/>
        </w:rPr>
      </w:pPr>
      <w:r w:rsidRPr="00164145">
        <w:rPr>
          <w:sz w:val="22"/>
          <w:szCs w:val="22"/>
        </w:rPr>
        <w:t>Grunwaldzka</w:t>
      </w:r>
      <w:r w:rsidR="00B36EDA" w:rsidRPr="00164145">
        <w:rPr>
          <w:sz w:val="22"/>
          <w:szCs w:val="22"/>
        </w:rPr>
        <w:t xml:space="preserve"> </w:t>
      </w:r>
      <w:r w:rsidRPr="00164145">
        <w:rPr>
          <w:sz w:val="22"/>
          <w:szCs w:val="22"/>
        </w:rPr>
        <w:t>4</w:t>
      </w:r>
    </w:p>
    <w:p w14:paraId="7A481A73" w14:textId="77777777" w:rsidR="00B36EDA" w:rsidRPr="00164145" w:rsidRDefault="00DB5AC7" w:rsidP="00B36EDA">
      <w:pPr>
        <w:ind w:right="3969"/>
        <w:rPr>
          <w:sz w:val="22"/>
          <w:szCs w:val="22"/>
        </w:rPr>
      </w:pPr>
      <w:r w:rsidRPr="00164145">
        <w:rPr>
          <w:sz w:val="22"/>
          <w:szCs w:val="22"/>
        </w:rPr>
        <w:t>36-100</w:t>
      </w:r>
      <w:r w:rsidR="00B36EDA" w:rsidRPr="00164145">
        <w:rPr>
          <w:sz w:val="22"/>
          <w:szCs w:val="22"/>
        </w:rPr>
        <w:t xml:space="preserve"> </w:t>
      </w:r>
      <w:r w:rsidRPr="00164145">
        <w:rPr>
          <w:sz w:val="22"/>
          <w:szCs w:val="22"/>
        </w:rPr>
        <w:t>Kolbuszowa</w:t>
      </w:r>
    </w:p>
    <w:p w14:paraId="3B2BB9F8" w14:textId="77777777" w:rsidR="00B36EDA" w:rsidRPr="00164145" w:rsidRDefault="00B36EDA" w:rsidP="00B36EDA">
      <w:pPr>
        <w:ind w:right="3969"/>
        <w:jc w:val="both"/>
        <w:rPr>
          <w:bCs/>
          <w:sz w:val="22"/>
          <w:szCs w:val="22"/>
        </w:rPr>
      </w:pPr>
      <w:r w:rsidRPr="00164145">
        <w:rPr>
          <w:bCs/>
          <w:sz w:val="22"/>
          <w:szCs w:val="22"/>
        </w:rPr>
        <w:t>……………………………………</w:t>
      </w:r>
    </w:p>
    <w:p w14:paraId="178A333E" w14:textId="77777777" w:rsidR="00B36EDA" w:rsidRPr="00164145" w:rsidRDefault="00B36EDA" w:rsidP="00B36EDA">
      <w:pPr>
        <w:tabs>
          <w:tab w:val="right" w:pos="9072"/>
        </w:tabs>
        <w:spacing w:after="600"/>
        <w:ind w:right="3969"/>
        <w:jc w:val="both"/>
        <w:rPr>
          <w:bCs/>
          <w:sz w:val="22"/>
          <w:szCs w:val="22"/>
        </w:rPr>
      </w:pPr>
      <w:r w:rsidRPr="00164145">
        <w:rPr>
          <w:bCs/>
          <w:sz w:val="22"/>
          <w:szCs w:val="22"/>
        </w:rPr>
        <w:t>[nazwa zamawiającego, adres]</w:t>
      </w:r>
    </w:p>
    <w:p w14:paraId="2BDC8454" w14:textId="77777777" w:rsidR="00B36EDA" w:rsidRPr="0016414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164145" w14:paraId="7AB502C6" w14:textId="77777777" w:rsidTr="00B36EDA">
        <w:tc>
          <w:tcPr>
            <w:tcW w:w="9923" w:type="dxa"/>
            <w:shd w:val="clear" w:color="auto" w:fill="F2F2F2"/>
            <w:hideMark/>
          </w:tcPr>
          <w:p w14:paraId="45CD43D6" w14:textId="77777777" w:rsidR="00B36EDA" w:rsidRPr="00164145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164145">
              <w:rPr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6EB040DB" w14:textId="77777777" w:rsidR="00B36EDA" w:rsidRPr="00164145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164145">
              <w:rPr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0D385175" w14:textId="77777777" w:rsidR="00B36EDA" w:rsidRPr="00164145" w:rsidRDefault="00B36EDA" w:rsidP="00B36EDA">
      <w:pPr>
        <w:keepNext/>
        <w:spacing w:after="240"/>
        <w:outlineLvl w:val="0"/>
        <w:rPr>
          <w:b/>
          <w:sz w:val="22"/>
          <w:szCs w:val="22"/>
        </w:rPr>
      </w:pPr>
    </w:p>
    <w:p w14:paraId="44999BCB" w14:textId="77777777" w:rsidR="00B36EDA" w:rsidRPr="00164145" w:rsidRDefault="00B36EDA" w:rsidP="00B36E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164145">
        <w:rPr>
          <w:rFonts w:eastAsia="Calibri"/>
          <w:sz w:val="22"/>
          <w:szCs w:val="22"/>
          <w:lang w:eastAsia="en-US"/>
        </w:rPr>
        <w:t xml:space="preserve">Dotyczy </w:t>
      </w:r>
      <w:r w:rsidRPr="00164145">
        <w:rPr>
          <w:sz w:val="22"/>
          <w:szCs w:val="22"/>
        </w:rPr>
        <w:t>postępowania o udzielenie zamówienia publicznego</w:t>
      </w:r>
      <w:r w:rsidRPr="00164145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164145" w14:paraId="7F9B7CD0" w14:textId="77777777" w:rsidTr="00B36EDA">
        <w:tc>
          <w:tcPr>
            <w:tcW w:w="2269" w:type="dxa"/>
            <w:shd w:val="clear" w:color="auto" w:fill="auto"/>
          </w:tcPr>
          <w:p w14:paraId="53FA8D9E" w14:textId="77777777" w:rsidR="00B36EDA" w:rsidRPr="0016414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E17BC31" w14:textId="77777777" w:rsidR="00B36EDA" w:rsidRPr="00164145" w:rsidRDefault="00DB5AC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Dostawa materiałów jednorazowego użytku ( obłożenia , zestawy, implanty ortopedyczne, membrany, akcesoria i narzędzia do zabiegów urologicznych) używanych na salach operacyjnych w 18 pakietach</w:t>
            </w:r>
          </w:p>
        </w:tc>
      </w:tr>
      <w:tr w:rsidR="00DB5AC7" w:rsidRPr="00164145" w14:paraId="68463D71" w14:textId="77777777" w:rsidTr="00917321">
        <w:tc>
          <w:tcPr>
            <w:tcW w:w="2269" w:type="dxa"/>
            <w:shd w:val="clear" w:color="auto" w:fill="auto"/>
          </w:tcPr>
          <w:p w14:paraId="0B102FAD" w14:textId="77777777" w:rsidR="00DB5AC7" w:rsidRPr="00164145" w:rsidRDefault="00DB5AC7" w:rsidP="009173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701B9EC" w14:textId="77777777" w:rsidR="00DB5AC7" w:rsidRPr="00164145" w:rsidRDefault="00DB5AC7" w:rsidP="009173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Eap-2412/11/23/D</w:t>
            </w:r>
          </w:p>
        </w:tc>
      </w:tr>
    </w:tbl>
    <w:p w14:paraId="69B0066B" w14:textId="77777777" w:rsidR="00B36EDA" w:rsidRPr="00164145" w:rsidRDefault="00B36EDA" w:rsidP="00B36EDA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20F32611" w14:textId="77777777" w:rsidR="00B36EDA" w:rsidRPr="00164145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2"/>
          <w:szCs w:val="22"/>
        </w:rPr>
      </w:pPr>
      <w:r w:rsidRPr="00164145">
        <w:rPr>
          <w:sz w:val="22"/>
          <w:szCs w:val="22"/>
        </w:rPr>
        <w:t xml:space="preserve">Zamawiający, </w:t>
      </w:r>
      <w:r w:rsidR="00DB5AC7" w:rsidRPr="00164145">
        <w:rPr>
          <w:b/>
          <w:sz w:val="22"/>
          <w:szCs w:val="22"/>
        </w:rPr>
        <w:t>Samodzielny Publiczny Zespół Opieki Zdrowotnej w Kolbuszowej</w:t>
      </w:r>
      <w:r w:rsidRPr="00164145">
        <w:rPr>
          <w:sz w:val="22"/>
          <w:szCs w:val="22"/>
        </w:rPr>
        <w:t xml:space="preserve">, działając na podstawie art. 253 ust. 1 pkt. 1 i ust. 2 ustawy z dnia 11 września 2019r. Prawo zamówień publicznych </w:t>
      </w:r>
      <w:r w:rsidR="00DB5AC7" w:rsidRPr="00164145">
        <w:rPr>
          <w:sz w:val="22"/>
          <w:szCs w:val="22"/>
        </w:rPr>
        <w:t>(</w:t>
      </w:r>
      <w:proofErr w:type="spellStart"/>
      <w:r w:rsidR="00DB5AC7" w:rsidRPr="00164145">
        <w:rPr>
          <w:sz w:val="22"/>
          <w:szCs w:val="22"/>
        </w:rPr>
        <w:t>t.j</w:t>
      </w:r>
      <w:proofErr w:type="spellEnd"/>
      <w:r w:rsidR="00DB5AC7" w:rsidRPr="00164145">
        <w:rPr>
          <w:sz w:val="22"/>
          <w:szCs w:val="22"/>
        </w:rPr>
        <w:t>. Dz. U. z 2023r. poz. 1605)</w:t>
      </w:r>
      <w:r w:rsidRPr="00164145">
        <w:rPr>
          <w:sz w:val="22"/>
          <w:szCs w:val="22"/>
        </w:rPr>
        <w:t xml:space="preserve">, zwanej dalej „ustawą </w:t>
      </w:r>
      <w:proofErr w:type="spellStart"/>
      <w:r w:rsidRPr="00164145">
        <w:rPr>
          <w:sz w:val="22"/>
          <w:szCs w:val="22"/>
        </w:rPr>
        <w:t>Pzp</w:t>
      </w:r>
      <w:proofErr w:type="spellEnd"/>
      <w:r w:rsidRPr="00164145">
        <w:rPr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B5AC7" w:rsidRPr="00164145" w14:paraId="528CDA49" w14:textId="77777777" w:rsidTr="00DB5AC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822EF" w14:textId="77777777" w:rsidR="00DB5AC7" w:rsidRPr="00164145" w:rsidRDefault="00DB5AC7" w:rsidP="00917321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64145">
              <w:rPr>
                <w:b/>
                <w:bCs/>
                <w:sz w:val="22"/>
                <w:szCs w:val="22"/>
              </w:rPr>
              <w:t>1</w:t>
            </w:r>
            <w:r w:rsidRPr="00164145">
              <w:rPr>
                <w:sz w:val="22"/>
                <w:szCs w:val="22"/>
              </w:rPr>
              <w:t xml:space="preserve">: </w:t>
            </w:r>
            <w:r w:rsidRPr="00164145">
              <w:rPr>
                <w:sz w:val="22"/>
                <w:szCs w:val="22"/>
              </w:rPr>
              <w:t>Pakiet 1 - Obłożenia i narzędzia sterylne</w:t>
            </w:r>
          </w:p>
          <w:p w14:paraId="7230EC9C" w14:textId="77777777" w:rsidR="00DB5AC7" w:rsidRPr="00164145" w:rsidRDefault="00DB5AC7" w:rsidP="0091732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164145">
              <w:rPr>
                <w:b/>
                <w:sz w:val="22"/>
                <w:szCs w:val="22"/>
              </w:rPr>
              <w:t>Paul Hartmann Polska Sp. z o.o.</w:t>
            </w:r>
          </w:p>
          <w:p w14:paraId="59F208F1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Żeromskiego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17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</w:p>
          <w:p w14:paraId="354DF186" w14:textId="77777777" w:rsidR="00DB5AC7" w:rsidRPr="00164145" w:rsidRDefault="00DB5AC7" w:rsidP="00917321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95200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Pabianice</w:t>
            </w:r>
          </w:p>
          <w:p w14:paraId="0A3771B5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za cenę wykonania przedmiotu zamówienia w wysokości </w:t>
            </w:r>
            <w:r w:rsidRPr="00164145">
              <w:rPr>
                <w:b/>
                <w:sz w:val="22"/>
                <w:szCs w:val="22"/>
              </w:rPr>
              <w:t>489 270.67 zł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b/>
                <w:bCs/>
                <w:sz w:val="22"/>
                <w:szCs w:val="22"/>
              </w:rPr>
              <w:t>brutto</w:t>
            </w:r>
            <w:r w:rsidRPr="00164145">
              <w:rPr>
                <w:bCs/>
                <w:sz w:val="22"/>
                <w:szCs w:val="22"/>
              </w:rPr>
              <w:t>.</w:t>
            </w:r>
          </w:p>
          <w:p w14:paraId="0C11DFEF" w14:textId="77777777" w:rsidR="00DB5AC7" w:rsidRPr="00164145" w:rsidRDefault="00DB5AC7" w:rsidP="0091732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164145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164145">
              <w:rPr>
                <w:color w:val="000000"/>
                <w:sz w:val="22"/>
                <w:szCs w:val="22"/>
              </w:rPr>
              <w:t>:</w:t>
            </w:r>
          </w:p>
          <w:p w14:paraId="24C889A0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3C5482A3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- 95 pkt. /wyliczenie wg. wzoru zamieszczonego w SWZ / przy kryterium oceny: </w:t>
            </w:r>
          </w:p>
          <w:p w14:paraId="112473F2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I. Kryterium: Cena oferty - 60 punktów</w:t>
            </w:r>
          </w:p>
          <w:p w14:paraId="3E80BE64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II. Warunki techniczne  - 35 punktów</w:t>
            </w:r>
          </w:p>
          <w:p w14:paraId="6C14D3FF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III. Termin dostawy  - 5 punktów</w:t>
            </w:r>
          </w:p>
          <w:p w14:paraId="7615DD63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3FDB13A1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DB5AC7" w:rsidRPr="00164145" w14:paraId="3AF5040E" w14:textId="77777777" w:rsidTr="00DB5AC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EF159" w14:textId="77777777" w:rsidR="00DB5AC7" w:rsidRPr="00164145" w:rsidRDefault="00DB5AC7" w:rsidP="00917321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t xml:space="preserve">Część nr </w:t>
            </w:r>
            <w:r w:rsidRPr="00164145">
              <w:rPr>
                <w:b/>
                <w:bCs/>
                <w:sz w:val="22"/>
                <w:szCs w:val="22"/>
              </w:rPr>
              <w:t>2</w:t>
            </w:r>
            <w:r w:rsidRPr="00164145">
              <w:rPr>
                <w:sz w:val="22"/>
                <w:szCs w:val="22"/>
              </w:rPr>
              <w:t xml:space="preserve">: </w:t>
            </w:r>
            <w:r w:rsidRPr="00164145">
              <w:rPr>
                <w:sz w:val="22"/>
                <w:szCs w:val="22"/>
              </w:rPr>
              <w:t>Pakiet 2 - Serwety jałowe</w:t>
            </w:r>
          </w:p>
          <w:p w14:paraId="6C9D9A1A" w14:textId="77777777" w:rsidR="00DB5AC7" w:rsidRPr="00164145" w:rsidRDefault="00DB5AC7" w:rsidP="0091732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64145">
              <w:rPr>
                <w:b/>
                <w:sz w:val="22"/>
                <w:szCs w:val="22"/>
              </w:rPr>
              <w:t>Citonet</w:t>
            </w:r>
            <w:proofErr w:type="spellEnd"/>
            <w:r w:rsidRPr="00164145">
              <w:rPr>
                <w:b/>
                <w:sz w:val="22"/>
                <w:szCs w:val="22"/>
              </w:rPr>
              <w:t xml:space="preserve"> (lider: </w:t>
            </w:r>
            <w:proofErr w:type="spellStart"/>
            <w:r w:rsidRPr="00164145">
              <w:rPr>
                <w:b/>
                <w:sz w:val="22"/>
                <w:szCs w:val="22"/>
              </w:rPr>
              <w:t>Citonet</w:t>
            </w:r>
            <w:proofErr w:type="spellEnd"/>
            <w:r w:rsidRPr="00164145">
              <w:rPr>
                <w:b/>
                <w:sz w:val="22"/>
                <w:szCs w:val="22"/>
              </w:rPr>
              <w:t xml:space="preserve"> - Kraków S.A. - LIDER)</w:t>
            </w:r>
          </w:p>
          <w:p w14:paraId="752DCF2E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Gromadzka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52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</w:p>
          <w:p w14:paraId="79720720" w14:textId="77777777" w:rsidR="00DB5AC7" w:rsidRPr="00164145" w:rsidRDefault="00DB5AC7" w:rsidP="00917321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30-719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Kraków</w:t>
            </w:r>
          </w:p>
          <w:p w14:paraId="26885ABA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za cenę wykonania przedmiotu zamówienia w wysokości </w:t>
            </w:r>
            <w:r w:rsidRPr="00164145">
              <w:rPr>
                <w:b/>
                <w:sz w:val="22"/>
                <w:szCs w:val="22"/>
              </w:rPr>
              <w:t>4 374.00 zł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b/>
                <w:bCs/>
                <w:sz w:val="22"/>
                <w:szCs w:val="22"/>
              </w:rPr>
              <w:t>brutto</w:t>
            </w:r>
            <w:r w:rsidRPr="00164145">
              <w:rPr>
                <w:bCs/>
                <w:sz w:val="22"/>
                <w:szCs w:val="22"/>
              </w:rPr>
              <w:t>.</w:t>
            </w:r>
          </w:p>
          <w:p w14:paraId="580D4E09" w14:textId="77777777" w:rsidR="00DB5AC7" w:rsidRPr="00164145" w:rsidRDefault="00DB5AC7" w:rsidP="0091732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164145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164145">
              <w:rPr>
                <w:color w:val="000000"/>
                <w:sz w:val="22"/>
                <w:szCs w:val="22"/>
              </w:rPr>
              <w:t>:</w:t>
            </w:r>
          </w:p>
          <w:p w14:paraId="11779F84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352F422D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- 79,85 pkt. /wyliczenie wg. wzoru zamieszczonego w SWZ / przy kryterium oceny: </w:t>
            </w:r>
          </w:p>
          <w:p w14:paraId="710A8D2A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I. Kryterium: Cena oferty - 60 punktów</w:t>
            </w:r>
          </w:p>
          <w:p w14:paraId="3CD675C6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II. Warunki techniczne  - 35 punktów</w:t>
            </w:r>
          </w:p>
          <w:p w14:paraId="0A710DF7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III. Termin dostawy  - 5 punktów</w:t>
            </w:r>
          </w:p>
          <w:p w14:paraId="2E3178D3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</w:tc>
      </w:tr>
      <w:tr w:rsidR="00DB5AC7" w:rsidRPr="00164145" w14:paraId="11A07681" w14:textId="77777777" w:rsidTr="00DB5AC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958E9" w14:textId="77777777" w:rsidR="00DB5AC7" w:rsidRPr="00164145" w:rsidRDefault="00DB5AC7" w:rsidP="00917321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64145">
              <w:rPr>
                <w:b/>
                <w:bCs/>
                <w:sz w:val="22"/>
                <w:szCs w:val="22"/>
              </w:rPr>
              <w:t>3</w:t>
            </w:r>
            <w:r w:rsidRPr="00164145">
              <w:rPr>
                <w:sz w:val="22"/>
                <w:szCs w:val="22"/>
              </w:rPr>
              <w:t xml:space="preserve">: </w:t>
            </w:r>
            <w:r w:rsidRPr="00164145">
              <w:rPr>
                <w:sz w:val="22"/>
                <w:szCs w:val="22"/>
              </w:rPr>
              <w:t>Pakiet 3 - Zestawy operacyjne</w:t>
            </w:r>
          </w:p>
          <w:p w14:paraId="4FC4DBF4" w14:textId="77777777" w:rsidR="00DB5AC7" w:rsidRPr="00164145" w:rsidRDefault="00DB5AC7" w:rsidP="0091732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64145">
              <w:rPr>
                <w:b/>
                <w:sz w:val="22"/>
                <w:szCs w:val="22"/>
              </w:rPr>
              <w:t>Citonet</w:t>
            </w:r>
            <w:proofErr w:type="spellEnd"/>
            <w:r w:rsidRPr="00164145">
              <w:rPr>
                <w:b/>
                <w:sz w:val="22"/>
                <w:szCs w:val="22"/>
              </w:rPr>
              <w:t xml:space="preserve"> (lider: </w:t>
            </w:r>
            <w:proofErr w:type="spellStart"/>
            <w:r w:rsidRPr="00164145">
              <w:rPr>
                <w:b/>
                <w:sz w:val="22"/>
                <w:szCs w:val="22"/>
              </w:rPr>
              <w:t>Citonet</w:t>
            </w:r>
            <w:proofErr w:type="spellEnd"/>
            <w:r w:rsidRPr="00164145">
              <w:rPr>
                <w:b/>
                <w:sz w:val="22"/>
                <w:szCs w:val="22"/>
              </w:rPr>
              <w:t xml:space="preserve"> - Kraków S.A. - LIDER)</w:t>
            </w:r>
          </w:p>
          <w:p w14:paraId="4E36FC67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Gromadzka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52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</w:p>
          <w:p w14:paraId="2E7DD050" w14:textId="77777777" w:rsidR="00DB5AC7" w:rsidRPr="00164145" w:rsidRDefault="00DB5AC7" w:rsidP="00917321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30-719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Kraków</w:t>
            </w:r>
          </w:p>
          <w:p w14:paraId="2BAD5F2F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za cenę wykonania przedmiotu zamówienia w wysokości </w:t>
            </w:r>
            <w:r w:rsidRPr="00164145">
              <w:rPr>
                <w:b/>
                <w:sz w:val="22"/>
                <w:szCs w:val="22"/>
              </w:rPr>
              <w:t>65 730.26 zł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b/>
                <w:bCs/>
                <w:sz w:val="22"/>
                <w:szCs w:val="22"/>
              </w:rPr>
              <w:t>brutto</w:t>
            </w:r>
            <w:r w:rsidRPr="00164145">
              <w:rPr>
                <w:bCs/>
                <w:sz w:val="22"/>
                <w:szCs w:val="22"/>
              </w:rPr>
              <w:t>.</w:t>
            </w:r>
          </w:p>
          <w:p w14:paraId="35296AE9" w14:textId="77777777" w:rsidR="00DB5AC7" w:rsidRPr="00164145" w:rsidRDefault="00DB5AC7" w:rsidP="0091732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164145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164145">
              <w:rPr>
                <w:color w:val="000000"/>
                <w:sz w:val="22"/>
                <w:szCs w:val="22"/>
              </w:rPr>
              <w:t>:</w:t>
            </w:r>
          </w:p>
          <w:p w14:paraId="10F74883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79A57139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AF59B48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I. Kryterium: Cena oferty - 60 punktów</w:t>
            </w:r>
          </w:p>
          <w:p w14:paraId="1B52F180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II. Warunki techniczne  - 35 punktów</w:t>
            </w:r>
          </w:p>
          <w:p w14:paraId="580774E5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III. Termin dostawy  - 5 punktów</w:t>
            </w:r>
          </w:p>
          <w:p w14:paraId="311C5447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26D9EE87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DB5AC7" w:rsidRPr="00164145" w14:paraId="7036E1A1" w14:textId="77777777" w:rsidTr="00DB5AC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EF4F3" w14:textId="77777777" w:rsidR="00DB5AC7" w:rsidRPr="00164145" w:rsidRDefault="00DB5AC7" w:rsidP="00917321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t xml:space="preserve">Część nr </w:t>
            </w:r>
            <w:r w:rsidRPr="00164145">
              <w:rPr>
                <w:b/>
                <w:bCs/>
                <w:sz w:val="22"/>
                <w:szCs w:val="22"/>
              </w:rPr>
              <w:t>4</w:t>
            </w:r>
            <w:r w:rsidRPr="00164145">
              <w:rPr>
                <w:sz w:val="22"/>
                <w:szCs w:val="22"/>
              </w:rPr>
              <w:t xml:space="preserve">: </w:t>
            </w:r>
            <w:r w:rsidRPr="00164145">
              <w:rPr>
                <w:sz w:val="22"/>
                <w:szCs w:val="22"/>
              </w:rPr>
              <w:t>Pakiet 4 - Materiały operacyjne</w:t>
            </w:r>
          </w:p>
          <w:p w14:paraId="1137F010" w14:textId="77777777" w:rsidR="00DB5AC7" w:rsidRPr="00164145" w:rsidRDefault="00DB5AC7" w:rsidP="0091732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64145">
              <w:rPr>
                <w:b/>
                <w:sz w:val="22"/>
                <w:szCs w:val="22"/>
              </w:rPr>
              <w:t>Bialmed</w:t>
            </w:r>
            <w:proofErr w:type="spellEnd"/>
            <w:r w:rsidRPr="00164145">
              <w:rPr>
                <w:b/>
                <w:sz w:val="22"/>
                <w:szCs w:val="22"/>
              </w:rPr>
              <w:t xml:space="preserve"> Sp. z o.o.</w:t>
            </w:r>
          </w:p>
          <w:p w14:paraId="2A014ADD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Konopnickiej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11 a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</w:p>
          <w:p w14:paraId="0EA1CAD8" w14:textId="77777777" w:rsidR="00DB5AC7" w:rsidRPr="00164145" w:rsidRDefault="00DB5AC7" w:rsidP="00917321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12-230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Biała  Piska</w:t>
            </w:r>
          </w:p>
          <w:p w14:paraId="6FEF69AD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za cenę wykonania przedmiotu zamówienia w wysokości </w:t>
            </w:r>
            <w:r w:rsidRPr="00164145">
              <w:rPr>
                <w:b/>
                <w:sz w:val="22"/>
                <w:szCs w:val="22"/>
              </w:rPr>
              <w:t>49 810.50 zł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b/>
                <w:bCs/>
                <w:sz w:val="22"/>
                <w:szCs w:val="22"/>
              </w:rPr>
              <w:t>brutto</w:t>
            </w:r>
            <w:r w:rsidRPr="00164145">
              <w:rPr>
                <w:bCs/>
                <w:sz w:val="22"/>
                <w:szCs w:val="22"/>
              </w:rPr>
              <w:t>.</w:t>
            </w:r>
          </w:p>
          <w:p w14:paraId="4EB60E4E" w14:textId="77777777" w:rsidR="00DB5AC7" w:rsidRPr="00164145" w:rsidRDefault="00DB5AC7" w:rsidP="0091732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164145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164145">
              <w:rPr>
                <w:color w:val="000000"/>
                <w:sz w:val="22"/>
                <w:szCs w:val="22"/>
              </w:rPr>
              <w:t>:</w:t>
            </w:r>
          </w:p>
          <w:p w14:paraId="394F94F0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3D11836B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63EB7D9B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I. Kryterium: Cena oferty - 60 punktów</w:t>
            </w:r>
          </w:p>
          <w:p w14:paraId="5C3E8610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II. Warunki techniczne  - 35 punktów</w:t>
            </w:r>
          </w:p>
          <w:p w14:paraId="65A9FD16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III. Termin dostawy  - 5 punktów</w:t>
            </w:r>
          </w:p>
          <w:p w14:paraId="455F16B3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6BF6A578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DB5AC7" w:rsidRPr="00164145" w14:paraId="5CCF3FB1" w14:textId="77777777" w:rsidTr="00DB5AC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AD334" w14:textId="77777777" w:rsidR="00DB5AC7" w:rsidRPr="00164145" w:rsidRDefault="00DB5AC7" w:rsidP="00917321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64145">
              <w:rPr>
                <w:b/>
                <w:bCs/>
                <w:sz w:val="22"/>
                <w:szCs w:val="22"/>
              </w:rPr>
              <w:t>5</w:t>
            </w:r>
            <w:r w:rsidRPr="00164145">
              <w:rPr>
                <w:sz w:val="22"/>
                <w:szCs w:val="22"/>
              </w:rPr>
              <w:t xml:space="preserve">: </w:t>
            </w:r>
            <w:r w:rsidRPr="00164145">
              <w:rPr>
                <w:sz w:val="22"/>
                <w:szCs w:val="22"/>
              </w:rPr>
              <w:t>Pakiet  5 - Produkty na Blok Operacyjny</w:t>
            </w:r>
          </w:p>
          <w:p w14:paraId="77053326" w14:textId="77777777" w:rsidR="00DB5AC7" w:rsidRPr="00164145" w:rsidRDefault="00DB5AC7" w:rsidP="0091732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64145">
              <w:rPr>
                <w:b/>
                <w:sz w:val="22"/>
                <w:szCs w:val="22"/>
              </w:rPr>
              <w:t>Abena</w:t>
            </w:r>
            <w:proofErr w:type="spellEnd"/>
            <w:r w:rsidRPr="00164145">
              <w:rPr>
                <w:b/>
                <w:sz w:val="22"/>
                <w:szCs w:val="22"/>
              </w:rPr>
              <w:t xml:space="preserve"> Polska Sp. z o.o.</w:t>
            </w:r>
          </w:p>
          <w:p w14:paraId="1D884107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Nowa, Łozienica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15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</w:p>
          <w:p w14:paraId="0F3365B7" w14:textId="77777777" w:rsidR="00DB5AC7" w:rsidRPr="00164145" w:rsidRDefault="00DB5AC7" w:rsidP="00917321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72-100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Goleniów</w:t>
            </w:r>
          </w:p>
          <w:p w14:paraId="41D1CB7D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za cenę wykonania przedmiotu zamówienia w wysokości </w:t>
            </w:r>
            <w:r w:rsidRPr="00164145">
              <w:rPr>
                <w:b/>
                <w:sz w:val="22"/>
                <w:szCs w:val="22"/>
              </w:rPr>
              <w:t>49 817.13 zł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b/>
                <w:bCs/>
                <w:sz w:val="22"/>
                <w:szCs w:val="22"/>
              </w:rPr>
              <w:t>brutto</w:t>
            </w:r>
            <w:r w:rsidRPr="00164145">
              <w:rPr>
                <w:bCs/>
                <w:sz w:val="22"/>
                <w:szCs w:val="22"/>
              </w:rPr>
              <w:t>.</w:t>
            </w:r>
          </w:p>
          <w:p w14:paraId="2878421E" w14:textId="77777777" w:rsidR="00DB5AC7" w:rsidRPr="00164145" w:rsidRDefault="00DB5AC7" w:rsidP="0091732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164145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164145">
              <w:rPr>
                <w:color w:val="000000"/>
                <w:sz w:val="22"/>
                <w:szCs w:val="22"/>
              </w:rPr>
              <w:t>:</w:t>
            </w:r>
          </w:p>
          <w:p w14:paraId="288D4C38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4FB1D995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4F50FC7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I. Kryterium: Cena oferty - 60 punktów</w:t>
            </w:r>
          </w:p>
          <w:p w14:paraId="786B3FA6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II. Warunki techniczne  - 35 punktów</w:t>
            </w:r>
          </w:p>
          <w:p w14:paraId="4575B4F9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III. Termin dostawy  - 5 punktów</w:t>
            </w:r>
          </w:p>
          <w:p w14:paraId="4FAC7D10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2746A907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DB5AC7" w:rsidRPr="00164145" w14:paraId="0A794A47" w14:textId="77777777" w:rsidTr="00DB5AC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B5473" w14:textId="77777777" w:rsidR="00DB5AC7" w:rsidRPr="00164145" w:rsidRDefault="00DB5AC7" w:rsidP="00917321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t xml:space="preserve">Część nr </w:t>
            </w:r>
            <w:r w:rsidRPr="00164145">
              <w:rPr>
                <w:b/>
                <w:bCs/>
                <w:sz w:val="22"/>
                <w:szCs w:val="22"/>
              </w:rPr>
              <w:t>6</w:t>
            </w:r>
            <w:r w:rsidRPr="00164145">
              <w:rPr>
                <w:sz w:val="22"/>
                <w:szCs w:val="22"/>
              </w:rPr>
              <w:t xml:space="preserve">: </w:t>
            </w:r>
            <w:r w:rsidRPr="00164145">
              <w:rPr>
                <w:sz w:val="22"/>
                <w:szCs w:val="22"/>
              </w:rPr>
              <w:t>Pakiet 6 -  Implanty ortopedyczne do zabiegów artroskopowych</w:t>
            </w:r>
          </w:p>
          <w:p w14:paraId="34738FE0" w14:textId="77777777" w:rsidR="00DB5AC7" w:rsidRPr="00164145" w:rsidRDefault="00DB5AC7" w:rsidP="0091732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64145">
              <w:rPr>
                <w:b/>
                <w:sz w:val="22"/>
                <w:szCs w:val="22"/>
              </w:rPr>
              <w:t>Arthrex</w:t>
            </w:r>
            <w:proofErr w:type="spellEnd"/>
            <w:r w:rsidRPr="00164145">
              <w:rPr>
                <w:b/>
                <w:sz w:val="22"/>
                <w:szCs w:val="22"/>
              </w:rPr>
              <w:t xml:space="preserve"> Polska Sp. z o.o.</w:t>
            </w:r>
          </w:p>
          <w:p w14:paraId="506364E2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164145">
              <w:rPr>
                <w:bCs/>
                <w:sz w:val="22"/>
                <w:szCs w:val="22"/>
              </w:rPr>
              <w:t>Karczunkowska</w:t>
            </w:r>
            <w:proofErr w:type="spellEnd"/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42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</w:p>
          <w:p w14:paraId="10220A25" w14:textId="77777777" w:rsidR="00DB5AC7" w:rsidRPr="00164145" w:rsidRDefault="00DB5AC7" w:rsidP="00917321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02-871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Warszawa</w:t>
            </w:r>
          </w:p>
          <w:p w14:paraId="04EBF155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za cenę wykonania przedmiotu zamówienia w wysokości </w:t>
            </w:r>
            <w:r w:rsidRPr="00164145">
              <w:rPr>
                <w:b/>
                <w:sz w:val="22"/>
                <w:szCs w:val="22"/>
              </w:rPr>
              <w:t>2 034 558.00 zł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b/>
                <w:bCs/>
                <w:sz w:val="22"/>
                <w:szCs w:val="22"/>
              </w:rPr>
              <w:t>brutto</w:t>
            </w:r>
            <w:r w:rsidRPr="00164145">
              <w:rPr>
                <w:bCs/>
                <w:sz w:val="22"/>
                <w:szCs w:val="22"/>
              </w:rPr>
              <w:t>.</w:t>
            </w:r>
          </w:p>
          <w:p w14:paraId="6A95ECB8" w14:textId="77777777" w:rsidR="00DB5AC7" w:rsidRPr="00164145" w:rsidRDefault="00DB5AC7" w:rsidP="0091732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164145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164145">
              <w:rPr>
                <w:color w:val="000000"/>
                <w:sz w:val="22"/>
                <w:szCs w:val="22"/>
              </w:rPr>
              <w:t>:</w:t>
            </w:r>
          </w:p>
          <w:p w14:paraId="14A73A72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6E79D498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52DDB95D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I. Kryterium: Cena oferty - 60 punktów</w:t>
            </w:r>
          </w:p>
          <w:p w14:paraId="1F1CFF3A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II. Warunki techniczne  - 35 punktów</w:t>
            </w:r>
          </w:p>
          <w:p w14:paraId="367810C3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III. Termin dostawy  - 5 punktów</w:t>
            </w:r>
          </w:p>
          <w:p w14:paraId="3727E7A0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10EDB65A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DB5AC7" w:rsidRPr="00164145" w14:paraId="11B48BBB" w14:textId="77777777" w:rsidTr="00DB5AC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34661" w14:textId="77777777" w:rsidR="00DB5AC7" w:rsidRPr="00164145" w:rsidRDefault="00DB5AC7" w:rsidP="00917321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64145">
              <w:rPr>
                <w:b/>
                <w:bCs/>
                <w:sz w:val="22"/>
                <w:szCs w:val="22"/>
              </w:rPr>
              <w:t>7</w:t>
            </w:r>
            <w:r w:rsidRPr="00164145">
              <w:rPr>
                <w:sz w:val="22"/>
                <w:szCs w:val="22"/>
              </w:rPr>
              <w:t xml:space="preserve">: </w:t>
            </w:r>
            <w:r w:rsidRPr="00164145">
              <w:rPr>
                <w:sz w:val="22"/>
                <w:szCs w:val="22"/>
              </w:rPr>
              <w:t>Pakiet 7- Implanty ortopedyczne I</w:t>
            </w:r>
          </w:p>
          <w:p w14:paraId="664FE71B" w14:textId="77777777" w:rsidR="00DB5AC7" w:rsidRPr="00164145" w:rsidRDefault="00DB5AC7" w:rsidP="0091732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164145">
              <w:rPr>
                <w:b/>
                <w:sz w:val="22"/>
                <w:szCs w:val="22"/>
              </w:rPr>
              <w:t>Johnson &amp; Johnson Poland Sp. z o.o.</w:t>
            </w:r>
          </w:p>
          <w:p w14:paraId="2261D7EB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Iłżecka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24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</w:p>
          <w:p w14:paraId="1EA5156F" w14:textId="77777777" w:rsidR="00DB5AC7" w:rsidRPr="00164145" w:rsidRDefault="00DB5AC7" w:rsidP="00917321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02135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Warszawa</w:t>
            </w:r>
          </w:p>
          <w:p w14:paraId="3E340C9B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za cenę wykonania przedmiotu zamówienia w wysokości </w:t>
            </w:r>
            <w:r w:rsidRPr="00164145">
              <w:rPr>
                <w:b/>
                <w:sz w:val="22"/>
                <w:szCs w:val="22"/>
              </w:rPr>
              <w:t>333 687.60 zł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b/>
                <w:bCs/>
                <w:sz w:val="22"/>
                <w:szCs w:val="22"/>
              </w:rPr>
              <w:t>brutto</w:t>
            </w:r>
            <w:r w:rsidRPr="00164145">
              <w:rPr>
                <w:bCs/>
                <w:sz w:val="22"/>
                <w:szCs w:val="22"/>
              </w:rPr>
              <w:t>.</w:t>
            </w:r>
          </w:p>
          <w:p w14:paraId="6DD46282" w14:textId="77777777" w:rsidR="00DB5AC7" w:rsidRPr="00164145" w:rsidRDefault="00DB5AC7" w:rsidP="0091732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164145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164145">
              <w:rPr>
                <w:color w:val="000000"/>
                <w:sz w:val="22"/>
                <w:szCs w:val="22"/>
              </w:rPr>
              <w:t>:</w:t>
            </w:r>
          </w:p>
          <w:p w14:paraId="07D40B05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6CB7609B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2021770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I. Kryterium: Cena oferty - 60 punktów</w:t>
            </w:r>
          </w:p>
          <w:p w14:paraId="354A0AB7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II. Warunki techniczne  - 35 punktów</w:t>
            </w:r>
          </w:p>
          <w:p w14:paraId="7489DEF3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III. Termin dostawy  - 5 punktów</w:t>
            </w:r>
          </w:p>
          <w:p w14:paraId="683B13A0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3D6CCB00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DB5AC7" w:rsidRPr="00164145" w14:paraId="03D3F726" w14:textId="77777777" w:rsidTr="00DB5AC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3869" w14:textId="77777777" w:rsidR="00DB5AC7" w:rsidRPr="00164145" w:rsidRDefault="00DB5AC7" w:rsidP="00917321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t xml:space="preserve">Część nr </w:t>
            </w:r>
            <w:r w:rsidRPr="00164145">
              <w:rPr>
                <w:b/>
                <w:bCs/>
                <w:sz w:val="22"/>
                <w:szCs w:val="22"/>
              </w:rPr>
              <w:t>8</w:t>
            </w:r>
            <w:r w:rsidRPr="00164145">
              <w:rPr>
                <w:sz w:val="22"/>
                <w:szCs w:val="22"/>
              </w:rPr>
              <w:t xml:space="preserve">: </w:t>
            </w:r>
            <w:r w:rsidRPr="00164145">
              <w:rPr>
                <w:sz w:val="22"/>
                <w:szCs w:val="22"/>
              </w:rPr>
              <w:t>Pakiet 8 -  Narzędzia jednorazowego użytku do zabiegów urologicznych</w:t>
            </w:r>
          </w:p>
          <w:p w14:paraId="6ABDE5D0" w14:textId="77777777" w:rsidR="00DB5AC7" w:rsidRPr="00164145" w:rsidRDefault="00DB5AC7" w:rsidP="0091732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64145">
              <w:rPr>
                <w:b/>
                <w:sz w:val="22"/>
                <w:szCs w:val="22"/>
              </w:rPr>
              <w:t>Meden-Inmed</w:t>
            </w:r>
            <w:proofErr w:type="spellEnd"/>
            <w:r w:rsidRPr="00164145">
              <w:rPr>
                <w:b/>
                <w:sz w:val="22"/>
                <w:szCs w:val="22"/>
              </w:rPr>
              <w:t xml:space="preserve"> Sp. </w:t>
            </w:r>
            <w:proofErr w:type="spellStart"/>
            <w:r w:rsidRPr="00164145">
              <w:rPr>
                <w:b/>
                <w:sz w:val="22"/>
                <w:szCs w:val="22"/>
              </w:rPr>
              <w:t>zo.o</w:t>
            </w:r>
            <w:proofErr w:type="spellEnd"/>
            <w:r w:rsidRPr="00164145">
              <w:rPr>
                <w:b/>
                <w:sz w:val="22"/>
                <w:szCs w:val="22"/>
              </w:rPr>
              <w:t>.</w:t>
            </w:r>
          </w:p>
          <w:p w14:paraId="12265C51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Wenedów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2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</w:p>
          <w:p w14:paraId="64B05DA6" w14:textId="77777777" w:rsidR="00DB5AC7" w:rsidRPr="00164145" w:rsidRDefault="00DB5AC7" w:rsidP="00917321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75-847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Koszalin</w:t>
            </w:r>
          </w:p>
          <w:p w14:paraId="5D059B6B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za cenę wykonania przedmiotu zamówienia w wysokości </w:t>
            </w:r>
            <w:r w:rsidRPr="00164145">
              <w:rPr>
                <w:b/>
                <w:sz w:val="22"/>
                <w:szCs w:val="22"/>
              </w:rPr>
              <w:t>1 354 492.45 zł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b/>
                <w:bCs/>
                <w:sz w:val="22"/>
                <w:szCs w:val="22"/>
              </w:rPr>
              <w:t>brutto</w:t>
            </w:r>
            <w:r w:rsidRPr="00164145">
              <w:rPr>
                <w:bCs/>
                <w:sz w:val="22"/>
                <w:szCs w:val="22"/>
              </w:rPr>
              <w:t>.</w:t>
            </w:r>
          </w:p>
          <w:p w14:paraId="3B284A36" w14:textId="77777777" w:rsidR="00DB5AC7" w:rsidRPr="00164145" w:rsidRDefault="00DB5AC7" w:rsidP="0091732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164145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164145">
              <w:rPr>
                <w:color w:val="000000"/>
                <w:sz w:val="22"/>
                <w:szCs w:val="22"/>
              </w:rPr>
              <w:t>:</w:t>
            </w:r>
          </w:p>
          <w:p w14:paraId="13B3DA81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75D23504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- 95 pkt. /wyliczenie wg. wzoru zamieszczonego w SWZ / przy kryterium oceny: </w:t>
            </w:r>
          </w:p>
          <w:p w14:paraId="1C48D676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I. Kryterium: Cena oferty - 60 punktów</w:t>
            </w:r>
          </w:p>
          <w:p w14:paraId="31583806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II. Warunki techniczne  - 35 punktów</w:t>
            </w:r>
          </w:p>
          <w:p w14:paraId="2069F8C7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III. Termin dostawy  - 5 punktów</w:t>
            </w:r>
          </w:p>
          <w:p w14:paraId="1C799F6B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00E59D66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DB5AC7" w:rsidRPr="00164145" w14:paraId="548A0E53" w14:textId="77777777" w:rsidTr="00DB5AC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D1CE8" w14:textId="77777777" w:rsidR="00DB5AC7" w:rsidRPr="00164145" w:rsidRDefault="00DB5AC7" w:rsidP="00917321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64145">
              <w:rPr>
                <w:b/>
                <w:bCs/>
                <w:sz w:val="22"/>
                <w:szCs w:val="22"/>
              </w:rPr>
              <w:t>10</w:t>
            </w:r>
            <w:r w:rsidRPr="00164145">
              <w:rPr>
                <w:sz w:val="22"/>
                <w:szCs w:val="22"/>
              </w:rPr>
              <w:t xml:space="preserve">: </w:t>
            </w:r>
            <w:r w:rsidRPr="00164145">
              <w:rPr>
                <w:sz w:val="22"/>
                <w:szCs w:val="22"/>
              </w:rPr>
              <w:t>Pakiet 10  - Akcesoria jednorazowego użytku do aparatów do znieczulenia ,kardiomonitorów i respiratorów</w:t>
            </w:r>
          </w:p>
          <w:p w14:paraId="730AED24" w14:textId="77777777" w:rsidR="00DB5AC7" w:rsidRPr="00164145" w:rsidRDefault="00DB5AC7" w:rsidP="0091732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64145">
              <w:rPr>
                <w:b/>
                <w:sz w:val="22"/>
                <w:szCs w:val="22"/>
              </w:rPr>
              <w:t>Dräger</w:t>
            </w:r>
            <w:proofErr w:type="spellEnd"/>
            <w:r w:rsidRPr="00164145">
              <w:rPr>
                <w:b/>
                <w:sz w:val="22"/>
                <w:szCs w:val="22"/>
              </w:rPr>
              <w:t xml:space="preserve"> Polska sp. z o. o.</w:t>
            </w:r>
          </w:p>
          <w:p w14:paraId="05387E96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 w:rsidRPr="00164145">
              <w:rPr>
                <w:bCs/>
                <w:sz w:val="22"/>
                <w:szCs w:val="22"/>
              </w:rPr>
              <w:t>Dräger</w:t>
            </w:r>
            <w:proofErr w:type="spellEnd"/>
            <w:r w:rsidRPr="00164145">
              <w:rPr>
                <w:bCs/>
                <w:sz w:val="22"/>
                <w:szCs w:val="22"/>
              </w:rPr>
              <w:t xml:space="preserve"> Polska sp. z o. o.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1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/h</w:t>
            </w:r>
          </w:p>
          <w:p w14:paraId="635CE162" w14:textId="77777777" w:rsidR="00DB5AC7" w:rsidRPr="00164145" w:rsidRDefault="00DB5AC7" w:rsidP="00917321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02-495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Warszawa</w:t>
            </w:r>
          </w:p>
          <w:p w14:paraId="7D3F62D6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za cenę wykonania przedmiotu zamówienia w wysokości </w:t>
            </w:r>
            <w:r w:rsidRPr="00164145">
              <w:rPr>
                <w:b/>
                <w:sz w:val="22"/>
                <w:szCs w:val="22"/>
              </w:rPr>
              <w:t>128 487.60 zł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b/>
                <w:bCs/>
                <w:sz w:val="22"/>
                <w:szCs w:val="22"/>
              </w:rPr>
              <w:t>brutto</w:t>
            </w:r>
            <w:r w:rsidRPr="00164145">
              <w:rPr>
                <w:bCs/>
                <w:sz w:val="22"/>
                <w:szCs w:val="22"/>
              </w:rPr>
              <w:t>.</w:t>
            </w:r>
          </w:p>
          <w:p w14:paraId="03BF9DB6" w14:textId="77777777" w:rsidR="00DB5AC7" w:rsidRPr="00164145" w:rsidRDefault="00DB5AC7" w:rsidP="0091732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164145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164145">
              <w:rPr>
                <w:color w:val="000000"/>
                <w:sz w:val="22"/>
                <w:szCs w:val="22"/>
              </w:rPr>
              <w:t>:</w:t>
            </w:r>
          </w:p>
          <w:p w14:paraId="69120D3B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74928086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33598AB1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I. Kryterium: Cena oferty - 60 punktów</w:t>
            </w:r>
          </w:p>
          <w:p w14:paraId="0D2A8571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II. Warunki techniczne  - 35 punktów</w:t>
            </w:r>
          </w:p>
          <w:p w14:paraId="334DEB10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III. Termin dostawy  - 5 punktów</w:t>
            </w:r>
          </w:p>
          <w:p w14:paraId="4F3F8254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5277AF39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DB5AC7" w:rsidRPr="00164145" w14:paraId="050E433D" w14:textId="77777777" w:rsidTr="00DB5AC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46037" w14:textId="77777777" w:rsidR="00DB5AC7" w:rsidRPr="00164145" w:rsidRDefault="00DB5AC7" w:rsidP="00917321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t xml:space="preserve">Część nr </w:t>
            </w:r>
            <w:r w:rsidRPr="00164145">
              <w:rPr>
                <w:b/>
                <w:bCs/>
                <w:sz w:val="22"/>
                <w:szCs w:val="22"/>
              </w:rPr>
              <w:t>11</w:t>
            </w:r>
            <w:r w:rsidRPr="00164145">
              <w:rPr>
                <w:sz w:val="22"/>
                <w:szCs w:val="22"/>
              </w:rPr>
              <w:t xml:space="preserve">: </w:t>
            </w:r>
            <w:r w:rsidRPr="00164145">
              <w:rPr>
                <w:sz w:val="22"/>
                <w:szCs w:val="22"/>
              </w:rPr>
              <w:t>Pakiet 11 -  Akcesoria do aparatów do elektrochirurgii</w:t>
            </w:r>
          </w:p>
          <w:p w14:paraId="72FC048E" w14:textId="77777777" w:rsidR="00DB5AC7" w:rsidRPr="00164145" w:rsidRDefault="00DB5AC7" w:rsidP="0091732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64145">
              <w:rPr>
                <w:b/>
                <w:sz w:val="22"/>
                <w:szCs w:val="22"/>
              </w:rPr>
              <w:t>Erbe</w:t>
            </w:r>
            <w:proofErr w:type="spellEnd"/>
            <w:r w:rsidRPr="00164145">
              <w:rPr>
                <w:b/>
                <w:sz w:val="22"/>
                <w:szCs w:val="22"/>
              </w:rPr>
              <w:t xml:space="preserve"> Polska Sp. z o.o.</w:t>
            </w:r>
          </w:p>
          <w:p w14:paraId="4947AEFA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Al. Rzeczypospolitej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14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/2.8</w:t>
            </w:r>
          </w:p>
          <w:p w14:paraId="5E107C2B" w14:textId="77777777" w:rsidR="00DB5AC7" w:rsidRPr="00164145" w:rsidRDefault="00DB5AC7" w:rsidP="00917321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02-972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Warszawa</w:t>
            </w:r>
          </w:p>
          <w:p w14:paraId="3978652C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za cenę wykonania przedmiotu zamówienia w wysokości </w:t>
            </w:r>
            <w:r w:rsidRPr="00164145">
              <w:rPr>
                <w:b/>
                <w:sz w:val="22"/>
                <w:szCs w:val="22"/>
              </w:rPr>
              <w:t>38 886.48 zł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b/>
                <w:bCs/>
                <w:sz w:val="22"/>
                <w:szCs w:val="22"/>
              </w:rPr>
              <w:t>brutto</w:t>
            </w:r>
            <w:r w:rsidRPr="00164145">
              <w:rPr>
                <w:bCs/>
                <w:sz w:val="22"/>
                <w:szCs w:val="22"/>
              </w:rPr>
              <w:t>.</w:t>
            </w:r>
          </w:p>
          <w:p w14:paraId="5ACE23DF" w14:textId="77777777" w:rsidR="00DB5AC7" w:rsidRPr="00164145" w:rsidRDefault="00DB5AC7" w:rsidP="0091732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164145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164145">
              <w:rPr>
                <w:color w:val="000000"/>
                <w:sz w:val="22"/>
                <w:szCs w:val="22"/>
              </w:rPr>
              <w:t>:</w:t>
            </w:r>
          </w:p>
          <w:p w14:paraId="31430884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73AA7602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- 95 pkt. /wyliczenie wg. wzoru zamieszczonego w SWZ / przy kryterium oceny: </w:t>
            </w:r>
          </w:p>
          <w:p w14:paraId="6D7E248F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I. Kryterium: Cena oferty - 60 punktów</w:t>
            </w:r>
          </w:p>
          <w:p w14:paraId="1B4D6947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II. Warunki techniczne  - 35 punktów</w:t>
            </w:r>
          </w:p>
          <w:p w14:paraId="03CC8EDB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III. Termin dostawy  - 5 punktów</w:t>
            </w:r>
          </w:p>
          <w:p w14:paraId="599114AA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2DD2A4EF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DB5AC7" w:rsidRPr="00164145" w14:paraId="64E91416" w14:textId="77777777" w:rsidTr="00DB5AC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6298B" w14:textId="77777777" w:rsidR="00DB5AC7" w:rsidRPr="00164145" w:rsidRDefault="00DB5AC7" w:rsidP="00917321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64145">
              <w:rPr>
                <w:b/>
                <w:bCs/>
                <w:sz w:val="22"/>
                <w:szCs w:val="22"/>
              </w:rPr>
              <w:t>12</w:t>
            </w:r>
            <w:r w:rsidRPr="00164145">
              <w:rPr>
                <w:sz w:val="22"/>
                <w:szCs w:val="22"/>
              </w:rPr>
              <w:t xml:space="preserve">: </w:t>
            </w:r>
            <w:r w:rsidRPr="00164145">
              <w:rPr>
                <w:sz w:val="22"/>
                <w:szCs w:val="22"/>
              </w:rPr>
              <w:t>Pakiet 12 - Narzędzia jednorazowe laparoskopowe wraz z akcesoriami</w:t>
            </w:r>
          </w:p>
          <w:p w14:paraId="2BE47DAF" w14:textId="77777777" w:rsidR="00DB5AC7" w:rsidRPr="00164145" w:rsidRDefault="00DB5AC7" w:rsidP="0091732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164145">
              <w:rPr>
                <w:b/>
                <w:sz w:val="22"/>
                <w:szCs w:val="22"/>
              </w:rPr>
              <w:t xml:space="preserve">IMS </w:t>
            </w:r>
            <w:proofErr w:type="spellStart"/>
            <w:r w:rsidRPr="00164145">
              <w:rPr>
                <w:b/>
                <w:sz w:val="22"/>
                <w:szCs w:val="22"/>
              </w:rPr>
              <w:t>Innovative</w:t>
            </w:r>
            <w:proofErr w:type="spellEnd"/>
            <w:r w:rsidRPr="0016414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64145">
              <w:rPr>
                <w:b/>
                <w:sz w:val="22"/>
                <w:szCs w:val="22"/>
              </w:rPr>
              <w:t>Medical</w:t>
            </w:r>
            <w:proofErr w:type="spellEnd"/>
            <w:r w:rsidRPr="00164145">
              <w:rPr>
                <w:b/>
                <w:sz w:val="22"/>
                <w:szCs w:val="22"/>
              </w:rPr>
              <w:t xml:space="preserve"> Solutions </w:t>
            </w:r>
            <w:proofErr w:type="spellStart"/>
            <w:r w:rsidRPr="00164145">
              <w:rPr>
                <w:b/>
                <w:sz w:val="22"/>
                <w:szCs w:val="22"/>
              </w:rPr>
              <w:t>Bernaczyk</w:t>
            </w:r>
            <w:proofErr w:type="spellEnd"/>
            <w:r w:rsidRPr="00164145">
              <w:rPr>
                <w:b/>
                <w:sz w:val="22"/>
                <w:szCs w:val="22"/>
              </w:rPr>
              <w:t xml:space="preserve"> Nowak Spółka Jawna</w:t>
            </w:r>
          </w:p>
          <w:p w14:paraId="77B66149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Piękna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55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/1</w:t>
            </w:r>
          </w:p>
          <w:p w14:paraId="2ABF2EFF" w14:textId="77777777" w:rsidR="00DB5AC7" w:rsidRPr="00164145" w:rsidRDefault="00DB5AC7" w:rsidP="00917321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60-589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Poznań</w:t>
            </w:r>
          </w:p>
          <w:p w14:paraId="037AC1AF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za cenę wykonania przedmiotu zamówienia w wysokości </w:t>
            </w:r>
            <w:r w:rsidRPr="00164145">
              <w:rPr>
                <w:b/>
                <w:sz w:val="22"/>
                <w:szCs w:val="22"/>
              </w:rPr>
              <w:t>177 241.38 zł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b/>
                <w:bCs/>
                <w:sz w:val="22"/>
                <w:szCs w:val="22"/>
              </w:rPr>
              <w:t>brutto</w:t>
            </w:r>
            <w:r w:rsidRPr="00164145">
              <w:rPr>
                <w:bCs/>
                <w:sz w:val="22"/>
                <w:szCs w:val="22"/>
              </w:rPr>
              <w:t>.</w:t>
            </w:r>
          </w:p>
          <w:p w14:paraId="17651046" w14:textId="77777777" w:rsidR="00DB5AC7" w:rsidRPr="00164145" w:rsidRDefault="00DB5AC7" w:rsidP="0091732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164145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164145">
              <w:rPr>
                <w:color w:val="000000"/>
                <w:sz w:val="22"/>
                <w:szCs w:val="22"/>
              </w:rPr>
              <w:t>:</w:t>
            </w:r>
          </w:p>
          <w:p w14:paraId="1B2DFBAA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4E1C5F01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- 95 pkt. /wyliczenie wg. wzoru zamieszczonego w SWZ / przy kryterium oceny: </w:t>
            </w:r>
          </w:p>
          <w:p w14:paraId="317596AF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I. Kryterium: Cena oferty - 60 punktów</w:t>
            </w:r>
          </w:p>
          <w:p w14:paraId="072291F1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II. Warunki techniczne  - 35 punktów</w:t>
            </w:r>
          </w:p>
          <w:p w14:paraId="54458046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III. Termin dostawy  - 5 punktów</w:t>
            </w:r>
          </w:p>
          <w:p w14:paraId="0956E057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</w:tc>
      </w:tr>
      <w:tr w:rsidR="00DB5AC7" w:rsidRPr="00164145" w14:paraId="4891D310" w14:textId="77777777" w:rsidTr="00DB5AC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48FD2" w14:textId="77777777" w:rsidR="00DB5AC7" w:rsidRPr="00164145" w:rsidRDefault="00DB5AC7" w:rsidP="00917321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t xml:space="preserve">Część nr </w:t>
            </w:r>
            <w:r w:rsidRPr="00164145">
              <w:rPr>
                <w:b/>
                <w:bCs/>
                <w:sz w:val="22"/>
                <w:szCs w:val="22"/>
              </w:rPr>
              <w:t>13</w:t>
            </w:r>
            <w:r w:rsidRPr="00164145">
              <w:rPr>
                <w:sz w:val="22"/>
                <w:szCs w:val="22"/>
              </w:rPr>
              <w:t xml:space="preserve">: </w:t>
            </w:r>
            <w:r w:rsidRPr="00164145">
              <w:rPr>
                <w:sz w:val="22"/>
                <w:szCs w:val="22"/>
              </w:rPr>
              <w:t>Pakiet 13 - Akcesoria do zabiegów laparoskopowych i urologicznych</w:t>
            </w:r>
          </w:p>
          <w:p w14:paraId="15FE407C" w14:textId="77777777" w:rsidR="00DB5AC7" w:rsidRPr="00164145" w:rsidRDefault="00DB5AC7" w:rsidP="0091732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164145">
              <w:rPr>
                <w:b/>
                <w:sz w:val="22"/>
                <w:szCs w:val="22"/>
              </w:rPr>
              <w:t>SKAMEX Spółka Akcyjna</w:t>
            </w:r>
          </w:p>
          <w:p w14:paraId="55FC9CAD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ul. Częstochowska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38/52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</w:p>
          <w:p w14:paraId="57138B90" w14:textId="77777777" w:rsidR="00DB5AC7" w:rsidRPr="00164145" w:rsidRDefault="00DB5AC7" w:rsidP="00917321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93-121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Łódź</w:t>
            </w:r>
          </w:p>
          <w:p w14:paraId="23DDF0AD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za cenę wykonania przedmiotu zamówienia w wysokości </w:t>
            </w:r>
            <w:r w:rsidRPr="00164145">
              <w:rPr>
                <w:b/>
                <w:sz w:val="22"/>
                <w:szCs w:val="22"/>
              </w:rPr>
              <w:t>108 671.84 zł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b/>
                <w:bCs/>
                <w:sz w:val="22"/>
                <w:szCs w:val="22"/>
              </w:rPr>
              <w:t>brutto</w:t>
            </w:r>
            <w:r w:rsidRPr="00164145">
              <w:rPr>
                <w:bCs/>
                <w:sz w:val="22"/>
                <w:szCs w:val="22"/>
              </w:rPr>
              <w:t>.</w:t>
            </w:r>
          </w:p>
          <w:p w14:paraId="1466DCC4" w14:textId="77777777" w:rsidR="00DB5AC7" w:rsidRPr="00164145" w:rsidRDefault="00DB5AC7" w:rsidP="0091732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164145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164145">
              <w:rPr>
                <w:color w:val="000000"/>
                <w:sz w:val="22"/>
                <w:szCs w:val="22"/>
              </w:rPr>
              <w:t>:</w:t>
            </w:r>
          </w:p>
          <w:p w14:paraId="492FFC5B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50F10EE4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- 85 pkt. /wyliczenie wg. wzoru zamieszczonego w SWZ / przy kryterium oceny: </w:t>
            </w:r>
          </w:p>
          <w:p w14:paraId="4AD526E1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I. Kryterium: Cena oferty - 60 punktów</w:t>
            </w:r>
          </w:p>
          <w:p w14:paraId="6E416EB6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II. Warunki techniczne  - 35 punktów</w:t>
            </w:r>
          </w:p>
          <w:p w14:paraId="5F412850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III. Termin dostawy  - 5 punktów</w:t>
            </w:r>
          </w:p>
          <w:p w14:paraId="61B469FD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61530273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DB5AC7" w:rsidRPr="00164145" w14:paraId="1C5924F3" w14:textId="77777777" w:rsidTr="00DB5AC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AEC20" w14:textId="77777777" w:rsidR="00DB5AC7" w:rsidRPr="00164145" w:rsidRDefault="00DB5AC7" w:rsidP="00917321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64145">
              <w:rPr>
                <w:b/>
                <w:bCs/>
                <w:sz w:val="22"/>
                <w:szCs w:val="22"/>
              </w:rPr>
              <w:t>14</w:t>
            </w:r>
            <w:r w:rsidRPr="00164145">
              <w:rPr>
                <w:sz w:val="22"/>
                <w:szCs w:val="22"/>
              </w:rPr>
              <w:t xml:space="preserve">: </w:t>
            </w:r>
            <w:r w:rsidRPr="00164145">
              <w:rPr>
                <w:sz w:val="22"/>
                <w:szCs w:val="22"/>
              </w:rPr>
              <w:t>Pakiet 14 -  Narzędzia do aparatu do elektrokoagulacji</w:t>
            </w:r>
          </w:p>
          <w:p w14:paraId="44213CE6" w14:textId="77777777" w:rsidR="00DB5AC7" w:rsidRPr="00164145" w:rsidRDefault="00DB5AC7" w:rsidP="0091732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164145">
              <w:rPr>
                <w:b/>
                <w:sz w:val="22"/>
                <w:szCs w:val="22"/>
              </w:rPr>
              <w:t>Olympus Polska Sp. z o.o.</w:t>
            </w:r>
          </w:p>
          <w:p w14:paraId="4A2A2303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ul. Wynalazek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1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</w:p>
          <w:p w14:paraId="4D8E13AA" w14:textId="77777777" w:rsidR="00DB5AC7" w:rsidRPr="00164145" w:rsidRDefault="00DB5AC7" w:rsidP="00917321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02-677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Warszawa</w:t>
            </w:r>
          </w:p>
          <w:p w14:paraId="5E9537F9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za cenę wykonania przedmiotu zamówienia w wysokości </w:t>
            </w:r>
            <w:r w:rsidRPr="00164145">
              <w:rPr>
                <w:b/>
                <w:sz w:val="22"/>
                <w:szCs w:val="22"/>
              </w:rPr>
              <w:t>179 820.00 zł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b/>
                <w:bCs/>
                <w:sz w:val="22"/>
                <w:szCs w:val="22"/>
              </w:rPr>
              <w:t>brutto</w:t>
            </w:r>
            <w:r w:rsidRPr="00164145">
              <w:rPr>
                <w:bCs/>
                <w:sz w:val="22"/>
                <w:szCs w:val="22"/>
              </w:rPr>
              <w:t>.</w:t>
            </w:r>
          </w:p>
          <w:p w14:paraId="1D9135C8" w14:textId="77777777" w:rsidR="00DB5AC7" w:rsidRPr="00164145" w:rsidRDefault="00DB5AC7" w:rsidP="0091732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164145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164145">
              <w:rPr>
                <w:color w:val="000000"/>
                <w:sz w:val="22"/>
                <w:szCs w:val="22"/>
              </w:rPr>
              <w:t>:</w:t>
            </w:r>
          </w:p>
          <w:p w14:paraId="66C909D4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498AF17E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- 95 pkt. /wyliczenie wg. wzoru zamieszczonego w SWZ / przy kryterium oceny: </w:t>
            </w:r>
          </w:p>
          <w:p w14:paraId="725F42B1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I. Kryterium: Cena oferty - 60 punktów</w:t>
            </w:r>
          </w:p>
          <w:p w14:paraId="4B8E6AEC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II. Warunki techniczne  - 35 punktów</w:t>
            </w:r>
          </w:p>
          <w:p w14:paraId="31A8CBDB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III. Termin dostawy  - 5 punktów</w:t>
            </w:r>
          </w:p>
          <w:p w14:paraId="33A16E85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5319B59D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DB5AC7" w:rsidRPr="00164145" w14:paraId="43A947B6" w14:textId="77777777" w:rsidTr="00DB5AC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B3ABF" w14:textId="77777777" w:rsidR="00DB5AC7" w:rsidRPr="00164145" w:rsidRDefault="00DB5AC7" w:rsidP="00917321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t xml:space="preserve">Część nr </w:t>
            </w:r>
            <w:r w:rsidRPr="00164145">
              <w:rPr>
                <w:b/>
                <w:bCs/>
                <w:sz w:val="22"/>
                <w:szCs w:val="22"/>
              </w:rPr>
              <w:t>15</w:t>
            </w:r>
            <w:r w:rsidRPr="00164145">
              <w:rPr>
                <w:sz w:val="22"/>
                <w:szCs w:val="22"/>
              </w:rPr>
              <w:t xml:space="preserve">: </w:t>
            </w:r>
            <w:r w:rsidRPr="00164145">
              <w:rPr>
                <w:sz w:val="22"/>
                <w:szCs w:val="22"/>
              </w:rPr>
              <w:t>Pakiet 15 -  Fartuchy operacyjne</w:t>
            </w:r>
          </w:p>
          <w:p w14:paraId="35397B44" w14:textId="77777777" w:rsidR="00DB5AC7" w:rsidRPr="00164145" w:rsidRDefault="00DB5AC7" w:rsidP="0091732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164145">
              <w:rPr>
                <w:b/>
                <w:sz w:val="22"/>
                <w:szCs w:val="22"/>
              </w:rPr>
              <w:t>FAPOMED POLSKA SPÓŁKA Z OGRANICZONĄ ODPOWIEDZIALNOŚCIĄ</w:t>
            </w:r>
          </w:p>
          <w:p w14:paraId="793ABD49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OKOPOWA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47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/27</w:t>
            </w:r>
          </w:p>
          <w:p w14:paraId="5D7C94B3" w14:textId="77777777" w:rsidR="00DB5AC7" w:rsidRPr="00164145" w:rsidRDefault="00DB5AC7" w:rsidP="00917321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01-059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WARSZAWA</w:t>
            </w:r>
          </w:p>
          <w:p w14:paraId="0F61888C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za cenę wykonania przedmiotu zamówienia w wysokości </w:t>
            </w:r>
            <w:r w:rsidRPr="00164145">
              <w:rPr>
                <w:b/>
                <w:sz w:val="22"/>
                <w:szCs w:val="22"/>
              </w:rPr>
              <w:t>22 494.24 zł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b/>
                <w:bCs/>
                <w:sz w:val="22"/>
                <w:szCs w:val="22"/>
              </w:rPr>
              <w:t>brutto</w:t>
            </w:r>
            <w:r w:rsidRPr="00164145">
              <w:rPr>
                <w:bCs/>
                <w:sz w:val="22"/>
                <w:szCs w:val="22"/>
              </w:rPr>
              <w:t>.</w:t>
            </w:r>
          </w:p>
          <w:p w14:paraId="2BC01D74" w14:textId="77777777" w:rsidR="00DB5AC7" w:rsidRPr="00164145" w:rsidRDefault="00DB5AC7" w:rsidP="0091732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164145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164145">
              <w:rPr>
                <w:color w:val="000000"/>
                <w:sz w:val="22"/>
                <w:szCs w:val="22"/>
              </w:rPr>
              <w:t>:</w:t>
            </w:r>
          </w:p>
          <w:p w14:paraId="0436C6A2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446EE003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C949E8A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I. Kryterium: Cena oferty - 60 punktów</w:t>
            </w:r>
          </w:p>
          <w:p w14:paraId="1C9310F7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II. Warunki techniczne  - 35 punktów</w:t>
            </w:r>
          </w:p>
          <w:p w14:paraId="50FE9EE2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III. Termin dostawy  - 5 punktów</w:t>
            </w:r>
          </w:p>
          <w:p w14:paraId="5322250F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5FF48BEF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DB5AC7" w:rsidRPr="00164145" w14:paraId="5A718932" w14:textId="77777777" w:rsidTr="00DB5AC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0DC92" w14:textId="77777777" w:rsidR="00DB5AC7" w:rsidRPr="00164145" w:rsidRDefault="00DB5AC7" w:rsidP="00917321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64145">
              <w:rPr>
                <w:b/>
                <w:bCs/>
                <w:sz w:val="22"/>
                <w:szCs w:val="22"/>
              </w:rPr>
              <w:t>16</w:t>
            </w:r>
            <w:r w:rsidRPr="00164145">
              <w:rPr>
                <w:sz w:val="22"/>
                <w:szCs w:val="22"/>
              </w:rPr>
              <w:t xml:space="preserve">: </w:t>
            </w:r>
            <w:r w:rsidRPr="00164145">
              <w:rPr>
                <w:sz w:val="22"/>
                <w:szCs w:val="22"/>
              </w:rPr>
              <w:t>Pakiet 16 - Membrany kolagenowe</w:t>
            </w:r>
          </w:p>
          <w:p w14:paraId="7D8AA381" w14:textId="77777777" w:rsidR="00DB5AC7" w:rsidRPr="00164145" w:rsidRDefault="00DB5AC7" w:rsidP="0091732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164145">
              <w:rPr>
                <w:b/>
                <w:sz w:val="22"/>
                <w:szCs w:val="22"/>
              </w:rPr>
              <w:t>BIOVICO SP. Z O.O.</w:t>
            </w:r>
          </w:p>
          <w:p w14:paraId="4AAF7D3B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ul. Hutnicza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15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/B</w:t>
            </w:r>
          </w:p>
          <w:p w14:paraId="49641387" w14:textId="77777777" w:rsidR="00DB5AC7" w:rsidRPr="00164145" w:rsidRDefault="00DB5AC7" w:rsidP="00917321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81-061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Gdynia</w:t>
            </w:r>
          </w:p>
          <w:p w14:paraId="1F4E0CBE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za cenę wykonania przedmiotu zamówienia w wysokości </w:t>
            </w:r>
            <w:r w:rsidRPr="00164145">
              <w:rPr>
                <w:b/>
                <w:sz w:val="22"/>
                <w:szCs w:val="22"/>
              </w:rPr>
              <w:t>42 184.80 zł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b/>
                <w:bCs/>
                <w:sz w:val="22"/>
                <w:szCs w:val="22"/>
              </w:rPr>
              <w:t>brutto</w:t>
            </w:r>
            <w:r w:rsidRPr="00164145">
              <w:rPr>
                <w:bCs/>
                <w:sz w:val="22"/>
                <w:szCs w:val="22"/>
              </w:rPr>
              <w:t>.</w:t>
            </w:r>
          </w:p>
          <w:p w14:paraId="104BA1AE" w14:textId="77777777" w:rsidR="00DB5AC7" w:rsidRPr="00164145" w:rsidRDefault="00DB5AC7" w:rsidP="0091732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164145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164145">
              <w:rPr>
                <w:color w:val="000000"/>
                <w:sz w:val="22"/>
                <w:szCs w:val="22"/>
              </w:rPr>
              <w:t>:</w:t>
            </w:r>
          </w:p>
          <w:p w14:paraId="40863CB8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78D434A2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7FF42A3A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I. Kryterium: Cena oferty - 60 punktów</w:t>
            </w:r>
          </w:p>
          <w:p w14:paraId="5504EB2E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II. Warunki techniczne  - 35 punktów</w:t>
            </w:r>
          </w:p>
          <w:p w14:paraId="38BF2425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III. Termin dostawy  - 5 punktów</w:t>
            </w:r>
          </w:p>
          <w:p w14:paraId="17DA7084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321B3FF6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DB5AC7" w:rsidRPr="00164145" w14:paraId="7B127CCA" w14:textId="77777777" w:rsidTr="00DB5AC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93248" w14:textId="77777777" w:rsidR="00DB5AC7" w:rsidRPr="00164145" w:rsidRDefault="00DB5AC7" w:rsidP="00917321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t xml:space="preserve">Część nr </w:t>
            </w:r>
            <w:r w:rsidRPr="00164145">
              <w:rPr>
                <w:b/>
                <w:bCs/>
                <w:sz w:val="22"/>
                <w:szCs w:val="22"/>
              </w:rPr>
              <w:t>18</w:t>
            </w:r>
            <w:r w:rsidRPr="00164145">
              <w:rPr>
                <w:sz w:val="22"/>
                <w:szCs w:val="22"/>
              </w:rPr>
              <w:t xml:space="preserve">: </w:t>
            </w:r>
            <w:r w:rsidRPr="00164145">
              <w:rPr>
                <w:sz w:val="22"/>
                <w:szCs w:val="22"/>
              </w:rPr>
              <w:t>Pakiet 18 - Implanty ortopedyczne III</w:t>
            </w:r>
          </w:p>
          <w:p w14:paraId="05FADC4F" w14:textId="77777777" w:rsidR="00DB5AC7" w:rsidRPr="00164145" w:rsidRDefault="00DB5AC7" w:rsidP="0091732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164145">
              <w:rPr>
                <w:b/>
                <w:sz w:val="22"/>
                <w:szCs w:val="22"/>
              </w:rPr>
              <w:t>ORTOCARE Sp. z o.o.</w:t>
            </w:r>
          </w:p>
          <w:p w14:paraId="03E2889C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Łopuszańska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95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</w:p>
          <w:p w14:paraId="249F8E35" w14:textId="77777777" w:rsidR="00DB5AC7" w:rsidRPr="00164145" w:rsidRDefault="00DB5AC7" w:rsidP="00917321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02-457</w:t>
            </w:r>
            <w:r w:rsidRPr="00164145">
              <w:rPr>
                <w:bCs/>
                <w:sz w:val="22"/>
                <w:szCs w:val="22"/>
              </w:rPr>
              <w:t xml:space="preserve"> </w:t>
            </w:r>
            <w:r w:rsidRPr="00164145">
              <w:rPr>
                <w:bCs/>
                <w:sz w:val="22"/>
                <w:szCs w:val="22"/>
              </w:rPr>
              <w:t>Warszawa</w:t>
            </w:r>
          </w:p>
          <w:p w14:paraId="181F5050" w14:textId="77777777" w:rsidR="00DB5AC7" w:rsidRPr="00164145" w:rsidRDefault="00DB5AC7" w:rsidP="00917321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za cenę wykonania przedmiotu zamówienia w wysokości </w:t>
            </w:r>
            <w:r w:rsidRPr="00164145">
              <w:rPr>
                <w:b/>
                <w:sz w:val="22"/>
                <w:szCs w:val="22"/>
              </w:rPr>
              <w:t>304 462.80 zł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b/>
                <w:bCs/>
                <w:sz w:val="22"/>
                <w:szCs w:val="22"/>
              </w:rPr>
              <w:t>brutto</w:t>
            </w:r>
            <w:r w:rsidRPr="00164145">
              <w:rPr>
                <w:bCs/>
                <w:sz w:val="22"/>
                <w:szCs w:val="22"/>
              </w:rPr>
              <w:t>.</w:t>
            </w:r>
          </w:p>
          <w:p w14:paraId="0458C45D" w14:textId="77777777" w:rsidR="00DB5AC7" w:rsidRPr="00164145" w:rsidRDefault="00DB5AC7" w:rsidP="0091732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164145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164145">
              <w:rPr>
                <w:color w:val="000000"/>
                <w:sz w:val="22"/>
                <w:szCs w:val="22"/>
              </w:rPr>
              <w:t>:</w:t>
            </w:r>
          </w:p>
          <w:p w14:paraId="5C71D935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16A6B3A7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</w:t>
            </w:r>
            <w:r w:rsidRPr="00164145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446C8A4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I. Kryterium: Cena oferty - 60 punktów</w:t>
            </w:r>
          </w:p>
          <w:p w14:paraId="7A8BED2D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II. Warunki techniczne  - 35 punktów</w:t>
            </w:r>
          </w:p>
          <w:p w14:paraId="6516E0FD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III. Termin dostawy  - 5 punktów</w:t>
            </w:r>
          </w:p>
          <w:p w14:paraId="39C23DAD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6BC4E1AC" w14:textId="77777777" w:rsidR="00DB5AC7" w:rsidRPr="00164145" w:rsidRDefault="00DB5AC7" w:rsidP="009173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</w:tbl>
    <w:p w14:paraId="0F4A5496" w14:textId="77777777" w:rsidR="00B36EDA" w:rsidRPr="00164145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164145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164145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164145" w14:paraId="79A2F07F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9BB411" w14:textId="77777777" w:rsidR="00B36EDA" w:rsidRPr="00164145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57C525" w14:textId="77777777" w:rsidR="00B36EDA" w:rsidRPr="00164145" w:rsidRDefault="00B36EDA" w:rsidP="00967BF4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164145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32F587" w14:textId="77777777" w:rsidR="00B36EDA" w:rsidRPr="00164145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164145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023B20" w14:textId="77777777" w:rsidR="00B36EDA" w:rsidRPr="00164145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164145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DB5AC7" w:rsidRPr="00164145" w14:paraId="78A400C9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128FA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lastRenderedPageBreak/>
              <w:t>1</w:t>
            </w:r>
            <w:r w:rsidRPr="00164145">
              <w:rPr>
                <w:sz w:val="22"/>
                <w:szCs w:val="22"/>
              </w:rPr>
              <w:t xml:space="preserve"> - </w:t>
            </w:r>
            <w:r w:rsidRPr="00164145">
              <w:rPr>
                <w:sz w:val="22"/>
                <w:szCs w:val="22"/>
              </w:rPr>
              <w:t>Pakiet 1 - Obłożenia i narzędzia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DEDF1" w14:textId="77777777" w:rsidR="00DB5AC7" w:rsidRPr="00164145" w:rsidRDefault="00DB5AC7" w:rsidP="0091732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615DF869" w14:textId="77777777" w:rsidR="00DB5AC7" w:rsidRPr="00164145" w:rsidRDefault="00DB5AC7" w:rsidP="00917321">
            <w:pPr>
              <w:spacing w:line="276" w:lineRule="auto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Żeromskiego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17</w:t>
            </w:r>
          </w:p>
          <w:p w14:paraId="6D0FC762" w14:textId="77777777" w:rsidR="00DB5AC7" w:rsidRPr="00164145" w:rsidRDefault="00DB5AC7" w:rsidP="0091732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95200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0E261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1 - Cena - 60.00</w:t>
            </w:r>
          </w:p>
          <w:p w14:paraId="4CD96CBE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2 - Warunki techniczne - 30.00</w:t>
            </w:r>
          </w:p>
          <w:p w14:paraId="4C2D9621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5596A" w14:textId="77777777" w:rsidR="00DB5AC7" w:rsidRPr="00164145" w:rsidRDefault="00DB5AC7" w:rsidP="00917321">
            <w:pPr>
              <w:jc w:val="center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  95,00</w:t>
            </w:r>
          </w:p>
        </w:tc>
      </w:tr>
      <w:tr w:rsidR="00DB5AC7" w:rsidRPr="00164145" w14:paraId="4C9B5803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F1196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</w:t>
            </w:r>
            <w:r w:rsidRPr="00164145">
              <w:rPr>
                <w:sz w:val="22"/>
                <w:szCs w:val="22"/>
              </w:rPr>
              <w:t xml:space="preserve"> - </w:t>
            </w:r>
            <w:r w:rsidRPr="00164145">
              <w:rPr>
                <w:sz w:val="22"/>
                <w:szCs w:val="22"/>
              </w:rPr>
              <w:t>Pakiet 2 - Serwety jałowe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276FE" w14:textId="77777777" w:rsidR="00DB5AC7" w:rsidRPr="00164145" w:rsidRDefault="00DB5AC7" w:rsidP="0091732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164145">
              <w:rPr>
                <w:b/>
                <w:bCs/>
                <w:sz w:val="22"/>
                <w:szCs w:val="22"/>
              </w:rPr>
              <w:t>Citonet</w:t>
            </w:r>
            <w:proofErr w:type="spellEnd"/>
            <w:r w:rsidRPr="00164145">
              <w:rPr>
                <w:b/>
                <w:bCs/>
                <w:sz w:val="22"/>
                <w:szCs w:val="22"/>
              </w:rPr>
              <w:t xml:space="preserve"> (lider: </w:t>
            </w:r>
            <w:proofErr w:type="spellStart"/>
            <w:r w:rsidRPr="00164145">
              <w:rPr>
                <w:b/>
                <w:bCs/>
                <w:sz w:val="22"/>
                <w:szCs w:val="22"/>
              </w:rPr>
              <w:t>Citonet</w:t>
            </w:r>
            <w:proofErr w:type="spellEnd"/>
            <w:r w:rsidRPr="00164145">
              <w:rPr>
                <w:b/>
                <w:bCs/>
                <w:sz w:val="22"/>
                <w:szCs w:val="22"/>
              </w:rPr>
              <w:t xml:space="preserve"> - Kraków S.A. - LIDER)</w:t>
            </w:r>
          </w:p>
          <w:p w14:paraId="7E6BBD65" w14:textId="77777777" w:rsidR="00DB5AC7" w:rsidRPr="00164145" w:rsidRDefault="00DB5AC7" w:rsidP="00917321">
            <w:pPr>
              <w:spacing w:line="276" w:lineRule="auto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Gromadzka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52</w:t>
            </w:r>
          </w:p>
          <w:p w14:paraId="064DC4B4" w14:textId="77777777" w:rsidR="00DB5AC7" w:rsidRPr="00164145" w:rsidRDefault="00DB5AC7" w:rsidP="0091732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30-719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EE5A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1 - Cena - 39.85</w:t>
            </w:r>
          </w:p>
          <w:p w14:paraId="76E7DF0A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2 - Warunki techniczne - 35.00</w:t>
            </w:r>
          </w:p>
          <w:p w14:paraId="386475A6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23441" w14:textId="77777777" w:rsidR="00DB5AC7" w:rsidRPr="00164145" w:rsidRDefault="00DB5AC7" w:rsidP="00917321">
            <w:pPr>
              <w:jc w:val="center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  79,85</w:t>
            </w:r>
          </w:p>
        </w:tc>
      </w:tr>
      <w:tr w:rsidR="00DB5AC7" w:rsidRPr="00164145" w14:paraId="283B82EF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C3FFB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</w:t>
            </w:r>
            <w:r w:rsidRPr="00164145">
              <w:rPr>
                <w:sz w:val="22"/>
                <w:szCs w:val="22"/>
              </w:rPr>
              <w:t xml:space="preserve"> - </w:t>
            </w:r>
            <w:r w:rsidRPr="00164145">
              <w:rPr>
                <w:sz w:val="22"/>
                <w:szCs w:val="22"/>
              </w:rPr>
              <w:t>Pakiet 2 - Serwety jałowe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F8421" w14:textId="77777777" w:rsidR="00DB5AC7" w:rsidRPr="00164145" w:rsidRDefault="00DB5AC7" w:rsidP="0091732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67FCE13E" w14:textId="77777777" w:rsidR="00DB5AC7" w:rsidRPr="00164145" w:rsidRDefault="00DB5AC7" w:rsidP="00917321">
            <w:pPr>
              <w:spacing w:line="276" w:lineRule="auto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Żeromskiego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17</w:t>
            </w:r>
          </w:p>
          <w:p w14:paraId="6B5A0001" w14:textId="77777777" w:rsidR="00DB5AC7" w:rsidRPr="00164145" w:rsidRDefault="00DB5AC7" w:rsidP="0091732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95200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F298F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1 - Cena - 60.00</w:t>
            </w:r>
          </w:p>
          <w:p w14:paraId="1EAA5540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2 - Warunki techniczne - 10.00</w:t>
            </w:r>
          </w:p>
          <w:p w14:paraId="07954D4C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3164F" w14:textId="77777777" w:rsidR="00DB5AC7" w:rsidRPr="00164145" w:rsidRDefault="00DB5AC7" w:rsidP="00917321">
            <w:pPr>
              <w:jc w:val="center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  75,00</w:t>
            </w:r>
          </w:p>
        </w:tc>
      </w:tr>
      <w:tr w:rsidR="00DB5AC7" w:rsidRPr="00164145" w14:paraId="5EA5611C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AC113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</w:t>
            </w:r>
            <w:r w:rsidRPr="00164145">
              <w:rPr>
                <w:sz w:val="22"/>
                <w:szCs w:val="22"/>
              </w:rPr>
              <w:t xml:space="preserve"> - </w:t>
            </w:r>
            <w:r w:rsidRPr="00164145">
              <w:rPr>
                <w:sz w:val="22"/>
                <w:szCs w:val="22"/>
              </w:rPr>
              <w:t>Pakiet 3 - Zestawy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DBCDC" w14:textId="77777777" w:rsidR="00DB5AC7" w:rsidRPr="00164145" w:rsidRDefault="00DB5AC7" w:rsidP="0091732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164145">
              <w:rPr>
                <w:b/>
                <w:bCs/>
                <w:sz w:val="22"/>
                <w:szCs w:val="22"/>
              </w:rPr>
              <w:t>Citonet</w:t>
            </w:r>
            <w:proofErr w:type="spellEnd"/>
            <w:r w:rsidRPr="00164145">
              <w:rPr>
                <w:b/>
                <w:bCs/>
                <w:sz w:val="22"/>
                <w:szCs w:val="22"/>
              </w:rPr>
              <w:t xml:space="preserve"> (lider: </w:t>
            </w:r>
            <w:proofErr w:type="spellStart"/>
            <w:r w:rsidRPr="00164145">
              <w:rPr>
                <w:b/>
                <w:bCs/>
                <w:sz w:val="22"/>
                <w:szCs w:val="22"/>
              </w:rPr>
              <w:t>Citonet</w:t>
            </w:r>
            <w:proofErr w:type="spellEnd"/>
            <w:r w:rsidRPr="00164145">
              <w:rPr>
                <w:b/>
                <w:bCs/>
                <w:sz w:val="22"/>
                <w:szCs w:val="22"/>
              </w:rPr>
              <w:t xml:space="preserve"> - Kraków S.A. - LIDER)</w:t>
            </w:r>
          </w:p>
          <w:p w14:paraId="13F31E4A" w14:textId="77777777" w:rsidR="00DB5AC7" w:rsidRPr="00164145" w:rsidRDefault="00DB5AC7" w:rsidP="00917321">
            <w:pPr>
              <w:spacing w:line="276" w:lineRule="auto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Gromadzka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52</w:t>
            </w:r>
          </w:p>
          <w:p w14:paraId="70DDB29B" w14:textId="77777777" w:rsidR="00DB5AC7" w:rsidRPr="00164145" w:rsidRDefault="00DB5AC7" w:rsidP="0091732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30-719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9C738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1 - Cena - 60.00</w:t>
            </w:r>
          </w:p>
          <w:p w14:paraId="6BFC59D3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2 - Warunki techniczne - 35.00</w:t>
            </w:r>
          </w:p>
          <w:p w14:paraId="4B0EF37B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F8B08" w14:textId="77777777" w:rsidR="00DB5AC7" w:rsidRPr="00164145" w:rsidRDefault="00DB5AC7" w:rsidP="00917321">
            <w:pPr>
              <w:jc w:val="center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  100,00</w:t>
            </w:r>
          </w:p>
        </w:tc>
      </w:tr>
      <w:tr w:rsidR="00DB5AC7" w:rsidRPr="00164145" w14:paraId="53D87E6E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B59A6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4</w:t>
            </w:r>
            <w:r w:rsidRPr="00164145">
              <w:rPr>
                <w:sz w:val="22"/>
                <w:szCs w:val="22"/>
              </w:rPr>
              <w:t xml:space="preserve"> - </w:t>
            </w:r>
            <w:r w:rsidRPr="00164145">
              <w:rPr>
                <w:sz w:val="22"/>
                <w:szCs w:val="22"/>
              </w:rPr>
              <w:t>Pakiet 4 - Materiały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AED0D" w14:textId="77777777" w:rsidR="00DB5AC7" w:rsidRPr="00164145" w:rsidRDefault="00DB5AC7" w:rsidP="0091732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164145">
              <w:rPr>
                <w:b/>
                <w:bCs/>
                <w:sz w:val="22"/>
                <w:szCs w:val="22"/>
              </w:rPr>
              <w:t>Bialmed</w:t>
            </w:r>
            <w:proofErr w:type="spellEnd"/>
            <w:r w:rsidRPr="00164145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5264EAF5" w14:textId="77777777" w:rsidR="00DB5AC7" w:rsidRPr="00164145" w:rsidRDefault="00DB5AC7" w:rsidP="00917321">
            <w:pPr>
              <w:spacing w:line="276" w:lineRule="auto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Konopnickiej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11 a</w:t>
            </w:r>
          </w:p>
          <w:p w14:paraId="04968DAD" w14:textId="77777777" w:rsidR="00DB5AC7" w:rsidRPr="00164145" w:rsidRDefault="00DB5AC7" w:rsidP="0091732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12-230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Biała  Piska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5E311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1 - Cena - 60.00</w:t>
            </w:r>
          </w:p>
          <w:p w14:paraId="28A4C603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2 - Warunki techniczne - 35.00</w:t>
            </w:r>
          </w:p>
          <w:p w14:paraId="544D3BD4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3 - Termin dostawy - 4.00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D0C95" w14:textId="77777777" w:rsidR="00DB5AC7" w:rsidRPr="00164145" w:rsidRDefault="00DB5AC7" w:rsidP="00917321">
            <w:pPr>
              <w:jc w:val="center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  99,00</w:t>
            </w:r>
          </w:p>
        </w:tc>
      </w:tr>
      <w:tr w:rsidR="00DB5AC7" w:rsidRPr="00164145" w14:paraId="0943FE6F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714AF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5</w:t>
            </w:r>
            <w:r w:rsidRPr="00164145">
              <w:rPr>
                <w:sz w:val="22"/>
                <w:szCs w:val="22"/>
              </w:rPr>
              <w:t xml:space="preserve"> - </w:t>
            </w:r>
            <w:r w:rsidRPr="00164145">
              <w:rPr>
                <w:sz w:val="22"/>
                <w:szCs w:val="22"/>
              </w:rPr>
              <w:t>Pakiet  5 - Produkty na Blok Operacyjny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1456D" w14:textId="77777777" w:rsidR="00DB5AC7" w:rsidRPr="00164145" w:rsidRDefault="00DB5AC7" w:rsidP="0091732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164145">
              <w:rPr>
                <w:b/>
                <w:bCs/>
                <w:sz w:val="22"/>
                <w:szCs w:val="22"/>
              </w:rPr>
              <w:t>Abena</w:t>
            </w:r>
            <w:proofErr w:type="spellEnd"/>
            <w:r w:rsidRPr="00164145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14:paraId="00B16E39" w14:textId="77777777" w:rsidR="00DB5AC7" w:rsidRPr="00164145" w:rsidRDefault="00DB5AC7" w:rsidP="00917321">
            <w:pPr>
              <w:spacing w:line="276" w:lineRule="auto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Nowa, Łozienica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15</w:t>
            </w:r>
          </w:p>
          <w:p w14:paraId="31DE2B7E" w14:textId="77777777" w:rsidR="00DB5AC7" w:rsidRPr="00164145" w:rsidRDefault="00DB5AC7" w:rsidP="0091732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72-100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Goleniów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74FC0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1 - Cena - 60.00</w:t>
            </w:r>
          </w:p>
          <w:p w14:paraId="6BFB48F5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2 - Warunki techniczne - 35.00</w:t>
            </w:r>
          </w:p>
          <w:p w14:paraId="222ADD26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2B985" w14:textId="77777777" w:rsidR="00DB5AC7" w:rsidRPr="00164145" w:rsidRDefault="00DB5AC7" w:rsidP="00917321">
            <w:pPr>
              <w:jc w:val="center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  100,00</w:t>
            </w:r>
          </w:p>
        </w:tc>
      </w:tr>
      <w:tr w:rsidR="00DB5AC7" w:rsidRPr="00164145" w14:paraId="1E3D957F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49702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6</w:t>
            </w:r>
            <w:r w:rsidRPr="00164145">
              <w:rPr>
                <w:sz w:val="22"/>
                <w:szCs w:val="22"/>
              </w:rPr>
              <w:t xml:space="preserve"> - </w:t>
            </w:r>
            <w:r w:rsidRPr="00164145">
              <w:rPr>
                <w:sz w:val="22"/>
                <w:szCs w:val="22"/>
              </w:rPr>
              <w:t>Pakiet 6 -  Implanty ortopedyczne do zabiegów artroskopowych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1E16C" w14:textId="77777777" w:rsidR="00DB5AC7" w:rsidRPr="00164145" w:rsidRDefault="00DB5AC7" w:rsidP="0091732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164145">
              <w:rPr>
                <w:b/>
                <w:bCs/>
                <w:sz w:val="22"/>
                <w:szCs w:val="22"/>
              </w:rPr>
              <w:t>Arthrex</w:t>
            </w:r>
            <w:proofErr w:type="spellEnd"/>
            <w:r w:rsidRPr="00164145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14:paraId="6251C0D4" w14:textId="77777777" w:rsidR="00DB5AC7" w:rsidRPr="00164145" w:rsidRDefault="00DB5AC7" w:rsidP="00917321">
            <w:pPr>
              <w:spacing w:line="276" w:lineRule="auto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ul. </w:t>
            </w:r>
            <w:proofErr w:type="spellStart"/>
            <w:r w:rsidRPr="00164145">
              <w:rPr>
                <w:sz w:val="22"/>
                <w:szCs w:val="22"/>
              </w:rPr>
              <w:t>Karczunkowska</w:t>
            </w:r>
            <w:proofErr w:type="spellEnd"/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42</w:t>
            </w:r>
          </w:p>
          <w:p w14:paraId="755F61A0" w14:textId="77777777" w:rsidR="00DB5AC7" w:rsidRPr="00164145" w:rsidRDefault="00DB5AC7" w:rsidP="0091732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02-871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12471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1 - Cena - 60.00</w:t>
            </w:r>
          </w:p>
          <w:p w14:paraId="635003DA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2 - Warunki techniczne - 35.00</w:t>
            </w:r>
          </w:p>
          <w:p w14:paraId="0FB0A541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3 - Termin dostawy - 4.00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0670A" w14:textId="77777777" w:rsidR="00DB5AC7" w:rsidRPr="00164145" w:rsidRDefault="00DB5AC7" w:rsidP="00917321">
            <w:pPr>
              <w:jc w:val="center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  99,00</w:t>
            </w:r>
          </w:p>
        </w:tc>
      </w:tr>
      <w:tr w:rsidR="00DB5AC7" w:rsidRPr="00164145" w14:paraId="088C4DAE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D8B7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7</w:t>
            </w:r>
            <w:r w:rsidRPr="00164145">
              <w:rPr>
                <w:sz w:val="22"/>
                <w:szCs w:val="22"/>
              </w:rPr>
              <w:t xml:space="preserve"> - </w:t>
            </w:r>
            <w:r w:rsidRPr="00164145">
              <w:rPr>
                <w:sz w:val="22"/>
                <w:szCs w:val="22"/>
              </w:rPr>
              <w:t>Pakiet 7- Implanty ortopedyczne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2CB6F" w14:textId="77777777" w:rsidR="00DB5AC7" w:rsidRPr="00164145" w:rsidRDefault="00DB5AC7" w:rsidP="0091732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t>Johnson &amp; Johnson Poland Sp. z o.o.</w:t>
            </w:r>
          </w:p>
          <w:p w14:paraId="36B32AD4" w14:textId="77777777" w:rsidR="00DB5AC7" w:rsidRPr="00164145" w:rsidRDefault="00DB5AC7" w:rsidP="00917321">
            <w:pPr>
              <w:spacing w:line="276" w:lineRule="auto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Iłżecka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24</w:t>
            </w:r>
          </w:p>
          <w:p w14:paraId="127EE820" w14:textId="77777777" w:rsidR="00DB5AC7" w:rsidRPr="00164145" w:rsidRDefault="00DB5AC7" w:rsidP="0091732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02135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BD6B0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1 - Cena - 60.00</w:t>
            </w:r>
          </w:p>
          <w:p w14:paraId="5A87E737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2 - Warunki techniczne - 35.00</w:t>
            </w:r>
          </w:p>
          <w:p w14:paraId="2ABE1B8C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39948" w14:textId="77777777" w:rsidR="00DB5AC7" w:rsidRPr="00164145" w:rsidRDefault="00DB5AC7" w:rsidP="00917321">
            <w:pPr>
              <w:jc w:val="center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  100,00</w:t>
            </w:r>
          </w:p>
        </w:tc>
      </w:tr>
      <w:tr w:rsidR="00DB5AC7" w:rsidRPr="00164145" w14:paraId="3E9B0467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CBC9E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8</w:t>
            </w:r>
            <w:r w:rsidRPr="00164145">
              <w:rPr>
                <w:sz w:val="22"/>
                <w:szCs w:val="22"/>
              </w:rPr>
              <w:t xml:space="preserve"> - </w:t>
            </w:r>
            <w:r w:rsidRPr="00164145">
              <w:rPr>
                <w:sz w:val="22"/>
                <w:szCs w:val="22"/>
              </w:rPr>
              <w:t>Pakiet 8 -  Narzędzia jednorazowego użytku do zabiegów urologicznych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CB9E9" w14:textId="77777777" w:rsidR="00DB5AC7" w:rsidRPr="00164145" w:rsidRDefault="00DB5AC7" w:rsidP="0091732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164145">
              <w:rPr>
                <w:b/>
                <w:bCs/>
                <w:sz w:val="22"/>
                <w:szCs w:val="22"/>
              </w:rPr>
              <w:t>Meden-Inmed</w:t>
            </w:r>
            <w:proofErr w:type="spellEnd"/>
            <w:r w:rsidRPr="00164145">
              <w:rPr>
                <w:b/>
                <w:bCs/>
                <w:sz w:val="22"/>
                <w:szCs w:val="22"/>
              </w:rPr>
              <w:t xml:space="preserve"> Sp. </w:t>
            </w:r>
            <w:proofErr w:type="spellStart"/>
            <w:r w:rsidRPr="00164145">
              <w:rPr>
                <w:b/>
                <w:bCs/>
                <w:sz w:val="22"/>
                <w:szCs w:val="22"/>
              </w:rPr>
              <w:t>zo.o</w:t>
            </w:r>
            <w:proofErr w:type="spellEnd"/>
            <w:r w:rsidRPr="00164145">
              <w:rPr>
                <w:b/>
                <w:bCs/>
                <w:sz w:val="22"/>
                <w:szCs w:val="22"/>
              </w:rPr>
              <w:t>.</w:t>
            </w:r>
          </w:p>
          <w:p w14:paraId="09E5088C" w14:textId="77777777" w:rsidR="00DB5AC7" w:rsidRPr="00164145" w:rsidRDefault="00DB5AC7" w:rsidP="00917321">
            <w:pPr>
              <w:spacing w:line="276" w:lineRule="auto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Wenedów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2</w:t>
            </w:r>
          </w:p>
          <w:p w14:paraId="3285A1BA" w14:textId="77777777" w:rsidR="00DB5AC7" w:rsidRPr="00164145" w:rsidRDefault="00DB5AC7" w:rsidP="0091732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75-847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A1F42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1 - Cena - 60.00</w:t>
            </w:r>
          </w:p>
          <w:p w14:paraId="72ADF3C6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2 - Warunki techniczne - 35.00</w:t>
            </w:r>
          </w:p>
          <w:p w14:paraId="166DFA1A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08500" w14:textId="77777777" w:rsidR="00DB5AC7" w:rsidRPr="00164145" w:rsidRDefault="00DB5AC7" w:rsidP="00917321">
            <w:pPr>
              <w:jc w:val="center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  95,00</w:t>
            </w:r>
          </w:p>
        </w:tc>
      </w:tr>
      <w:tr w:rsidR="00DB5AC7" w:rsidRPr="00164145" w14:paraId="5D5A27C5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4AE1F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10</w:t>
            </w:r>
            <w:r w:rsidRPr="00164145">
              <w:rPr>
                <w:sz w:val="22"/>
                <w:szCs w:val="22"/>
              </w:rPr>
              <w:t xml:space="preserve"> - </w:t>
            </w:r>
            <w:r w:rsidRPr="00164145">
              <w:rPr>
                <w:sz w:val="22"/>
                <w:szCs w:val="22"/>
              </w:rPr>
              <w:t>Pakiet 10  - Akcesoria jednorazowego użytku do aparatów do znieczulenia ,kardiomonitorów i respiratorów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8B8C6" w14:textId="77777777" w:rsidR="00DB5AC7" w:rsidRPr="00164145" w:rsidRDefault="00DB5AC7" w:rsidP="0091732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164145">
              <w:rPr>
                <w:b/>
                <w:bCs/>
                <w:sz w:val="22"/>
                <w:szCs w:val="22"/>
              </w:rPr>
              <w:t>Dräger</w:t>
            </w:r>
            <w:proofErr w:type="spellEnd"/>
            <w:r w:rsidRPr="00164145">
              <w:rPr>
                <w:b/>
                <w:bCs/>
                <w:sz w:val="22"/>
                <w:szCs w:val="22"/>
              </w:rPr>
              <w:t xml:space="preserve"> Polska sp. z o. o.</w:t>
            </w:r>
          </w:p>
          <w:p w14:paraId="0FF551C9" w14:textId="77777777" w:rsidR="00DB5AC7" w:rsidRPr="00164145" w:rsidRDefault="00DB5AC7" w:rsidP="00917321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164145">
              <w:rPr>
                <w:sz w:val="22"/>
                <w:szCs w:val="22"/>
              </w:rPr>
              <w:t>Dräger</w:t>
            </w:r>
            <w:proofErr w:type="spellEnd"/>
            <w:r w:rsidRPr="00164145">
              <w:rPr>
                <w:sz w:val="22"/>
                <w:szCs w:val="22"/>
              </w:rPr>
              <w:t xml:space="preserve"> Polska sp. z o. o.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1/h</w:t>
            </w:r>
          </w:p>
          <w:p w14:paraId="514F34EE" w14:textId="77777777" w:rsidR="00DB5AC7" w:rsidRPr="00164145" w:rsidRDefault="00DB5AC7" w:rsidP="0091732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02-495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E6F0B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1 - Cena - 60.00</w:t>
            </w:r>
          </w:p>
          <w:p w14:paraId="4CE6D801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2 - Warunki techniczne - 35.00</w:t>
            </w:r>
          </w:p>
          <w:p w14:paraId="4EF9847D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3 - Termin dostawy - 4.00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C9F5A" w14:textId="77777777" w:rsidR="00DB5AC7" w:rsidRPr="00164145" w:rsidRDefault="00DB5AC7" w:rsidP="00917321">
            <w:pPr>
              <w:jc w:val="center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  99,00</w:t>
            </w:r>
          </w:p>
        </w:tc>
      </w:tr>
      <w:tr w:rsidR="00DB5AC7" w:rsidRPr="00164145" w14:paraId="26ABBE45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495DE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11</w:t>
            </w:r>
            <w:r w:rsidRPr="00164145">
              <w:rPr>
                <w:sz w:val="22"/>
                <w:szCs w:val="22"/>
              </w:rPr>
              <w:t xml:space="preserve"> - </w:t>
            </w:r>
            <w:r w:rsidRPr="00164145">
              <w:rPr>
                <w:sz w:val="22"/>
                <w:szCs w:val="22"/>
              </w:rPr>
              <w:t>Pakiet 11 -  Akcesoria do aparatów do elektrochirurgii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655AB" w14:textId="77777777" w:rsidR="00DB5AC7" w:rsidRPr="00164145" w:rsidRDefault="00DB5AC7" w:rsidP="0091732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164145">
              <w:rPr>
                <w:b/>
                <w:bCs/>
                <w:sz w:val="22"/>
                <w:szCs w:val="22"/>
              </w:rPr>
              <w:t>Erbe</w:t>
            </w:r>
            <w:proofErr w:type="spellEnd"/>
            <w:r w:rsidRPr="00164145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14:paraId="777149CC" w14:textId="77777777" w:rsidR="00DB5AC7" w:rsidRPr="00164145" w:rsidRDefault="00DB5AC7" w:rsidP="00917321">
            <w:pPr>
              <w:spacing w:line="276" w:lineRule="auto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Al. Rzeczypospolitej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14/2.8</w:t>
            </w:r>
          </w:p>
          <w:p w14:paraId="50291EA7" w14:textId="77777777" w:rsidR="00DB5AC7" w:rsidRPr="00164145" w:rsidRDefault="00DB5AC7" w:rsidP="0091732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02-972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9DD22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1 - Cena - 60.00</w:t>
            </w:r>
          </w:p>
          <w:p w14:paraId="47F553D8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2 - Warunki techniczne - 35.00</w:t>
            </w:r>
          </w:p>
          <w:p w14:paraId="299E4DED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04960" w14:textId="77777777" w:rsidR="00DB5AC7" w:rsidRPr="00164145" w:rsidRDefault="00DB5AC7" w:rsidP="00917321">
            <w:pPr>
              <w:jc w:val="center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  95,00</w:t>
            </w:r>
          </w:p>
        </w:tc>
      </w:tr>
      <w:tr w:rsidR="00DB5AC7" w:rsidRPr="00164145" w14:paraId="7B3FAC87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F211A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12</w:t>
            </w:r>
            <w:r w:rsidRPr="00164145">
              <w:rPr>
                <w:sz w:val="22"/>
                <w:szCs w:val="22"/>
              </w:rPr>
              <w:t xml:space="preserve"> - </w:t>
            </w:r>
            <w:r w:rsidRPr="00164145">
              <w:rPr>
                <w:sz w:val="22"/>
                <w:szCs w:val="22"/>
              </w:rPr>
              <w:t xml:space="preserve">Pakiet 12 - Narzędzia jednorazowe laparoskopowe wraz z </w:t>
            </w:r>
            <w:r w:rsidRPr="00164145">
              <w:rPr>
                <w:sz w:val="22"/>
                <w:szCs w:val="22"/>
              </w:rPr>
              <w:lastRenderedPageBreak/>
              <w:t>akcesoriami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5B996" w14:textId="77777777" w:rsidR="00DB5AC7" w:rsidRPr="00164145" w:rsidRDefault="00DB5AC7" w:rsidP="0091732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lastRenderedPageBreak/>
              <w:t xml:space="preserve">IMS </w:t>
            </w:r>
            <w:proofErr w:type="spellStart"/>
            <w:r w:rsidRPr="00164145">
              <w:rPr>
                <w:b/>
                <w:bCs/>
                <w:sz w:val="22"/>
                <w:szCs w:val="22"/>
              </w:rPr>
              <w:t>Innovative</w:t>
            </w:r>
            <w:proofErr w:type="spellEnd"/>
            <w:r w:rsidRPr="0016414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64145">
              <w:rPr>
                <w:b/>
                <w:bCs/>
                <w:sz w:val="22"/>
                <w:szCs w:val="22"/>
              </w:rPr>
              <w:t>Medical</w:t>
            </w:r>
            <w:proofErr w:type="spellEnd"/>
            <w:r w:rsidRPr="00164145">
              <w:rPr>
                <w:b/>
                <w:bCs/>
                <w:sz w:val="22"/>
                <w:szCs w:val="22"/>
              </w:rPr>
              <w:t xml:space="preserve"> Solutions </w:t>
            </w:r>
            <w:proofErr w:type="spellStart"/>
            <w:r w:rsidRPr="00164145">
              <w:rPr>
                <w:b/>
                <w:bCs/>
                <w:sz w:val="22"/>
                <w:szCs w:val="22"/>
              </w:rPr>
              <w:t>Bernaczyk</w:t>
            </w:r>
            <w:proofErr w:type="spellEnd"/>
            <w:r w:rsidRPr="00164145">
              <w:rPr>
                <w:b/>
                <w:bCs/>
                <w:sz w:val="22"/>
                <w:szCs w:val="22"/>
              </w:rPr>
              <w:t xml:space="preserve"> Nowak Spółka Jawna</w:t>
            </w:r>
          </w:p>
          <w:p w14:paraId="6CFD92D8" w14:textId="77777777" w:rsidR="00DB5AC7" w:rsidRPr="00164145" w:rsidRDefault="00DB5AC7" w:rsidP="00917321">
            <w:pPr>
              <w:spacing w:line="276" w:lineRule="auto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lastRenderedPageBreak/>
              <w:t>Piękna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55/1</w:t>
            </w:r>
          </w:p>
          <w:p w14:paraId="56F76320" w14:textId="77777777" w:rsidR="00DB5AC7" w:rsidRPr="00164145" w:rsidRDefault="00DB5AC7" w:rsidP="0091732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60-589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2A9CD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lastRenderedPageBreak/>
              <w:t>1 - Cena - 60.00</w:t>
            </w:r>
          </w:p>
          <w:p w14:paraId="5A58FBE2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2 - Warunki techniczne - 35.00</w:t>
            </w:r>
          </w:p>
          <w:p w14:paraId="22C3E1D9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C0604" w14:textId="77777777" w:rsidR="00DB5AC7" w:rsidRPr="00164145" w:rsidRDefault="00DB5AC7" w:rsidP="00917321">
            <w:pPr>
              <w:jc w:val="center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  95,00</w:t>
            </w:r>
          </w:p>
        </w:tc>
      </w:tr>
      <w:tr w:rsidR="00DB5AC7" w:rsidRPr="00164145" w14:paraId="76908AC3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AB885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13</w:t>
            </w:r>
            <w:r w:rsidRPr="00164145">
              <w:rPr>
                <w:sz w:val="22"/>
                <w:szCs w:val="22"/>
              </w:rPr>
              <w:t xml:space="preserve"> - </w:t>
            </w:r>
            <w:r w:rsidRPr="00164145">
              <w:rPr>
                <w:sz w:val="22"/>
                <w:szCs w:val="22"/>
              </w:rPr>
              <w:t>Pakiet 13 - Akcesoria do zabiegów laparoskopowych i urologicznych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59B5D" w14:textId="77777777" w:rsidR="00DB5AC7" w:rsidRPr="00164145" w:rsidRDefault="00DB5AC7" w:rsidP="0091732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t>SKAMEX Spółka Akcyjna</w:t>
            </w:r>
          </w:p>
          <w:p w14:paraId="57F5F87B" w14:textId="77777777" w:rsidR="00DB5AC7" w:rsidRPr="00164145" w:rsidRDefault="00DB5AC7" w:rsidP="00917321">
            <w:pPr>
              <w:spacing w:line="276" w:lineRule="auto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ul. Częstochowska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38/52</w:t>
            </w:r>
          </w:p>
          <w:p w14:paraId="124A5B48" w14:textId="77777777" w:rsidR="00DB5AC7" w:rsidRPr="00164145" w:rsidRDefault="00DB5AC7" w:rsidP="0091732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93-121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C9D0B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1 - Cena - 60.00</w:t>
            </w:r>
          </w:p>
          <w:p w14:paraId="18417834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2 - Warunki techniczne - 20.00</w:t>
            </w:r>
          </w:p>
          <w:p w14:paraId="22AD2820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9272B" w14:textId="77777777" w:rsidR="00DB5AC7" w:rsidRPr="00164145" w:rsidRDefault="00DB5AC7" w:rsidP="00917321">
            <w:pPr>
              <w:jc w:val="center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  85,00</w:t>
            </w:r>
          </w:p>
        </w:tc>
      </w:tr>
      <w:tr w:rsidR="00DB5AC7" w:rsidRPr="00164145" w14:paraId="7FE1B623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85B7E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14</w:t>
            </w:r>
            <w:r w:rsidRPr="00164145">
              <w:rPr>
                <w:sz w:val="22"/>
                <w:szCs w:val="22"/>
              </w:rPr>
              <w:t xml:space="preserve"> - </w:t>
            </w:r>
            <w:r w:rsidRPr="00164145">
              <w:rPr>
                <w:sz w:val="22"/>
                <w:szCs w:val="22"/>
              </w:rPr>
              <w:t>Pakiet 14 -  Narzędzia do aparatu do elektrokoagulacji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AC5F9" w14:textId="77777777" w:rsidR="00DB5AC7" w:rsidRPr="00164145" w:rsidRDefault="00DB5AC7" w:rsidP="0091732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t>Olympus Polska Sp. z o.o.</w:t>
            </w:r>
          </w:p>
          <w:p w14:paraId="2C9982BA" w14:textId="77777777" w:rsidR="00DB5AC7" w:rsidRPr="00164145" w:rsidRDefault="00DB5AC7" w:rsidP="00917321">
            <w:pPr>
              <w:spacing w:line="276" w:lineRule="auto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ul. Wynalazek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1</w:t>
            </w:r>
          </w:p>
          <w:p w14:paraId="1838E5ED" w14:textId="77777777" w:rsidR="00DB5AC7" w:rsidRPr="00164145" w:rsidRDefault="00DB5AC7" w:rsidP="0091732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02-677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97798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1 - Cena - 60.00</w:t>
            </w:r>
          </w:p>
          <w:p w14:paraId="06CDF726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2 - Warunki techniczne - 35.00</w:t>
            </w:r>
          </w:p>
          <w:p w14:paraId="268F1E69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E5F0F" w14:textId="77777777" w:rsidR="00DB5AC7" w:rsidRPr="00164145" w:rsidRDefault="00DB5AC7" w:rsidP="00917321">
            <w:pPr>
              <w:jc w:val="center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  95,00</w:t>
            </w:r>
          </w:p>
        </w:tc>
      </w:tr>
      <w:tr w:rsidR="00DB5AC7" w:rsidRPr="00164145" w14:paraId="2BD457A3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547F1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15</w:t>
            </w:r>
            <w:r w:rsidRPr="00164145">
              <w:rPr>
                <w:sz w:val="22"/>
                <w:szCs w:val="22"/>
              </w:rPr>
              <w:t xml:space="preserve"> - </w:t>
            </w:r>
            <w:r w:rsidRPr="00164145">
              <w:rPr>
                <w:sz w:val="22"/>
                <w:szCs w:val="22"/>
              </w:rPr>
              <w:t>Pakiet 15 -  Fartuchy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59953" w14:textId="77777777" w:rsidR="00DB5AC7" w:rsidRPr="00164145" w:rsidRDefault="00DB5AC7" w:rsidP="0091732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t>FAPOMED POLSKA SPÓŁKA Z OGRANICZONĄ ODPOWIEDZIALNOŚCIĄ</w:t>
            </w:r>
          </w:p>
          <w:p w14:paraId="52880EDF" w14:textId="77777777" w:rsidR="00DB5AC7" w:rsidRPr="00164145" w:rsidRDefault="00DB5AC7" w:rsidP="00917321">
            <w:pPr>
              <w:spacing w:line="276" w:lineRule="auto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OKOPOWA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47/27</w:t>
            </w:r>
          </w:p>
          <w:p w14:paraId="48AF5575" w14:textId="77777777" w:rsidR="00DB5AC7" w:rsidRPr="00164145" w:rsidRDefault="00DB5AC7" w:rsidP="0091732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01-059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E382F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1 - Cena - 60.00</w:t>
            </w:r>
          </w:p>
          <w:p w14:paraId="646E0BE9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2 - Warunki techniczne - 35.00</w:t>
            </w:r>
          </w:p>
          <w:p w14:paraId="6CCBC342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E9E1B" w14:textId="77777777" w:rsidR="00DB5AC7" w:rsidRPr="00164145" w:rsidRDefault="00DB5AC7" w:rsidP="00917321">
            <w:pPr>
              <w:jc w:val="center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  100,00</w:t>
            </w:r>
          </w:p>
        </w:tc>
      </w:tr>
      <w:tr w:rsidR="00DB5AC7" w:rsidRPr="00164145" w14:paraId="7DB3A0CB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2DC4A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16</w:t>
            </w:r>
            <w:r w:rsidRPr="00164145">
              <w:rPr>
                <w:sz w:val="22"/>
                <w:szCs w:val="22"/>
              </w:rPr>
              <w:t xml:space="preserve"> - </w:t>
            </w:r>
            <w:r w:rsidRPr="00164145">
              <w:rPr>
                <w:sz w:val="22"/>
                <w:szCs w:val="22"/>
              </w:rPr>
              <w:t>Pakiet 16 - Membrany kolagenowe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9AEB8" w14:textId="77777777" w:rsidR="00DB5AC7" w:rsidRPr="00164145" w:rsidRDefault="00DB5AC7" w:rsidP="0091732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t>BIOVICO SP. Z O.O.</w:t>
            </w:r>
          </w:p>
          <w:p w14:paraId="3DF08649" w14:textId="77777777" w:rsidR="00DB5AC7" w:rsidRPr="00164145" w:rsidRDefault="00DB5AC7" w:rsidP="00917321">
            <w:pPr>
              <w:spacing w:line="276" w:lineRule="auto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ul. Hutnicza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15/B</w:t>
            </w:r>
          </w:p>
          <w:p w14:paraId="4F5C7643" w14:textId="77777777" w:rsidR="00DB5AC7" w:rsidRPr="00164145" w:rsidRDefault="00DB5AC7" w:rsidP="0091732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81-061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1B6B7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1 - Cena - 60.00</w:t>
            </w:r>
          </w:p>
          <w:p w14:paraId="733B642B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2 - Warunki techniczne - 35.00</w:t>
            </w:r>
          </w:p>
          <w:p w14:paraId="487EAFB8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3 - Termin dostawy - 4.00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8077A" w14:textId="77777777" w:rsidR="00DB5AC7" w:rsidRPr="00164145" w:rsidRDefault="00DB5AC7" w:rsidP="00917321">
            <w:pPr>
              <w:jc w:val="center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  99,00</w:t>
            </w:r>
          </w:p>
        </w:tc>
      </w:tr>
      <w:tr w:rsidR="00DB5AC7" w:rsidRPr="00164145" w14:paraId="57A6DC54" w14:textId="77777777" w:rsidTr="00DB5A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C84E7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18</w:t>
            </w:r>
            <w:r w:rsidRPr="00164145">
              <w:rPr>
                <w:sz w:val="22"/>
                <w:szCs w:val="22"/>
              </w:rPr>
              <w:t xml:space="preserve"> - </w:t>
            </w:r>
            <w:r w:rsidRPr="00164145">
              <w:rPr>
                <w:sz w:val="22"/>
                <w:szCs w:val="22"/>
              </w:rPr>
              <w:t>Pakiet 18 - Implanty ortopedyczne 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3872F" w14:textId="77777777" w:rsidR="00DB5AC7" w:rsidRPr="00164145" w:rsidRDefault="00DB5AC7" w:rsidP="0091732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164145">
              <w:rPr>
                <w:b/>
                <w:bCs/>
                <w:sz w:val="22"/>
                <w:szCs w:val="22"/>
              </w:rPr>
              <w:t>ORTOCARE Sp. z o.o.</w:t>
            </w:r>
          </w:p>
          <w:p w14:paraId="2E95D3E4" w14:textId="77777777" w:rsidR="00DB5AC7" w:rsidRPr="00164145" w:rsidRDefault="00DB5AC7" w:rsidP="00917321">
            <w:pPr>
              <w:spacing w:line="276" w:lineRule="auto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Łopuszańska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95</w:t>
            </w:r>
          </w:p>
          <w:p w14:paraId="44EEA60C" w14:textId="77777777" w:rsidR="00DB5AC7" w:rsidRPr="00164145" w:rsidRDefault="00DB5AC7" w:rsidP="0091732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02-457</w:t>
            </w:r>
            <w:r w:rsidRPr="00164145">
              <w:rPr>
                <w:sz w:val="22"/>
                <w:szCs w:val="22"/>
              </w:rPr>
              <w:t xml:space="preserve"> </w:t>
            </w:r>
            <w:r w:rsidRPr="00164145">
              <w:rPr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4FA7F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1 - Cena - 60.00</w:t>
            </w:r>
          </w:p>
          <w:p w14:paraId="46EA8F56" w14:textId="77777777" w:rsidR="00DB5AC7" w:rsidRPr="00164145" w:rsidRDefault="00DB5AC7" w:rsidP="00917321">
            <w:pPr>
              <w:spacing w:before="40" w:after="40"/>
              <w:rPr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2 - Warunki techniczne - 35.00</w:t>
            </w:r>
          </w:p>
          <w:p w14:paraId="2F89AEBC" w14:textId="77777777" w:rsidR="00DB5AC7" w:rsidRPr="00164145" w:rsidRDefault="00DB5AC7" w:rsidP="0091732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129A1" w14:textId="77777777" w:rsidR="00DB5AC7" w:rsidRPr="00164145" w:rsidRDefault="00DB5AC7" w:rsidP="00917321">
            <w:pPr>
              <w:jc w:val="center"/>
              <w:rPr>
                <w:color w:val="000000"/>
                <w:sz w:val="22"/>
                <w:szCs w:val="22"/>
              </w:rPr>
            </w:pPr>
            <w:r w:rsidRPr="00164145">
              <w:rPr>
                <w:sz w:val="22"/>
                <w:szCs w:val="22"/>
              </w:rPr>
              <w:t xml:space="preserve">  100,00</w:t>
            </w:r>
          </w:p>
        </w:tc>
      </w:tr>
    </w:tbl>
    <w:p w14:paraId="375F705D" w14:textId="77777777" w:rsidR="00B464D3" w:rsidRPr="00164145" w:rsidRDefault="00B464D3" w:rsidP="00B36EDA">
      <w:pPr>
        <w:spacing w:before="720" w:after="480" w:line="360" w:lineRule="auto"/>
        <w:ind w:left="3119" w:right="-425" w:firstLine="425"/>
        <w:jc w:val="right"/>
        <w:rPr>
          <w:i/>
          <w:sz w:val="22"/>
          <w:szCs w:val="22"/>
        </w:rPr>
      </w:pPr>
      <w:r w:rsidRPr="00164145">
        <w:rPr>
          <w:i/>
          <w:sz w:val="22"/>
          <w:szCs w:val="22"/>
        </w:rPr>
        <w:t>Zamawiający</w:t>
      </w:r>
    </w:p>
    <w:p w14:paraId="63665E33" w14:textId="7E03EF79" w:rsidR="008642B3" w:rsidRDefault="00DB5AC7" w:rsidP="00B36EDA">
      <w:pPr>
        <w:ind w:right="-425"/>
        <w:jc w:val="right"/>
        <w:rPr>
          <w:sz w:val="22"/>
          <w:szCs w:val="22"/>
        </w:rPr>
      </w:pPr>
      <w:r w:rsidRPr="00164145">
        <w:rPr>
          <w:sz w:val="22"/>
          <w:szCs w:val="22"/>
        </w:rPr>
        <w:t xml:space="preserve">  </w:t>
      </w:r>
      <w:bookmarkEnd w:id="0"/>
      <w:r w:rsidR="00164145">
        <w:rPr>
          <w:sz w:val="22"/>
          <w:szCs w:val="22"/>
        </w:rPr>
        <w:t>Dyrektor SP ZOZ Kolbuszowa</w:t>
      </w:r>
    </w:p>
    <w:p w14:paraId="7806E832" w14:textId="6CBD6F28" w:rsidR="00164145" w:rsidRPr="00164145" w:rsidRDefault="00164145" w:rsidP="00B36EDA">
      <w:pPr>
        <w:ind w:right="-425"/>
        <w:jc w:val="right"/>
        <w:rPr>
          <w:sz w:val="22"/>
          <w:szCs w:val="22"/>
          <w:vertAlign w:val="superscript"/>
        </w:rPr>
      </w:pPr>
      <w:r>
        <w:rPr>
          <w:sz w:val="22"/>
          <w:szCs w:val="22"/>
        </w:rPr>
        <w:t>Zbigniew Strzelczyk</w:t>
      </w:r>
      <w:bookmarkEnd w:id="1"/>
    </w:p>
    <w:sectPr w:rsidR="00164145" w:rsidRPr="0016414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6CF18" w14:textId="77777777" w:rsidR="003A16D2" w:rsidRDefault="003A16D2">
      <w:r>
        <w:separator/>
      </w:r>
    </w:p>
  </w:endnote>
  <w:endnote w:type="continuationSeparator" w:id="0">
    <w:p w14:paraId="03D80C6A" w14:textId="77777777" w:rsidR="003A16D2" w:rsidRDefault="003A1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EC55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8590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A5BF7F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543FBA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5F53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50B92" w14:textId="77777777" w:rsidR="003A16D2" w:rsidRDefault="003A16D2">
      <w:r>
        <w:separator/>
      </w:r>
    </w:p>
  </w:footnote>
  <w:footnote w:type="continuationSeparator" w:id="0">
    <w:p w14:paraId="14264C61" w14:textId="77777777" w:rsidR="003A16D2" w:rsidRDefault="003A16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BE82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6C3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BFA7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16D2"/>
    <w:rsid w:val="00022322"/>
    <w:rsid w:val="00042497"/>
    <w:rsid w:val="000C1E6F"/>
    <w:rsid w:val="000E4E56"/>
    <w:rsid w:val="00164145"/>
    <w:rsid w:val="001A1468"/>
    <w:rsid w:val="001B7815"/>
    <w:rsid w:val="00211A34"/>
    <w:rsid w:val="002B1E4F"/>
    <w:rsid w:val="002B6761"/>
    <w:rsid w:val="003445A0"/>
    <w:rsid w:val="003A0AFC"/>
    <w:rsid w:val="003A16D2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B5AC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CC3B97"/>
  <w15:chartTrackingRefBased/>
  <w15:docId w15:val="{38CF4ADF-5F45-44D9-9997-4DC49AD51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2636</Words>
  <Characters>14415</Characters>
  <Application>Microsoft Office Word</Application>
  <DocSecurity>0</DocSecurity>
  <Lines>120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2023-11-14T11:21:00Z</cp:lastPrinted>
  <dcterms:created xsi:type="dcterms:W3CDTF">2023-11-14T11:22:00Z</dcterms:created>
  <dcterms:modified xsi:type="dcterms:W3CDTF">2023-11-14T11:22:00Z</dcterms:modified>
</cp:coreProperties>
</file>