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2EC0F" w14:textId="77777777" w:rsidR="00373B1C" w:rsidRPr="00E926E8" w:rsidRDefault="00373B1C" w:rsidP="00373B1C">
      <w:pPr>
        <w:rPr>
          <w:rFonts w:ascii="Calibri Light" w:hAnsi="Calibri Light" w:cs="Calibri Light"/>
          <w:b/>
          <w:bCs/>
          <w:sz w:val="24"/>
          <w:szCs w:val="24"/>
        </w:rPr>
      </w:pPr>
      <w:r w:rsidRPr="00E926E8">
        <w:rPr>
          <w:rFonts w:ascii="Calibri Light" w:hAnsi="Calibri Light" w:cs="Calibri Light"/>
          <w:b/>
          <w:bCs/>
          <w:sz w:val="24"/>
          <w:szCs w:val="24"/>
        </w:rPr>
        <w:t>Okręgowy Szpital Kolejowy w Katowicach - s.p.z.o.z.</w:t>
      </w:r>
    </w:p>
    <w:p w14:paraId="3A46D510" w14:textId="77777777" w:rsidR="00373B1C" w:rsidRPr="00E926E8" w:rsidRDefault="00373B1C" w:rsidP="00373B1C">
      <w:pPr>
        <w:rPr>
          <w:rFonts w:ascii="Calibri Light" w:hAnsi="Calibri Light" w:cs="Calibri Light"/>
          <w:b/>
          <w:bCs/>
          <w:sz w:val="24"/>
          <w:szCs w:val="24"/>
        </w:rPr>
      </w:pPr>
      <w:r w:rsidRPr="00E926E8">
        <w:rPr>
          <w:rFonts w:ascii="Calibri Light" w:hAnsi="Calibri Light" w:cs="Calibri Light"/>
          <w:b/>
          <w:bCs/>
          <w:sz w:val="24"/>
          <w:szCs w:val="24"/>
        </w:rPr>
        <w:t>Panewnicka 65</w:t>
      </w:r>
    </w:p>
    <w:p w14:paraId="4A68A9F1" w14:textId="77777777" w:rsidR="00373B1C" w:rsidRPr="00E926E8" w:rsidRDefault="00373B1C" w:rsidP="00373B1C">
      <w:pPr>
        <w:rPr>
          <w:rFonts w:ascii="Calibri Light" w:hAnsi="Calibri Light" w:cs="Calibri Light"/>
          <w:b/>
          <w:bCs/>
          <w:sz w:val="24"/>
          <w:szCs w:val="24"/>
        </w:rPr>
      </w:pPr>
      <w:r w:rsidRPr="00E926E8">
        <w:rPr>
          <w:rFonts w:ascii="Calibri Light" w:hAnsi="Calibri Light" w:cs="Calibri Light"/>
          <w:b/>
          <w:bCs/>
          <w:sz w:val="24"/>
          <w:szCs w:val="24"/>
        </w:rPr>
        <w:t>40-760 Katowice</w:t>
      </w:r>
    </w:p>
    <w:p w14:paraId="2C4C684E" w14:textId="3FE95177" w:rsidR="00373B1C" w:rsidRPr="00E926E8" w:rsidRDefault="00373B1C" w:rsidP="00373B1C">
      <w:pPr>
        <w:jc w:val="right"/>
        <w:rPr>
          <w:rFonts w:ascii="Calibri Light" w:hAnsi="Calibri Light" w:cs="Calibri Light"/>
          <w:b/>
          <w:bCs/>
          <w:sz w:val="24"/>
          <w:szCs w:val="24"/>
        </w:rPr>
      </w:pPr>
      <w:r w:rsidRPr="00E926E8">
        <w:rPr>
          <w:rFonts w:ascii="Calibri Light" w:hAnsi="Calibri Light" w:cs="Calibri Light"/>
          <w:sz w:val="24"/>
          <w:szCs w:val="24"/>
        </w:rPr>
        <w:t xml:space="preserve">Katowice dnia: </w:t>
      </w:r>
      <w:r w:rsidR="00B018DB" w:rsidRPr="00E926E8">
        <w:rPr>
          <w:rFonts w:ascii="Calibri Light" w:hAnsi="Calibri Light" w:cs="Calibri Light"/>
          <w:sz w:val="24"/>
          <w:szCs w:val="24"/>
        </w:rPr>
        <w:t>1</w:t>
      </w:r>
      <w:r w:rsidR="00F056B0" w:rsidRPr="00E926E8">
        <w:rPr>
          <w:rFonts w:ascii="Calibri Light" w:hAnsi="Calibri Light" w:cs="Calibri Light"/>
          <w:sz w:val="24"/>
          <w:szCs w:val="24"/>
        </w:rPr>
        <w:t>6</w:t>
      </w:r>
      <w:r w:rsidR="00B018DB" w:rsidRPr="00E926E8">
        <w:rPr>
          <w:rFonts w:ascii="Calibri Light" w:hAnsi="Calibri Light" w:cs="Calibri Light"/>
          <w:sz w:val="24"/>
          <w:szCs w:val="24"/>
        </w:rPr>
        <w:t>.11.2023</w:t>
      </w:r>
      <w:r w:rsidR="006321B5" w:rsidRPr="00E926E8">
        <w:rPr>
          <w:rFonts w:ascii="Calibri Light" w:hAnsi="Calibri Light" w:cs="Calibri Light"/>
          <w:sz w:val="24"/>
          <w:szCs w:val="24"/>
        </w:rPr>
        <w:t xml:space="preserve"> roku</w:t>
      </w:r>
    </w:p>
    <w:p w14:paraId="0A4A4571" w14:textId="7A85F8CF" w:rsidR="00373B1C" w:rsidRPr="00E926E8" w:rsidRDefault="00373B1C" w:rsidP="00373B1C">
      <w:pPr>
        <w:pStyle w:val="Nagwek"/>
        <w:tabs>
          <w:tab w:val="clear" w:pos="4536"/>
        </w:tabs>
        <w:rPr>
          <w:rFonts w:ascii="Calibri Light" w:hAnsi="Calibri Light" w:cs="Calibri Light"/>
          <w:sz w:val="24"/>
          <w:szCs w:val="24"/>
        </w:rPr>
      </w:pPr>
      <w:r w:rsidRPr="00E926E8">
        <w:rPr>
          <w:rFonts w:ascii="Calibri Light" w:hAnsi="Calibri Light" w:cs="Calibri Light"/>
          <w:sz w:val="24"/>
          <w:szCs w:val="24"/>
        </w:rPr>
        <w:t>Znak sprawy:</w:t>
      </w:r>
      <w:r w:rsidRPr="00E926E8">
        <w:rPr>
          <w:rFonts w:ascii="Calibri Light" w:hAnsi="Calibri Light" w:cs="Calibri Light"/>
          <w:b/>
          <w:sz w:val="24"/>
          <w:szCs w:val="24"/>
        </w:rPr>
        <w:t xml:space="preserve"> AZP/1</w:t>
      </w:r>
      <w:r w:rsidR="00F30A6B" w:rsidRPr="00E926E8">
        <w:rPr>
          <w:rFonts w:ascii="Calibri Light" w:hAnsi="Calibri Light" w:cs="Calibri Light"/>
          <w:b/>
          <w:sz w:val="24"/>
          <w:szCs w:val="24"/>
        </w:rPr>
        <w:t>2</w:t>
      </w:r>
      <w:r w:rsidRPr="00E926E8">
        <w:rPr>
          <w:rFonts w:ascii="Calibri Light" w:hAnsi="Calibri Light" w:cs="Calibri Light"/>
          <w:b/>
          <w:sz w:val="24"/>
          <w:szCs w:val="24"/>
        </w:rPr>
        <w:t>/Z/2023</w:t>
      </w:r>
      <w:r w:rsidRPr="00E926E8">
        <w:rPr>
          <w:rFonts w:ascii="Calibri Light" w:hAnsi="Calibri Light" w:cs="Calibri Light"/>
          <w:sz w:val="24"/>
          <w:szCs w:val="24"/>
        </w:rPr>
        <w:tab/>
        <w:t xml:space="preserve"> </w:t>
      </w:r>
    </w:p>
    <w:p w14:paraId="5E56B001" w14:textId="77777777" w:rsidR="00373B1C" w:rsidRPr="00E926E8" w:rsidRDefault="00373B1C" w:rsidP="00373B1C">
      <w:pPr>
        <w:jc w:val="right"/>
        <w:rPr>
          <w:rFonts w:ascii="Calibri Light" w:hAnsi="Calibri Light" w:cs="Calibri Light"/>
          <w:sz w:val="24"/>
          <w:szCs w:val="24"/>
        </w:rPr>
      </w:pPr>
    </w:p>
    <w:p w14:paraId="3557F305" w14:textId="4E9CF476" w:rsidR="00F056B0" w:rsidRPr="00E926E8" w:rsidRDefault="00F056B0" w:rsidP="00F056B0">
      <w:pPr>
        <w:pStyle w:val="Nagwek1"/>
        <w:spacing w:before="0" w:after="0" w:line="276" w:lineRule="auto"/>
        <w:rPr>
          <w:rFonts w:ascii="Calibri Light" w:hAnsi="Calibri Light" w:cs="Calibri Light"/>
          <w:sz w:val="22"/>
          <w:szCs w:val="22"/>
        </w:rPr>
      </w:pPr>
      <w:r w:rsidRPr="00E926E8">
        <w:rPr>
          <w:rFonts w:ascii="Calibri Light" w:hAnsi="Calibri Light" w:cs="Calibri Light"/>
          <w:sz w:val="22"/>
          <w:szCs w:val="22"/>
        </w:rPr>
        <w:t>POWIADOMIENIE</w:t>
      </w:r>
    </w:p>
    <w:p w14:paraId="0A12C3E3" w14:textId="77777777" w:rsidR="00F056B0" w:rsidRPr="00E926E8" w:rsidRDefault="00F056B0" w:rsidP="00F056B0">
      <w:pPr>
        <w:spacing w:line="276" w:lineRule="auto"/>
        <w:jc w:val="center"/>
        <w:rPr>
          <w:rFonts w:ascii="Calibri Light" w:hAnsi="Calibri Light" w:cs="Calibri Light"/>
          <w:b/>
          <w:sz w:val="22"/>
          <w:szCs w:val="22"/>
        </w:rPr>
      </w:pPr>
      <w:r w:rsidRPr="00E926E8">
        <w:rPr>
          <w:rFonts w:ascii="Calibri Light" w:hAnsi="Calibri Light" w:cs="Calibri Light"/>
          <w:b/>
          <w:sz w:val="22"/>
          <w:szCs w:val="22"/>
        </w:rPr>
        <w:t>o wyborze najkorzystniejszej oferty</w:t>
      </w:r>
    </w:p>
    <w:p w14:paraId="2C30A692" w14:textId="443243D5" w:rsidR="00373B1C" w:rsidRPr="00E926E8" w:rsidRDefault="007C4B69" w:rsidP="000E3BC1">
      <w:pPr>
        <w:pStyle w:val="Standard"/>
        <w:jc w:val="both"/>
        <w:rPr>
          <w:rFonts w:ascii="Calibri Light" w:hAnsi="Calibri Light" w:cs="Calibri Light"/>
        </w:rPr>
      </w:pPr>
      <w:r w:rsidRPr="00E926E8">
        <w:rPr>
          <w:rFonts w:ascii="Calibri Light" w:hAnsi="Calibri Light" w:cs="Calibri Light"/>
          <w:i/>
          <w:iCs/>
          <w:sz w:val="24"/>
          <w:szCs w:val="24"/>
        </w:rPr>
        <w:t>dotyczy:</w:t>
      </w:r>
      <w:r w:rsidRPr="00E926E8">
        <w:rPr>
          <w:rFonts w:ascii="Calibri Light" w:hAnsi="Calibri Light" w:cs="Calibri Light"/>
          <w:sz w:val="24"/>
          <w:szCs w:val="24"/>
        </w:rPr>
        <w:t xml:space="preserve"> postępowania o udzielenie zamówienia publicznego o wartości szacunkowej nieprzekraczającej 130 000,00 zł netto pn.:</w:t>
      </w:r>
    </w:p>
    <w:p w14:paraId="4156BAEB" w14:textId="19C65C45" w:rsidR="00373B1C" w:rsidRPr="00E926E8" w:rsidRDefault="00373B1C" w:rsidP="00F30A6B">
      <w:pPr>
        <w:pStyle w:val="Tekstpodstawowywcity"/>
        <w:ind w:firstLine="0"/>
        <w:jc w:val="center"/>
        <w:rPr>
          <w:rFonts w:ascii="Calibri Light" w:hAnsi="Calibri Light" w:cs="Calibri Light"/>
          <w:b/>
          <w:szCs w:val="24"/>
        </w:rPr>
      </w:pPr>
      <w:r w:rsidRPr="00E926E8">
        <w:rPr>
          <w:rFonts w:ascii="Calibri Light" w:hAnsi="Calibri Light" w:cs="Calibri Light"/>
          <w:b/>
          <w:szCs w:val="24"/>
        </w:rPr>
        <w:t xml:space="preserve">„Usługa </w:t>
      </w:r>
      <w:r w:rsidR="00F30A6B" w:rsidRPr="00E926E8">
        <w:rPr>
          <w:rFonts w:ascii="Calibri Light" w:hAnsi="Calibri Light" w:cs="Calibri Light"/>
          <w:b/>
          <w:szCs w:val="24"/>
        </w:rPr>
        <w:t>monitorowanego zwalczania szkodników oraz dezynfekcji, dezynsekcji</w:t>
      </w:r>
      <w:r w:rsidR="00B2566F" w:rsidRPr="00E926E8">
        <w:rPr>
          <w:rFonts w:ascii="Calibri Light" w:hAnsi="Calibri Light" w:cs="Calibri Light"/>
          <w:b/>
          <w:szCs w:val="24"/>
        </w:rPr>
        <w:t xml:space="preserve">                               </w:t>
      </w:r>
      <w:r w:rsidR="00F30A6B" w:rsidRPr="00E926E8">
        <w:rPr>
          <w:rFonts w:ascii="Calibri Light" w:hAnsi="Calibri Light" w:cs="Calibri Light"/>
          <w:b/>
          <w:szCs w:val="24"/>
        </w:rPr>
        <w:t xml:space="preserve"> i deratyzacji w obiektach Okręgowego Szpitala Kolejowego w Katowicach- s.p.z.o.z</w:t>
      </w:r>
      <w:r w:rsidR="00F056B0" w:rsidRPr="00E926E8">
        <w:rPr>
          <w:rFonts w:ascii="Calibri Light" w:hAnsi="Calibri Light" w:cs="Calibri Light"/>
          <w:b/>
          <w:szCs w:val="24"/>
        </w:rPr>
        <w:t>”</w:t>
      </w:r>
    </w:p>
    <w:p w14:paraId="03381114" w14:textId="6C64F6A0" w:rsidR="00F30A6B" w:rsidRPr="00E926E8" w:rsidRDefault="00F30A6B" w:rsidP="00F30A6B">
      <w:pPr>
        <w:pStyle w:val="Tekstpodstawowywcity"/>
        <w:ind w:firstLine="0"/>
        <w:jc w:val="center"/>
        <w:rPr>
          <w:rFonts w:ascii="Calibri Light" w:hAnsi="Calibri Light" w:cs="Calibri Light"/>
          <w:szCs w:val="24"/>
        </w:rPr>
      </w:pPr>
      <w:r w:rsidRPr="00E926E8">
        <w:rPr>
          <w:rFonts w:ascii="Calibri Light" w:hAnsi="Calibri Light" w:cs="Calibri Light"/>
          <w:b/>
          <w:szCs w:val="24"/>
        </w:rPr>
        <w:t xml:space="preserve">nr postępowania AZP/12/Z/2023 </w:t>
      </w:r>
    </w:p>
    <w:p w14:paraId="374DACF4" w14:textId="77777777" w:rsidR="00373B1C" w:rsidRPr="00E926E8" w:rsidRDefault="00373B1C" w:rsidP="00373B1C">
      <w:pPr>
        <w:jc w:val="both"/>
        <w:rPr>
          <w:rFonts w:ascii="Calibri Light" w:hAnsi="Calibri Light" w:cs="Calibri Light"/>
          <w:sz w:val="24"/>
          <w:szCs w:val="24"/>
        </w:rPr>
      </w:pPr>
    </w:p>
    <w:p w14:paraId="023F7856" w14:textId="542D7C5A" w:rsidR="007F263E" w:rsidRPr="00E926E8" w:rsidRDefault="00373B1C" w:rsidP="000E3BC1">
      <w:pPr>
        <w:pStyle w:val="Nagwek"/>
        <w:tabs>
          <w:tab w:val="clear" w:pos="4536"/>
          <w:tab w:val="clear" w:pos="9072"/>
        </w:tabs>
        <w:jc w:val="both"/>
        <w:rPr>
          <w:rFonts w:ascii="Calibri Light" w:hAnsi="Calibri Light" w:cs="Calibri Light"/>
          <w:sz w:val="22"/>
          <w:szCs w:val="22"/>
        </w:rPr>
      </w:pPr>
      <w:r w:rsidRPr="00E926E8">
        <w:rPr>
          <w:rFonts w:ascii="Calibri Light" w:hAnsi="Calibri Light" w:cs="Calibri Light"/>
          <w:sz w:val="24"/>
          <w:szCs w:val="24"/>
        </w:rPr>
        <w:t xml:space="preserve">Zamawiający, </w:t>
      </w:r>
      <w:r w:rsidRPr="00E926E8">
        <w:rPr>
          <w:rFonts w:ascii="Calibri Light" w:hAnsi="Calibri Light" w:cs="Calibri Light"/>
          <w:b/>
          <w:sz w:val="24"/>
          <w:szCs w:val="24"/>
        </w:rPr>
        <w:t>Okręgowy Szpital Kolejowy w Katowicach - s.p.z.o.z.</w:t>
      </w:r>
      <w:r w:rsidRPr="00E926E8">
        <w:rPr>
          <w:rFonts w:ascii="Calibri Light" w:hAnsi="Calibri Light" w:cs="Calibri Light"/>
          <w:sz w:val="24"/>
          <w:szCs w:val="24"/>
        </w:rPr>
        <w:t xml:space="preserve">, działając na podstawie Regulaminu udzielania zamówień publicznych wyłączonych ze stosowania </w:t>
      </w:r>
      <w:r w:rsidRPr="00E926E8">
        <w:rPr>
          <w:rFonts w:ascii="Calibri Light" w:hAnsi="Calibri Light" w:cs="Calibri Light"/>
          <w:i/>
          <w:sz w:val="24"/>
          <w:szCs w:val="24"/>
        </w:rPr>
        <w:t>ustawy Prawo zamówień  publicznych</w:t>
      </w:r>
      <w:r w:rsidRPr="00E926E8">
        <w:rPr>
          <w:rFonts w:ascii="Calibri Light" w:hAnsi="Calibri Light" w:cs="Calibri Light"/>
          <w:sz w:val="24"/>
          <w:szCs w:val="24"/>
        </w:rPr>
        <w:t xml:space="preserve"> w Okręgowym Szpitalu kolejowym w Katowicach – s.p.z.o.z. </w:t>
      </w:r>
      <w:r w:rsidR="003E02BB" w:rsidRPr="00E926E8">
        <w:rPr>
          <w:rFonts w:ascii="Calibri Light" w:hAnsi="Calibri Light" w:cs="Calibri Light"/>
          <w:sz w:val="24"/>
          <w:szCs w:val="24"/>
        </w:rPr>
        <w:t xml:space="preserve"> </w:t>
      </w:r>
      <w:r w:rsidRPr="00E926E8">
        <w:rPr>
          <w:rFonts w:ascii="Calibri Light" w:hAnsi="Calibri Light" w:cs="Calibri Light"/>
          <w:sz w:val="24"/>
          <w:szCs w:val="24"/>
        </w:rPr>
        <w:t>o wartości szacunkowej nieprzekraczającej 130</w:t>
      </w:r>
      <w:r w:rsidR="00B018DB" w:rsidRPr="00E926E8">
        <w:rPr>
          <w:rFonts w:ascii="Calibri Light" w:hAnsi="Calibri Light" w:cs="Calibri Light"/>
          <w:sz w:val="24"/>
          <w:szCs w:val="24"/>
        </w:rPr>
        <w:t> </w:t>
      </w:r>
      <w:r w:rsidRPr="00E926E8">
        <w:rPr>
          <w:rFonts w:ascii="Calibri Light" w:hAnsi="Calibri Light" w:cs="Calibri Light"/>
          <w:sz w:val="24"/>
          <w:szCs w:val="24"/>
        </w:rPr>
        <w:t>000</w:t>
      </w:r>
      <w:r w:rsidR="00B018DB" w:rsidRPr="00E926E8">
        <w:rPr>
          <w:rFonts w:ascii="Calibri Light" w:hAnsi="Calibri Light" w:cs="Calibri Light"/>
          <w:sz w:val="24"/>
          <w:szCs w:val="24"/>
        </w:rPr>
        <w:t>,00</w:t>
      </w:r>
      <w:r w:rsidRPr="00E926E8">
        <w:rPr>
          <w:rFonts w:ascii="Calibri Light" w:hAnsi="Calibri Light" w:cs="Calibri Light"/>
          <w:sz w:val="24"/>
          <w:szCs w:val="24"/>
        </w:rPr>
        <w:t xml:space="preserve"> zł</w:t>
      </w:r>
      <w:r w:rsidR="00B018DB" w:rsidRPr="00E926E8">
        <w:rPr>
          <w:rFonts w:ascii="Calibri Light" w:hAnsi="Calibri Light" w:cs="Calibri Light"/>
          <w:sz w:val="24"/>
          <w:szCs w:val="24"/>
        </w:rPr>
        <w:t xml:space="preserve"> </w:t>
      </w:r>
      <w:r w:rsidRPr="00E926E8">
        <w:rPr>
          <w:rFonts w:ascii="Calibri Light" w:hAnsi="Calibri Light" w:cs="Calibri Light"/>
          <w:sz w:val="24"/>
          <w:szCs w:val="24"/>
        </w:rPr>
        <w:t>netto z dnia 01.02.2021r</w:t>
      </w:r>
      <w:r w:rsidR="00F056B0" w:rsidRPr="00E926E8">
        <w:rPr>
          <w:rFonts w:ascii="Calibri Light" w:hAnsi="Calibri Light" w:cs="Calibri Light"/>
          <w:sz w:val="24"/>
          <w:szCs w:val="24"/>
        </w:rPr>
        <w:t>oku.</w:t>
      </w:r>
      <w:r w:rsidR="001936E7">
        <w:rPr>
          <w:rFonts w:ascii="Calibri Light" w:hAnsi="Calibri Light" w:cs="Calibri Light"/>
          <w:sz w:val="24"/>
          <w:szCs w:val="24"/>
        </w:rPr>
        <w:t xml:space="preserve"> </w:t>
      </w:r>
      <w:r w:rsidR="00E926E8" w:rsidRPr="00E926E8">
        <w:rPr>
          <w:rFonts w:ascii="Calibri Light" w:hAnsi="Calibri Light" w:cs="Calibri Light"/>
          <w:sz w:val="22"/>
          <w:szCs w:val="22"/>
        </w:rPr>
        <w:t>I</w:t>
      </w:r>
      <w:r w:rsidR="00F056B0" w:rsidRPr="00E926E8">
        <w:rPr>
          <w:rFonts w:ascii="Calibri Light" w:hAnsi="Calibri Light" w:cs="Calibri Light"/>
          <w:sz w:val="22"/>
          <w:szCs w:val="22"/>
        </w:rPr>
        <w:t xml:space="preserve">nformuje, </w:t>
      </w:r>
      <w:r w:rsidR="00E926E8" w:rsidRPr="00E926E8">
        <w:rPr>
          <w:rFonts w:ascii="Calibri Light" w:hAnsi="Calibri Light" w:cs="Calibri Light"/>
          <w:sz w:val="22"/>
          <w:szCs w:val="22"/>
        </w:rPr>
        <w:t xml:space="preserve">                           </w:t>
      </w:r>
      <w:r w:rsidR="00F056B0" w:rsidRPr="00E926E8">
        <w:rPr>
          <w:rFonts w:ascii="Calibri Light" w:hAnsi="Calibri Light" w:cs="Calibri Light"/>
          <w:sz w:val="22"/>
          <w:szCs w:val="22"/>
        </w:rPr>
        <w:t>że</w:t>
      </w:r>
      <w:r w:rsidR="00E926E8" w:rsidRPr="00E926E8">
        <w:rPr>
          <w:rFonts w:ascii="Calibri Light" w:hAnsi="Calibri Light" w:cs="Calibri Light"/>
          <w:sz w:val="22"/>
          <w:szCs w:val="22"/>
        </w:rPr>
        <w:t xml:space="preserve"> </w:t>
      </w:r>
      <w:r w:rsidR="00F056B0" w:rsidRPr="00E926E8">
        <w:rPr>
          <w:rFonts w:ascii="Calibri Light" w:hAnsi="Calibri Light" w:cs="Calibri Light"/>
          <w:sz w:val="22"/>
          <w:szCs w:val="22"/>
        </w:rPr>
        <w:t xml:space="preserve">w toczącym się postępowaniu o udzielenie zamówienia publicznego, jako najkorzystniejsza wybrana </w:t>
      </w:r>
    </w:p>
    <w:p w14:paraId="4B04B0F6" w14:textId="5A90DB72" w:rsidR="00F056B0" w:rsidRPr="00E926E8" w:rsidRDefault="00F056B0" w:rsidP="000E3BC1">
      <w:pPr>
        <w:pStyle w:val="Nagwek"/>
        <w:tabs>
          <w:tab w:val="clear" w:pos="4536"/>
          <w:tab w:val="clear" w:pos="9072"/>
        </w:tabs>
        <w:jc w:val="both"/>
        <w:rPr>
          <w:rFonts w:ascii="Calibri Light" w:hAnsi="Calibri Light" w:cs="Calibri Light"/>
          <w:sz w:val="22"/>
          <w:szCs w:val="22"/>
        </w:rPr>
      </w:pPr>
      <w:r w:rsidRPr="00E926E8">
        <w:rPr>
          <w:rFonts w:ascii="Calibri Light" w:hAnsi="Calibri Light" w:cs="Calibri Light"/>
          <w:sz w:val="22"/>
          <w:szCs w:val="22"/>
        </w:rPr>
        <w:t>została oferta:</w:t>
      </w:r>
    </w:p>
    <w:tbl>
      <w:tblPr>
        <w:tblW w:w="9405" w:type="dxa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05"/>
      </w:tblGrid>
      <w:tr w:rsidR="00F056B0" w:rsidRPr="00E926E8" w14:paraId="68044AEB" w14:textId="77777777" w:rsidTr="00F056B0">
        <w:trPr>
          <w:trHeight w:val="2970"/>
        </w:trPr>
        <w:tc>
          <w:tcPr>
            <w:tcW w:w="9405" w:type="dxa"/>
          </w:tcPr>
          <w:p w14:paraId="6CF021EF" w14:textId="272A5D29" w:rsidR="00F056B0" w:rsidRPr="00E926E8" w:rsidRDefault="00F056B0" w:rsidP="00F056B0">
            <w:pPr>
              <w:spacing w:after="80"/>
              <w:rPr>
                <w:rFonts w:ascii="Calibri Light" w:hAnsi="Calibri Light" w:cs="Calibri Light"/>
                <w:sz w:val="24"/>
                <w:szCs w:val="24"/>
              </w:rPr>
            </w:pPr>
            <w:r w:rsidRPr="00E926E8">
              <w:rPr>
                <w:rFonts w:ascii="Calibri Light" w:hAnsi="Calibri Light" w:cs="Calibri Light"/>
                <w:sz w:val="24"/>
                <w:szCs w:val="24"/>
              </w:rPr>
              <w:t xml:space="preserve">Pewesta Spółka z ograniczoną odpowiedzialnością </w:t>
            </w:r>
          </w:p>
          <w:p w14:paraId="2799238E" w14:textId="77777777" w:rsidR="00F056B0" w:rsidRPr="00E926E8" w:rsidRDefault="00F056B0" w:rsidP="00F056B0">
            <w:pPr>
              <w:ind w:left="-37"/>
              <w:jc w:val="both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sz w:val="24"/>
                <w:szCs w:val="24"/>
              </w:rPr>
              <w:t>ul. Z. Krasińskiego 29/9 40-019 Katowice</w:t>
            </w:r>
            <w:r w:rsidRPr="00E926E8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 </w:t>
            </w:r>
          </w:p>
          <w:p w14:paraId="29C427D2" w14:textId="77777777" w:rsidR="00F056B0" w:rsidRPr="00E926E8" w:rsidRDefault="00F056B0" w:rsidP="00F056B0">
            <w:pPr>
              <w:ind w:left="-37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sz w:val="22"/>
                <w:szCs w:val="22"/>
              </w:rPr>
              <w:t>na:</w:t>
            </w:r>
          </w:p>
          <w:p w14:paraId="1769C651" w14:textId="47157AFF" w:rsidR="00F056B0" w:rsidRPr="00E926E8" w:rsidRDefault="00F056B0" w:rsidP="00F056B0">
            <w:pPr>
              <w:ind w:left="-37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b/>
                <w:sz w:val="22"/>
                <w:szCs w:val="22"/>
              </w:rPr>
              <w:t>„Usługa monitorowanego zwalczania szkodników oraz dezynfekcji, dezynsekcji i deratyzacji                                   w obiektach Okręgowego Szpitala Kolejowego w Katowicach- s.p.z.o</w:t>
            </w:r>
            <w:r w:rsidRPr="00E926E8">
              <w:rPr>
                <w:rFonts w:ascii="Calibri Light" w:hAnsi="Calibri Light" w:cs="Calibri Light"/>
                <w:b/>
                <w:szCs w:val="24"/>
              </w:rPr>
              <w:t>.z.”</w:t>
            </w:r>
          </w:p>
          <w:p w14:paraId="56EF2304" w14:textId="77777777" w:rsidR="00F056B0" w:rsidRPr="00E926E8" w:rsidRDefault="00F056B0" w:rsidP="00F056B0">
            <w:pPr>
              <w:jc w:val="both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bCs/>
                <w:sz w:val="22"/>
                <w:szCs w:val="22"/>
              </w:rPr>
              <w:t>za cenę brutto  78968,19 zł.</w:t>
            </w:r>
          </w:p>
          <w:p w14:paraId="38CC5F3E" w14:textId="77777777" w:rsidR="00F056B0" w:rsidRPr="00E926E8" w:rsidRDefault="00F056B0" w:rsidP="00F056B0">
            <w:pPr>
              <w:ind w:left="-37"/>
              <w:jc w:val="both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14:paraId="4468DB74" w14:textId="77777777" w:rsidR="00F056B0" w:rsidRPr="00E926E8" w:rsidRDefault="00F056B0" w:rsidP="00F056B0">
            <w:pPr>
              <w:spacing w:before="120" w:line="276" w:lineRule="auto"/>
              <w:ind w:left="-37"/>
              <w:jc w:val="both"/>
              <w:rPr>
                <w:rFonts w:ascii="Calibri Light" w:hAnsi="Calibri Light" w:cs="Calibri Light"/>
                <w:color w:val="000000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b/>
                <w:color w:val="000000"/>
                <w:sz w:val="22"/>
                <w:szCs w:val="22"/>
                <w:u w:val="single"/>
              </w:rPr>
              <w:t>Uzasadnienie wyboru</w:t>
            </w:r>
            <w:r w:rsidRPr="00E926E8">
              <w:rPr>
                <w:rFonts w:ascii="Calibri Light" w:hAnsi="Calibri Light" w:cs="Calibri Light"/>
                <w:color w:val="000000"/>
                <w:sz w:val="22"/>
                <w:szCs w:val="22"/>
              </w:rPr>
              <w:t>:</w:t>
            </w:r>
          </w:p>
          <w:p w14:paraId="03762F61" w14:textId="76E47180" w:rsidR="00F056B0" w:rsidRPr="00E926E8" w:rsidRDefault="00F056B0" w:rsidP="00F056B0">
            <w:pPr>
              <w:ind w:left="-37"/>
              <w:jc w:val="both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sz w:val="22"/>
                <w:szCs w:val="22"/>
              </w:rPr>
              <w:t xml:space="preserve">Wykonawca uzyskał najwyższą liczbę punktów w zadanym kryterium "cena". Oferta spełnia wszystkie wymagania Zamawiającego opisane w </w:t>
            </w:r>
            <w:r w:rsidRPr="00E926E8">
              <w:rPr>
                <w:rFonts w:ascii="Calibri Light" w:hAnsi="Calibri Light" w:cs="Calibri Light"/>
                <w:i/>
                <w:sz w:val="22"/>
                <w:szCs w:val="22"/>
              </w:rPr>
              <w:t>Zaproszeniu</w:t>
            </w:r>
            <w:r w:rsidRPr="00E926E8">
              <w:rPr>
                <w:rFonts w:ascii="Calibri Light" w:hAnsi="Calibri Light" w:cs="Calibri Light"/>
                <w:sz w:val="22"/>
                <w:szCs w:val="22"/>
              </w:rPr>
              <w:t xml:space="preserve"> oraz w </w:t>
            </w:r>
            <w:r w:rsidRPr="00E926E8">
              <w:rPr>
                <w:rFonts w:ascii="Calibri Light" w:hAnsi="Calibri Light" w:cs="Calibri Light"/>
                <w:i/>
                <w:sz w:val="22"/>
                <w:szCs w:val="22"/>
              </w:rPr>
              <w:t>Załącznikach do Zaproszenia.</w:t>
            </w:r>
          </w:p>
        </w:tc>
      </w:tr>
    </w:tbl>
    <w:p w14:paraId="41C9D631" w14:textId="3BDB37F5" w:rsidR="00F056B0" w:rsidRPr="00E926E8" w:rsidRDefault="00F056B0" w:rsidP="00F056B0">
      <w:pPr>
        <w:spacing w:before="240" w:after="120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E926E8">
        <w:rPr>
          <w:rFonts w:ascii="Calibri Light" w:hAnsi="Calibri Light" w:cs="Calibri Light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pPr w:leftFromText="141" w:rightFromText="141" w:vertAnchor="text" w:tblpX="226" w:tblpY="2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40"/>
        <w:gridCol w:w="3900"/>
        <w:gridCol w:w="2400"/>
        <w:gridCol w:w="1515"/>
      </w:tblGrid>
      <w:tr w:rsidR="00F056B0" w:rsidRPr="00E926E8" w14:paraId="22D2F7F7" w14:textId="4867383F" w:rsidTr="00F056B0">
        <w:trPr>
          <w:trHeight w:val="660"/>
        </w:trPr>
        <w:tc>
          <w:tcPr>
            <w:tcW w:w="1140" w:type="dxa"/>
          </w:tcPr>
          <w:p w14:paraId="0161656C" w14:textId="77777777" w:rsidR="000E3BC1" w:rsidRPr="00E926E8" w:rsidRDefault="000E3BC1" w:rsidP="00F056B0">
            <w:pPr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14:paraId="5F64385C" w14:textId="21241C60" w:rsidR="00F056B0" w:rsidRPr="00E926E8" w:rsidRDefault="00F056B0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b/>
                <w:sz w:val="22"/>
                <w:szCs w:val="22"/>
              </w:rPr>
              <w:t>Nr oferty</w:t>
            </w:r>
          </w:p>
        </w:tc>
        <w:tc>
          <w:tcPr>
            <w:tcW w:w="3900" w:type="dxa"/>
          </w:tcPr>
          <w:p w14:paraId="150DAC5F" w14:textId="77777777" w:rsidR="000E3BC1" w:rsidRPr="00E926E8" w:rsidRDefault="000E3BC1" w:rsidP="00F056B0">
            <w:pPr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14:paraId="16A0CF55" w14:textId="0E3D07B9" w:rsidR="00F056B0" w:rsidRPr="00E926E8" w:rsidRDefault="000E3BC1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        </w:t>
            </w:r>
            <w:r w:rsidR="00F056B0" w:rsidRPr="00E926E8">
              <w:rPr>
                <w:rFonts w:ascii="Calibri Light" w:hAnsi="Calibri Light" w:cs="Calibri Light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400" w:type="dxa"/>
          </w:tcPr>
          <w:p w14:paraId="51AD6FF7" w14:textId="77777777" w:rsidR="000E3BC1" w:rsidRPr="00E926E8" w:rsidRDefault="000E3BC1" w:rsidP="00F056B0">
            <w:pPr>
              <w:rPr>
                <w:rFonts w:ascii="Calibri Light" w:hAnsi="Calibri Light" w:cs="Calibri Light"/>
                <w:b/>
                <w:color w:val="000000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b/>
                <w:color w:val="000000"/>
                <w:sz w:val="22"/>
                <w:szCs w:val="22"/>
              </w:rPr>
              <w:t xml:space="preserve">   </w:t>
            </w:r>
          </w:p>
          <w:p w14:paraId="6A21BBBB" w14:textId="15434B53" w:rsidR="00F056B0" w:rsidRPr="00E926E8" w:rsidRDefault="00F056B0" w:rsidP="000E3BC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b/>
                <w:color w:val="000000"/>
                <w:sz w:val="22"/>
                <w:szCs w:val="22"/>
              </w:rPr>
              <w:t>Nazwa kryterium - liczba pkt</w:t>
            </w:r>
            <w:r w:rsidR="000E3BC1" w:rsidRPr="00E926E8">
              <w:rPr>
                <w:rFonts w:ascii="Calibri Light" w:hAnsi="Calibri Light" w:cs="Calibri Light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1515" w:type="dxa"/>
          </w:tcPr>
          <w:p w14:paraId="3AE5A161" w14:textId="3F6C73B0" w:rsidR="00F056B0" w:rsidRPr="00E926E8" w:rsidRDefault="00F056B0" w:rsidP="000E3BC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b/>
                <w:color w:val="000000"/>
                <w:sz w:val="22"/>
                <w:szCs w:val="22"/>
              </w:rPr>
              <w:t>Razem – liczba uzyskanych pkt.</w:t>
            </w:r>
          </w:p>
        </w:tc>
      </w:tr>
      <w:tr w:rsidR="00F056B0" w:rsidRPr="00E926E8" w14:paraId="3D87B04F" w14:textId="77777777" w:rsidTr="00F056B0">
        <w:trPr>
          <w:trHeight w:val="1650"/>
        </w:trPr>
        <w:tc>
          <w:tcPr>
            <w:tcW w:w="1140" w:type="dxa"/>
          </w:tcPr>
          <w:p w14:paraId="1BA51694" w14:textId="77777777" w:rsidR="000E3BC1" w:rsidRPr="00E926E8" w:rsidRDefault="000E3BC1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24269DA5" w14:textId="77777777" w:rsidR="000E3BC1" w:rsidRPr="00E926E8" w:rsidRDefault="000E3BC1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48A161BC" w14:textId="19C5663C" w:rsidR="00F056B0" w:rsidRPr="00E926E8" w:rsidRDefault="000E3BC1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sz w:val="22"/>
                <w:szCs w:val="22"/>
              </w:rPr>
              <w:t xml:space="preserve">           1.</w:t>
            </w:r>
          </w:p>
          <w:p w14:paraId="44AF7EF5" w14:textId="6037E89D" w:rsidR="000E3BC1" w:rsidRPr="00E926E8" w:rsidRDefault="000E3BC1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3900" w:type="dxa"/>
          </w:tcPr>
          <w:p w14:paraId="7DCDF30F" w14:textId="77777777" w:rsidR="000E3BC1" w:rsidRPr="00E926E8" w:rsidRDefault="000E3BC1" w:rsidP="000E3BC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5F4ECBB4" w14:textId="02E74851" w:rsidR="000E3BC1" w:rsidRPr="00E926E8" w:rsidRDefault="000E3BC1" w:rsidP="000E3BC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sz w:val="22"/>
                <w:szCs w:val="22"/>
              </w:rPr>
              <w:t>Pewesta Spółka z ograniczoną odpowiedzialnością.</w:t>
            </w:r>
          </w:p>
          <w:p w14:paraId="029B3782" w14:textId="5A8120D5" w:rsidR="000E3BC1" w:rsidRPr="00E926E8" w:rsidRDefault="000E3BC1" w:rsidP="000E3BC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sz w:val="22"/>
                <w:szCs w:val="22"/>
              </w:rPr>
              <w:t>ul. Z. Krasińskiego 29/9</w:t>
            </w:r>
          </w:p>
          <w:p w14:paraId="13E2552F" w14:textId="26D56046" w:rsidR="000E3BC1" w:rsidRPr="00E926E8" w:rsidRDefault="000E3BC1" w:rsidP="000E3BC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sz w:val="22"/>
                <w:szCs w:val="22"/>
              </w:rPr>
              <w:t>40-019 Katowice</w:t>
            </w:r>
          </w:p>
          <w:p w14:paraId="1BA66981" w14:textId="2AC116FE" w:rsidR="000E3BC1" w:rsidRPr="00E926E8" w:rsidRDefault="000E3BC1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400" w:type="dxa"/>
          </w:tcPr>
          <w:p w14:paraId="36147A2B" w14:textId="77777777" w:rsidR="00F056B0" w:rsidRPr="00E926E8" w:rsidRDefault="00F056B0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69629E49" w14:textId="77777777" w:rsidR="000E3BC1" w:rsidRPr="00E926E8" w:rsidRDefault="000E3BC1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5A2A2DF0" w14:textId="60F28A06" w:rsidR="000E3BC1" w:rsidRPr="00E926E8" w:rsidRDefault="000E3BC1" w:rsidP="000E3BC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sz w:val="22"/>
                <w:szCs w:val="22"/>
              </w:rPr>
              <w:t>Cena – 100 pkt.</w:t>
            </w:r>
          </w:p>
        </w:tc>
        <w:tc>
          <w:tcPr>
            <w:tcW w:w="1515" w:type="dxa"/>
          </w:tcPr>
          <w:p w14:paraId="0E6250BF" w14:textId="77777777" w:rsidR="00F056B0" w:rsidRPr="00E926E8" w:rsidRDefault="00F056B0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2AFC9133" w14:textId="77777777" w:rsidR="000E3BC1" w:rsidRPr="00E926E8" w:rsidRDefault="000E3BC1" w:rsidP="00F056B0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1F31333F" w14:textId="3B5B837A" w:rsidR="000E3BC1" w:rsidRPr="00E926E8" w:rsidRDefault="000E3BC1" w:rsidP="000E3BC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926E8">
              <w:rPr>
                <w:rFonts w:ascii="Calibri Light" w:hAnsi="Calibri Light" w:cs="Calibri Light"/>
                <w:sz w:val="22"/>
                <w:szCs w:val="22"/>
              </w:rPr>
              <w:t>100 pkt.</w:t>
            </w:r>
          </w:p>
        </w:tc>
      </w:tr>
    </w:tbl>
    <w:p w14:paraId="6A372DC7" w14:textId="77777777" w:rsidR="000E3BC1" w:rsidRPr="00E926E8" w:rsidRDefault="000E3BC1" w:rsidP="000E3BC1">
      <w:pPr>
        <w:rPr>
          <w:rFonts w:ascii="Calibri Light" w:hAnsi="Calibri Light" w:cs="Calibri Light"/>
          <w:i/>
          <w:sz w:val="22"/>
          <w:szCs w:val="22"/>
        </w:rPr>
      </w:pPr>
      <w:r w:rsidRPr="00E926E8">
        <w:rPr>
          <w:rFonts w:ascii="Calibri Light" w:hAnsi="Calibri Light" w:cs="Calibri Light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Zamawiający</w:t>
      </w:r>
    </w:p>
    <w:p w14:paraId="0438546F" w14:textId="239E82E2" w:rsidR="000E3BC1" w:rsidRPr="00E926E8" w:rsidRDefault="000E3BC1" w:rsidP="000E3BC1">
      <w:pPr>
        <w:pStyle w:val="Tekstpodstawowy"/>
        <w:spacing w:line="240" w:lineRule="auto"/>
        <w:rPr>
          <w:rFonts w:ascii="Calibri Light" w:hAnsi="Calibri Light" w:cs="Calibri Light"/>
          <w:i/>
          <w:sz w:val="22"/>
          <w:szCs w:val="22"/>
        </w:rPr>
      </w:pPr>
      <w:r w:rsidRPr="00E926E8">
        <w:rPr>
          <w:rFonts w:ascii="Calibri Light" w:hAnsi="Calibri Light" w:cs="Calibri Light"/>
          <w:i/>
          <w:sz w:val="22"/>
          <w:szCs w:val="22"/>
        </w:rPr>
        <w:t xml:space="preserve">                                                                                                        Dyrektor Okręgowego Szpitala Kolejowego </w:t>
      </w:r>
    </w:p>
    <w:p w14:paraId="000BC6FF" w14:textId="77777777" w:rsidR="000E3BC1" w:rsidRPr="00E926E8" w:rsidRDefault="000E3BC1" w:rsidP="000E3BC1">
      <w:pPr>
        <w:pStyle w:val="Tekstpodstawowy"/>
        <w:spacing w:line="240" w:lineRule="auto"/>
        <w:ind w:left="3119" w:firstLine="425"/>
        <w:jc w:val="right"/>
        <w:rPr>
          <w:rFonts w:ascii="Calibri Light" w:hAnsi="Calibri Light" w:cs="Calibri Light"/>
          <w:i/>
          <w:sz w:val="22"/>
          <w:szCs w:val="22"/>
        </w:rPr>
      </w:pPr>
      <w:r w:rsidRPr="00E926E8">
        <w:rPr>
          <w:rFonts w:ascii="Calibri Light" w:hAnsi="Calibri Light" w:cs="Calibri Light"/>
          <w:i/>
          <w:sz w:val="22"/>
          <w:szCs w:val="22"/>
        </w:rPr>
        <w:t>w Katowicach – s.p.z.o.z.</w:t>
      </w:r>
    </w:p>
    <w:p w14:paraId="474EEC04" w14:textId="6F2A7311" w:rsidR="00C236D3" w:rsidRPr="00E926E8" w:rsidRDefault="000E3BC1" w:rsidP="000E3BC1">
      <w:pPr>
        <w:rPr>
          <w:rFonts w:ascii="Calibri Light" w:hAnsi="Calibri Light" w:cs="Calibri Light"/>
          <w:sz w:val="22"/>
          <w:szCs w:val="22"/>
        </w:rPr>
      </w:pPr>
      <w:r w:rsidRPr="00E926E8">
        <w:rPr>
          <w:rFonts w:ascii="Calibri Light" w:hAnsi="Calibri Light" w:cs="Calibri Light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Adam T</w:t>
      </w:r>
      <w:r w:rsidRPr="00E926E8">
        <w:rPr>
          <w:rFonts w:ascii="Calibri Light" w:hAnsi="Calibri Light" w:cs="Calibri Light"/>
          <w:i/>
          <w:szCs w:val="24"/>
        </w:rPr>
        <w:t>rzebinczyk</w:t>
      </w:r>
    </w:p>
    <w:sectPr w:rsidR="00C236D3" w:rsidRPr="00E926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A82E7" w14:textId="77777777" w:rsidR="007D4DBF" w:rsidRDefault="007D4DBF">
      <w:r>
        <w:separator/>
      </w:r>
    </w:p>
  </w:endnote>
  <w:endnote w:type="continuationSeparator" w:id="0">
    <w:p w14:paraId="6595B2E3" w14:textId="77777777" w:rsidR="007D4DBF" w:rsidRDefault="007D4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DF5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0C96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CBAD9" w14:textId="1B268646" w:rsidR="009F189D" w:rsidRDefault="00E40F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25D997" wp14:editId="6BFE704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8776879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BD079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7C8BE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0A7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99731C" w14:textId="77777777" w:rsidR="009F189D" w:rsidRDefault="009F189D">
    <w:pPr>
      <w:pStyle w:val="Stopka"/>
      <w:tabs>
        <w:tab w:val="clear" w:pos="4536"/>
      </w:tabs>
      <w:jc w:val="center"/>
    </w:pPr>
  </w:p>
  <w:p w14:paraId="34E1E1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1C291" w14:textId="77777777" w:rsidR="007D4DBF" w:rsidRDefault="007D4DBF">
      <w:r>
        <w:separator/>
      </w:r>
    </w:p>
  </w:footnote>
  <w:footnote w:type="continuationSeparator" w:id="0">
    <w:p w14:paraId="52392F0D" w14:textId="77777777" w:rsidR="007D4DBF" w:rsidRDefault="007D4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B004" w14:textId="77777777" w:rsidR="00D7400E" w:rsidRDefault="00D74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DCDE1" w14:textId="77777777" w:rsidR="00D7400E" w:rsidRDefault="00D74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68965" w14:textId="77777777" w:rsidR="00D7400E" w:rsidRDefault="00D740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BF"/>
    <w:rsid w:val="00007727"/>
    <w:rsid w:val="00017720"/>
    <w:rsid w:val="00035488"/>
    <w:rsid w:val="000D7F25"/>
    <w:rsid w:val="000E00E5"/>
    <w:rsid w:val="000E3BC1"/>
    <w:rsid w:val="00173B20"/>
    <w:rsid w:val="001936E7"/>
    <w:rsid w:val="001C69FF"/>
    <w:rsid w:val="0023318D"/>
    <w:rsid w:val="003662CD"/>
    <w:rsid w:val="00373B1C"/>
    <w:rsid w:val="00382A4A"/>
    <w:rsid w:val="003A3935"/>
    <w:rsid w:val="003D72FD"/>
    <w:rsid w:val="003E02BB"/>
    <w:rsid w:val="003E7A2B"/>
    <w:rsid w:val="00423179"/>
    <w:rsid w:val="0043158A"/>
    <w:rsid w:val="00490DC0"/>
    <w:rsid w:val="00493F8C"/>
    <w:rsid w:val="004C7E9B"/>
    <w:rsid w:val="00524583"/>
    <w:rsid w:val="006321B5"/>
    <w:rsid w:val="0069085C"/>
    <w:rsid w:val="007B2916"/>
    <w:rsid w:val="007C4B69"/>
    <w:rsid w:val="007D4DBF"/>
    <w:rsid w:val="007F263E"/>
    <w:rsid w:val="00843263"/>
    <w:rsid w:val="00861E75"/>
    <w:rsid w:val="00890B92"/>
    <w:rsid w:val="008D4B80"/>
    <w:rsid w:val="00961871"/>
    <w:rsid w:val="009D19BD"/>
    <w:rsid w:val="009F189D"/>
    <w:rsid w:val="00A80738"/>
    <w:rsid w:val="00B018DB"/>
    <w:rsid w:val="00B2566F"/>
    <w:rsid w:val="00B426D2"/>
    <w:rsid w:val="00C236D3"/>
    <w:rsid w:val="00C65003"/>
    <w:rsid w:val="00C659E2"/>
    <w:rsid w:val="00C94AD8"/>
    <w:rsid w:val="00CB0802"/>
    <w:rsid w:val="00CF6C75"/>
    <w:rsid w:val="00D7128F"/>
    <w:rsid w:val="00D7400E"/>
    <w:rsid w:val="00D859D9"/>
    <w:rsid w:val="00E40F54"/>
    <w:rsid w:val="00E926E8"/>
    <w:rsid w:val="00EA3476"/>
    <w:rsid w:val="00F056B0"/>
    <w:rsid w:val="00F30A6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EB0D2"/>
  <w15:chartTrackingRefBased/>
  <w15:docId w15:val="{18B8FE93-93E7-4F0C-B45B-045E9135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1">
    <w:name w:val="heading 1"/>
    <w:basedOn w:val="Normalny"/>
    <w:next w:val="Normalny"/>
    <w:link w:val="Nagwek1Znak"/>
    <w:qFormat/>
    <w:rsid w:val="00F056B0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73B1C"/>
  </w:style>
  <w:style w:type="character" w:customStyle="1" w:styleId="TekstpodstawowywcityZnak">
    <w:name w:val="Tekst podstawowy wcięty Znak"/>
    <w:link w:val="Tekstpodstawowywcity"/>
    <w:rsid w:val="00373B1C"/>
    <w:rPr>
      <w:sz w:val="24"/>
    </w:rPr>
  </w:style>
  <w:style w:type="character" w:customStyle="1" w:styleId="TekstpodstawowyZnak">
    <w:name w:val="Tekst podstawowy Znak"/>
    <w:link w:val="Tekstpodstawowy"/>
    <w:rsid w:val="00373B1C"/>
    <w:rPr>
      <w:sz w:val="24"/>
    </w:rPr>
  </w:style>
  <w:style w:type="paragraph" w:customStyle="1" w:styleId="Standard">
    <w:name w:val="Standard"/>
    <w:rsid w:val="007C4B69"/>
    <w:pPr>
      <w:suppressAutoHyphens/>
      <w:autoSpaceDN w:val="0"/>
    </w:pPr>
    <w:rPr>
      <w:kern w:val="3"/>
    </w:rPr>
  </w:style>
  <w:style w:type="character" w:customStyle="1" w:styleId="Nagwek1Znak">
    <w:name w:val="Nagłówek 1 Znak"/>
    <w:basedOn w:val="Domylnaczcionkaakapitu"/>
    <w:link w:val="Nagwek1"/>
    <w:rsid w:val="00F056B0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ed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1</Pages>
  <Words>226</Words>
  <Characters>2168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MS. Sędłak</dc:creator>
  <cp:keywords/>
  <dc:description/>
  <cp:lastModifiedBy>Mariola MS. Sędłak</cp:lastModifiedBy>
  <cp:revision>6</cp:revision>
  <cp:lastPrinted>2023-11-16T06:12:00Z</cp:lastPrinted>
  <dcterms:created xsi:type="dcterms:W3CDTF">2023-11-15T12:49:00Z</dcterms:created>
  <dcterms:modified xsi:type="dcterms:W3CDTF">2023-11-16T06:25:00Z</dcterms:modified>
</cp:coreProperties>
</file>