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83ED4" w14:textId="11605352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955C2">
        <w:rPr>
          <w:rFonts w:ascii="Arial" w:hAnsi="Arial" w:cs="Arial"/>
          <w:bCs/>
          <w:i w:val="0"/>
          <w:szCs w:val="24"/>
        </w:rPr>
        <w:t>11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4F207C99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5F193E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0582B46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1810EC6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C58DC0A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4E770D4C" w14:textId="77777777" w:rsidTr="004F10A0">
        <w:tc>
          <w:tcPr>
            <w:tcW w:w="2269" w:type="dxa"/>
            <w:shd w:val="clear" w:color="auto" w:fill="auto"/>
          </w:tcPr>
          <w:p w14:paraId="67FE447F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96A650" w14:textId="77777777" w:rsidR="00A137C9" w:rsidRPr="00A2540E" w:rsidRDefault="005F21B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21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materiałów jednorazowego użytku (  implanty ortopedyczne, narzędzia do zabiegów urologicznych) używanych na salach operacyjnych w 2 pakietach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F21B9" w:rsidRPr="00A2540E" w14:paraId="22D3BC3E" w14:textId="77777777" w:rsidTr="004045EE">
        <w:tc>
          <w:tcPr>
            <w:tcW w:w="2269" w:type="dxa"/>
            <w:shd w:val="clear" w:color="auto" w:fill="auto"/>
          </w:tcPr>
          <w:p w14:paraId="48460C54" w14:textId="77777777" w:rsidR="005F21B9" w:rsidRPr="00A2540E" w:rsidRDefault="005F21B9" w:rsidP="004045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53C5B0" w14:textId="77777777" w:rsidR="005F21B9" w:rsidRPr="00A2540E" w:rsidRDefault="005F21B9" w:rsidP="004045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21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Eap-2412/19/23/M</w:t>
            </w:r>
          </w:p>
        </w:tc>
      </w:tr>
    </w:tbl>
    <w:p w14:paraId="2FE95F0E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6F06F55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F21B9" w:rsidRPr="005F21B9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70EBE226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5FC89789" w14:textId="77777777" w:rsidTr="00A137C9">
        <w:tc>
          <w:tcPr>
            <w:tcW w:w="617" w:type="dxa"/>
            <w:shd w:val="clear" w:color="auto" w:fill="auto"/>
            <w:vAlign w:val="center"/>
          </w:tcPr>
          <w:p w14:paraId="244FB69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11C1F7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EEFC79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70217B7" w14:textId="77777777" w:rsidTr="00A137C9">
        <w:tc>
          <w:tcPr>
            <w:tcW w:w="617" w:type="dxa"/>
            <w:shd w:val="clear" w:color="auto" w:fill="auto"/>
            <w:vAlign w:val="center"/>
          </w:tcPr>
          <w:p w14:paraId="2D6A5F0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4CB62F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9A12B2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3B7655E8" w14:textId="77777777" w:rsidTr="00A137C9">
        <w:tc>
          <w:tcPr>
            <w:tcW w:w="617" w:type="dxa"/>
            <w:shd w:val="clear" w:color="auto" w:fill="auto"/>
            <w:vAlign w:val="center"/>
          </w:tcPr>
          <w:p w14:paraId="5654B46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A9A977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7B23A6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5CA87BD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F21B9" w:rsidRPr="005F21B9">
        <w:rPr>
          <w:rFonts w:ascii="Arial" w:hAnsi="Arial" w:cs="Arial"/>
          <w:sz w:val="24"/>
          <w:szCs w:val="24"/>
        </w:rPr>
        <w:t>(</w:t>
      </w:r>
      <w:proofErr w:type="spellStart"/>
      <w:r w:rsidR="005F21B9" w:rsidRPr="005F21B9">
        <w:rPr>
          <w:rFonts w:ascii="Arial" w:hAnsi="Arial" w:cs="Arial"/>
          <w:sz w:val="24"/>
          <w:szCs w:val="24"/>
        </w:rPr>
        <w:t>t.j</w:t>
      </w:r>
      <w:proofErr w:type="spellEnd"/>
      <w:r w:rsidR="005F21B9" w:rsidRPr="005F21B9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696C4F70" w14:textId="77777777" w:rsidTr="00A137C9">
        <w:tc>
          <w:tcPr>
            <w:tcW w:w="617" w:type="dxa"/>
            <w:shd w:val="clear" w:color="auto" w:fill="auto"/>
            <w:vAlign w:val="center"/>
          </w:tcPr>
          <w:p w14:paraId="05C62B1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E6ED0A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C46F68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122919AC" w14:textId="77777777" w:rsidTr="00A137C9">
        <w:tc>
          <w:tcPr>
            <w:tcW w:w="617" w:type="dxa"/>
            <w:shd w:val="clear" w:color="auto" w:fill="auto"/>
            <w:vAlign w:val="center"/>
          </w:tcPr>
          <w:p w14:paraId="7B3076F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D4FF40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F51DA1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71B1E43" w14:textId="77777777" w:rsidTr="00A137C9">
        <w:tc>
          <w:tcPr>
            <w:tcW w:w="617" w:type="dxa"/>
            <w:shd w:val="clear" w:color="auto" w:fill="auto"/>
            <w:vAlign w:val="center"/>
          </w:tcPr>
          <w:p w14:paraId="4DCAA97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72D4D74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A52D75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664B008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4FC1E58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59F61451" w14:textId="77777777" w:rsidTr="004F10A0">
        <w:tc>
          <w:tcPr>
            <w:tcW w:w="2660" w:type="dxa"/>
            <w:shd w:val="clear" w:color="auto" w:fill="auto"/>
          </w:tcPr>
          <w:p w14:paraId="5C8EE52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0F9C7B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9704479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2FFB36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691F09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7C70ACC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F21B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07649F5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13A1A" w14:textId="77777777" w:rsidR="008D5F90" w:rsidRDefault="008D5F90" w:rsidP="00025386">
      <w:pPr>
        <w:spacing w:after="0" w:line="240" w:lineRule="auto"/>
      </w:pPr>
      <w:r>
        <w:separator/>
      </w:r>
    </w:p>
  </w:endnote>
  <w:endnote w:type="continuationSeparator" w:id="0">
    <w:p w14:paraId="7F4A50DE" w14:textId="77777777" w:rsidR="008D5F90" w:rsidRDefault="008D5F9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11765" w14:textId="77777777" w:rsidR="005F21B9" w:rsidRDefault="005F21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77B25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87B11C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C4BE7C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7076CA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85D3C" w14:textId="77777777" w:rsidR="005F21B9" w:rsidRDefault="005F21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2A21B" w14:textId="77777777" w:rsidR="008D5F90" w:rsidRDefault="008D5F90" w:rsidP="00025386">
      <w:pPr>
        <w:spacing w:after="0" w:line="240" w:lineRule="auto"/>
      </w:pPr>
      <w:r>
        <w:separator/>
      </w:r>
    </w:p>
  </w:footnote>
  <w:footnote w:type="continuationSeparator" w:id="0">
    <w:p w14:paraId="7AE1DF10" w14:textId="77777777" w:rsidR="008D5F90" w:rsidRDefault="008D5F9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34764" w14:textId="77777777" w:rsidR="005F21B9" w:rsidRDefault="005F21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1EBCD" w14:textId="77777777" w:rsidR="005F21B9" w:rsidRDefault="005F21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7C891" w14:textId="77777777" w:rsidR="005F21B9" w:rsidRDefault="005F21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5114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F90"/>
    <w:rsid w:val="00025386"/>
    <w:rsid w:val="000423B9"/>
    <w:rsid w:val="00053927"/>
    <w:rsid w:val="00084786"/>
    <w:rsid w:val="0016158F"/>
    <w:rsid w:val="001C2314"/>
    <w:rsid w:val="00213980"/>
    <w:rsid w:val="0024648D"/>
    <w:rsid w:val="002955C2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F21B9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D5F90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B36EB7"/>
  <w15:chartTrackingRefBased/>
  <w15:docId w15:val="{D55FE42A-E42D-449F-A5D9-0C1D1E848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2023-11-20T07:31:00Z</dcterms:created>
  <dcterms:modified xsi:type="dcterms:W3CDTF">2023-11-20T07:31:00Z</dcterms:modified>
</cp:coreProperties>
</file>