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1E0A5" w14:textId="0F5576EC" w:rsidR="00081D13" w:rsidRPr="00353FDC" w:rsidRDefault="001D15C0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bookmarkStart w:id="1" w:name="_Hlk152057213"/>
      <w:r w:rsidRPr="001D15C0">
        <w:rPr>
          <w:rFonts w:ascii="Arial" w:hAnsi="Arial" w:cs="Arial"/>
        </w:rPr>
        <w:t>Kolbuszowa</w:t>
      </w:r>
      <w:r w:rsidR="00081D13" w:rsidRPr="00353FDC">
        <w:rPr>
          <w:rFonts w:ascii="Arial" w:hAnsi="Arial" w:cs="Arial"/>
        </w:rPr>
        <w:t xml:space="preserve"> dnia: </w:t>
      </w:r>
      <w:r w:rsidRPr="001D15C0">
        <w:rPr>
          <w:rFonts w:ascii="Arial" w:hAnsi="Arial" w:cs="Arial"/>
        </w:rPr>
        <w:t>2023-11-28</w:t>
      </w:r>
    </w:p>
    <w:p w14:paraId="36B3E1E0" w14:textId="4A48BC4A" w:rsidR="00081D13" w:rsidRPr="00353FDC" w:rsidRDefault="001D15C0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1D15C0">
        <w:rPr>
          <w:rFonts w:ascii="Arial" w:hAnsi="Arial" w:cs="Arial"/>
          <w:b/>
          <w:bCs/>
        </w:rPr>
        <w:t>Samodzielny Publiczny Zespół Opieki Zdrowotnej w Kolbuszowej</w:t>
      </w:r>
    </w:p>
    <w:p w14:paraId="2DED103D" w14:textId="7BFB4484" w:rsidR="00081D13" w:rsidRPr="00353FDC" w:rsidRDefault="001D15C0" w:rsidP="00081D13">
      <w:pPr>
        <w:spacing w:line="360" w:lineRule="auto"/>
        <w:ind w:right="3969"/>
        <w:rPr>
          <w:rFonts w:ascii="Arial" w:hAnsi="Arial" w:cs="Arial"/>
        </w:rPr>
      </w:pPr>
      <w:r w:rsidRPr="001D15C0">
        <w:rPr>
          <w:rFonts w:ascii="Arial" w:hAnsi="Arial" w:cs="Arial"/>
        </w:rPr>
        <w:t>Grunwaldzka</w:t>
      </w:r>
      <w:r w:rsidR="00081D13" w:rsidRPr="00353FDC">
        <w:rPr>
          <w:rFonts w:ascii="Arial" w:hAnsi="Arial" w:cs="Arial"/>
        </w:rPr>
        <w:t xml:space="preserve"> </w:t>
      </w:r>
      <w:r w:rsidRPr="001D15C0">
        <w:rPr>
          <w:rFonts w:ascii="Arial" w:hAnsi="Arial" w:cs="Arial"/>
        </w:rPr>
        <w:t>4</w:t>
      </w:r>
    </w:p>
    <w:p w14:paraId="7A94C109" w14:textId="2B1243F3" w:rsidR="00081D13" w:rsidRPr="00353FDC" w:rsidRDefault="001D15C0" w:rsidP="00081D13">
      <w:pPr>
        <w:ind w:right="3969"/>
        <w:rPr>
          <w:rFonts w:ascii="Arial" w:hAnsi="Arial" w:cs="Arial"/>
        </w:rPr>
      </w:pPr>
      <w:r w:rsidRPr="001D15C0">
        <w:rPr>
          <w:rFonts w:ascii="Arial" w:hAnsi="Arial" w:cs="Arial"/>
        </w:rPr>
        <w:t>36-100</w:t>
      </w:r>
      <w:r w:rsidR="00081D13" w:rsidRPr="00353FDC">
        <w:rPr>
          <w:rFonts w:ascii="Arial" w:hAnsi="Arial" w:cs="Arial"/>
        </w:rPr>
        <w:t xml:space="preserve"> </w:t>
      </w:r>
      <w:r w:rsidRPr="001D15C0">
        <w:rPr>
          <w:rFonts w:ascii="Arial" w:hAnsi="Arial" w:cs="Arial"/>
        </w:rPr>
        <w:t>Kolbuszowa</w:t>
      </w:r>
    </w:p>
    <w:p w14:paraId="37BE5E0C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D2ABBDE" w14:textId="77777777"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0B75EE65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6B5622E4" w14:textId="77777777" w:rsidTr="00C13EA9">
        <w:tc>
          <w:tcPr>
            <w:tcW w:w="10065" w:type="dxa"/>
            <w:shd w:val="clear" w:color="auto" w:fill="F2F2F2"/>
            <w:hideMark/>
          </w:tcPr>
          <w:p w14:paraId="46475BC1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3A97C465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62857A9D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35BDC78E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138731F1" w14:textId="77777777" w:rsidTr="00081D13">
        <w:tc>
          <w:tcPr>
            <w:tcW w:w="2269" w:type="dxa"/>
            <w:shd w:val="clear" w:color="auto" w:fill="auto"/>
          </w:tcPr>
          <w:p w14:paraId="4C9D695A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4DDF8892" w14:textId="15A32229" w:rsidR="00081D13" w:rsidRPr="00353FDC" w:rsidRDefault="001D15C0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D15C0">
              <w:rPr>
                <w:rFonts w:ascii="Arial" w:hAnsi="Arial" w:cs="Arial"/>
                <w:bCs/>
              </w:rPr>
              <w:t>Odbiór i zagospodarowanie odpadów komunalnych (stałych) o kodach odpadu: 200301; 180104; 150101.</w:t>
            </w:r>
          </w:p>
        </w:tc>
      </w:tr>
      <w:tr w:rsidR="001D15C0" w:rsidRPr="00353FDC" w14:paraId="34B0AD85" w14:textId="77777777" w:rsidTr="004B4271">
        <w:tc>
          <w:tcPr>
            <w:tcW w:w="2269" w:type="dxa"/>
            <w:shd w:val="clear" w:color="auto" w:fill="auto"/>
          </w:tcPr>
          <w:p w14:paraId="233A0D77" w14:textId="77777777" w:rsidR="001D15C0" w:rsidRPr="00353FDC" w:rsidRDefault="001D15C0" w:rsidP="004B427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0523423C" w14:textId="36781D8E" w:rsidR="001D15C0" w:rsidRPr="00353FDC" w:rsidRDefault="001D15C0" w:rsidP="004B427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D15C0">
              <w:rPr>
                <w:rFonts w:ascii="Arial" w:hAnsi="Arial" w:cs="Arial"/>
                <w:bCs/>
              </w:rPr>
              <w:t>Eap-2412/17/23/M</w:t>
            </w:r>
          </w:p>
        </w:tc>
      </w:tr>
    </w:tbl>
    <w:p w14:paraId="099968A3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5D4FE35F" w14:textId="5B35FE0E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1D15C0" w:rsidRPr="001D15C0">
        <w:rPr>
          <w:rFonts w:ascii="Arial" w:hAnsi="Arial" w:cs="Arial"/>
          <w:b/>
        </w:rPr>
        <w:t>Samodzielny Publiczny Zespół Opieki Zdrowotnej w Kolbuszowej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1D15C0" w:rsidRPr="001D15C0">
        <w:rPr>
          <w:rFonts w:ascii="Arial" w:hAnsi="Arial" w:cs="Arial"/>
        </w:rPr>
        <w:t>(</w:t>
      </w:r>
      <w:proofErr w:type="spellStart"/>
      <w:r w:rsidR="001D15C0" w:rsidRPr="001D15C0">
        <w:rPr>
          <w:rFonts w:ascii="Arial" w:hAnsi="Arial" w:cs="Arial"/>
        </w:rPr>
        <w:t>t.j</w:t>
      </w:r>
      <w:proofErr w:type="spellEnd"/>
      <w:r w:rsidR="001D15C0" w:rsidRPr="001D15C0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D15C0" w:rsidRPr="00601CD4" w14:paraId="1AE47D23" w14:textId="77777777" w:rsidTr="004B427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564BE73C" w14:textId="0F0FFD33" w:rsidR="001D15C0" w:rsidRPr="00601CD4" w:rsidRDefault="001D15C0" w:rsidP="004B4271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01CD4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Zakład </w:t>
            </w:r>
            <w:proofErr w:type="spellStart"/>
            <w:r w:rsidRPr="00601CD4">
              <w:rPr>
                <w:rFonts w:ascii="Arial" w:hAnsi="Arial" w:cs="Arial"/>
                <w:b/>
                <w:sz w:val="22"/>
                <w:szCs w:val="22"/>
              </w:rPr>
              <w:t>Produkcyjno</w:t>
            </w:r>
            <w:proofErr w:type="spellEnd"/>
            <w:r w:rsidRPr="00601CD4">
              <w:rPr>
                <w:rFonts w:ascii="Arial" w:hAnsi="Arial" w:cs="Arial"/>
                <w:b/>
                <w:sz w:val="22"/>
                <w:szCs w:val="22"/>
              </w:rPr>
              <w:t xml:space="preserve"> Usługowy Handlowy  Zenon </w:t>
            </w:r>
            <w:proofErr w:type="spellStart"/>
            <w:r w:rsidRPr="00601CD4">
              <w:rPr>
                <w:rFonts w:ascii="Arial" w:hAnsi="Arial" w:cs="Arial"/>
                <w:b/>
                <w:sz w:val="22"/>
                <w:szCs w:val="22"/>
              </w:rPr>
              <w:t>Haligowski</w:t>
            </w:r>
            <w:proofErr w:type="spellEnd"/>
          </w:p>
          <w:p w14:paraId="38F2B9A5" w14:textId="322B4993" w:rsidR="001D15C0" w:rsidRPr="00601CD4" w:rsidRDefault="00601CD4" w:rsidP="004B4271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01CD4">
              <w:rPr>
                <w:rFonts w:ascii="Arial" w:hAnsi="Arial" w:cs="Arial"/>
                <w:bCs/>
                <w:sz w:val="22"/>
                <w:szCs w:val="22"/>
              </w:rPr>
              <w:t>Glinik Charzewski</w:t>
            </w:r>
            <w:r w:rsidR="001D15C0" w:rsidRPr="00601CD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1D15C0" w:rsidRPr="00601CD4">
              <w:rPr>
                <w:rFonts w:ascii="Arial" w:hAnsi="Arial" w:cs="Arial"/>
                <w:bCs/>
                <w:sz w:val="22"/>
                <w:szCs w:val="22"/>
              </w:rPr>
              <w:t>119</w:t>
            </w:r>
            <w:r w:rsidR="001D15C0" w:rsidRPr="00601CD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52C8C868" w14:textId="4DB46F33" w:rsidR="001D15C0" w:rsidRPr="00601CD4" w:rsidRDefault="001D15C0" w:rsidP="004B4271">
            <w:pPr>
              <w:ind w:left="-75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01CD4">
              <w:rPr>
                <w:rFonts w:ascii="Arial" w:hAnsi="Arial" w:cs="Arial"/>
                <w:bCs/>
                <w:sz w:val="22"/>
                <w:szCs w:val="22"/>
              </w:rPr>
              <w:t>38-100</w:t>
            </w:r>
            <w:r w:rsidRPr="00601CD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01CD4">
              <w:rPr>
                <w:rFonts w:ascii="Arial" w:hAnsi="Arial" w:cs="Arial"/>
                <w:bCs/>
                <w:sz w:val="22"/>
                <w:szCs w:val="22"/>
              </w:rPr>
              <w:t>Glinik Charzewski</w:t>
            </w:r>
          </w:p>
          <w:p w14:paraId="7BBD12F9" w14:textId="06044A25" w:rsidR="001D15C0" w:rsidRPr="00601CD4" w:rsidRDefault="001D15C0" w:rsidP="004B4271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1CD4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bookmarkStart w:id="2" w:name="p360105_01"/>
            <w:r w:rsidRPr="00601CD4">
              <w:rPr>
                <w:rFonts w:ascii="Arial" w:hAnsi="Arial" w:cs="Arial"/>
                <w:sz w:val="22"/>
                <w:szCs w:val="22"/>
              </w:rPr>
              <w:t xml:space="preserve"> </w:t>
            </w:r>
            <w:bookmarkEnd w:id="2"/>
            <w:r w:rsidRPr="00601CD4">
              <w:rPr>
                <w:rFonts w:ascii="Arial" w:hAnsi="Arial" w:cs="Arial"/>
                <w:b/>
                <w:sz w:val="22"/>
                <w:szCs w:val="22"/>
              </w:rPr>
              <w:t>348 732.00 zł</w:t>
            </w:r>
            <w:r w:rsidRPr="00601CD4">
              <w:rPr>
                <w:rFonts w:ascii="Arial" w:hAnsi="Arial" w:cs="Arial"/>
                <w:b/>
                <w:sz w:val="22"/>
                <w:szCs w:val="22"/>
              </w:rPr>
              <w:t xml:space="preserve"> brutto</w:t>
            </w:r>
            <w:r w:rsidRPr="00601CD4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1F8DC874" w14:textId="77777777" w:rsidR="001D15C0" w:rsidRPr="00601CD4" w:rsidRDefault="001D15C0" w:rsidP="004B4271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1CD4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</w:p>
          <w:p w14:paraId="73E52C7C" w14:textId="77777777" w:rsidR="001D15C0" w:rsidRPr="00601CD4" w:rsidRDefault="001D15C0" w:rsidP="004B427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1CD4">
              <w:rPr>
                <w:rFonts w:ascii="Arial" w:hAnsi="Arial" w:cs="Arial"/>
                <w:sz w:val="22"/>
                <w:szCs w:val="22"/>
              </w:rPr>
              <w:t>-</w:t>
            </w:r>
            <w:r w:rsidRPr="00601CD4">
              <w:rPr>
                <w:rFonts w:ascii="Arial" w:hAnsi="Arial" w:cs="Arial"/>
                <w:sz w:val="22"/>
                <w:szCs w:val="22"/>
              </w:rPr>
              <w:tab/>
              <w:t xml:space="preserve">treść wybranej oferty odpowiada treści SWZ, </w:t>
            </w:r>
          </w:p>
          <w:p w14:paraId="2713D8DD" w14:textId="77777777" w:rsidR="001D15C0" w:rsidRPr="00601CD4" w:rsidRDefault="001D15C0" w:rsidP="004B427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1CD4">
              <w:rPr>
                <w:rFonts w:ascii="Arial" w:hAnsi="Arial" w:cs="Arial"/>
                <w:sz w:val="22"/>
                <w:szCs w:val="22"/>
              </w:rPr>
              <w:t>-</w:t>
            </w:r>
            <w:r w:rsidRPr="00601CD4">
              <w:rPr>
                <w:rFonts w:ascii="Arial" w:hAnsi="Arial" w:cs="Arial"/>
                <w:sz w:val="22"/>
                <w:szCs w:val="22"/>
              </w:rPr>
              <w:tab/>
              <w:t>wybrana oferta spełnia wszystkie wymagania Zamawiającego opisane w SWZ i uzyskała największą ilość punktów - 100 pkt. /wyliczenie wg. wzoru zamieszczonego w SWZ / przy kryterium oceny:</w:t>
            </w:r>
          </w:p>
          <w:p w14:paraId="464E9F16" w14:textId="77777777" w:rsidR="001D15C0" w:rsidRPr="00601CD4" w:rsidRDefault="001D15C0" w:rsidP="004B427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BCBD3C2" w14:textId="77777777" w:rsidR="001D15C0" w:rsidRPr="00601CD4" w:rsidRDefault="001D15C0" w:rsidP="004B427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1CD4">
              <w:rPr>
                <w:rFonts w:ascii="Arial" w:hAnsi="Arial" w:cs="Arial"/>
                <w:sz w:val="22"/>
                <w:szCs w:val="22"/>
              </w:rPr>
              <w:t>I. Kryterium: Cena oferty - 60 punktów</w:t>
            </w:r>
          </w:p>
          <w:p w14:paraId="4F9DFFFB" w14:textId="77777777" w:rsidR="001D15C0" w:rsidRPr="00601CD4" w:rsidRDefault="001D15C0" w:rsidP="004B427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1CD4">
              <w:rPr>
                <w:rFonts w:ascii="Arial" w:hAnsi="Arial" w:cs="Arial"/>
                <w:sz w:val="22"/>
                <w:szCs w:val="22"/>
              </w:rPr>
              <w:t>II. Kryterium: Odległość 22,5 (km) - ilość km od miejsca wytwarzania odpadów do najbliższej instalacji, miejsca przeznaczonego do ich zagospodarowania - 40 pkt.</w:t>
            </w:r>
          </w:p>
          <w:p w14:paraId="532CE18B" w14:textId="77777777" w:rsidR="001D15C0" w:rsidRPr="00601CD4" w:rsidRDefault="001D15C0" w:rsidP="004B427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1CD4">
              <w:rPr>
                <w:rFonts w:ascii="Arial" w:hAnsi="Arial" w:cs="Arial"/>
                <w:sz w:val="22"/>
                <w:szCs w:val="22"/>
              </w:rPr>
              <w:t>- oferta wpłynęła do Zamawiającego w wyznaczonym terminie , a Wykonawca  ją składający nie podlega wykluczeniu z postępowania.</w:t>
            </w:r>
          </w:p>
          <w:p w14:paraId="1D4FD67F" w14:textId="7BD583D5" w:rsidR="001D15C0" w:rsidRPr="00601CD4" w:rsidRDefault="001D15C0" w:rsidP="004B427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1CD4">
              <w:rPr>
                <w:rFonts w:ascii="Arial" w:hAnsi="Arial" w:cs="Arial"/>
                <w:sz w:val="22"/>
                <w:szCs w:val="22"/>
              </w:rPr>
              <w:t>- kwota oferty nie przekraczała kwoty jaką Zamawiający zamierza przeznaczyć na sfinansowanie zamówienia</w:t>
            </w:r>
          </w:p>
        </w:tc>
      </w:tr>
    </w:tbl>
    <w:p w14:paraId="1C6C77D7" w14:textId="4AA167A1" w:rsidR="00081D13" w:rsidRPr="008D02AA" w:rsidRDefault="001D15C0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 xml:space="preserve"> </w:t>
      </w:r>
      <w:r w:rsidR="00081D13"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="00081D13" w:rsidRPr="008D02AA">
        <w:rPr>
          <w:rFonts w:ascii="Arial" w:hAnsi="Arial" w:cs="Arial"/>
          <w:color w:val="000000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2976"/>
        <w:gridCol w:w="1843"/>
      </w:tblGrid>
      <w:tr w:rsidR="00601CD4" w:rsidRPr="008567C7" w14:paraId="740FA3BC" w14:textId="77777777" w:rsidTr="00601CD4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083E4020" w14:textId="77777777" w:rsidR="00601CD4" w:rsidRPr="00553EDC" w:rsidRDefault="00601CD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572ECBBA" w14:textId="77777777" w:rsidR="00601CD4" w:rsidRPr="00553EDC" w:rsidRDefault="00601CD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94A7454" w14:textId="23972C38" w:rsidR="00601CD4" w:rsidRPr="00553EDC" w:rsidRDefault="00601CD4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D15C0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976" w:type="dxa"/>
            <w:shd w:val="clear" w:color="auto" w:fill="F2F2F2"/>
            <w:vAlign w:val="center"/>
          </w:tcPr>
          <w:p w14:paraId="785D7CE6" w14:textId="787242A9" w:rsidR="00601CD4" w:rsidRPr="00553EDC" w:rsidRDefault="00601CD4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D15C0">
              <w:rPr>
                <w:rFonts w:ascii="Arial" w:hAnsi="Arial" w:cs="Arial"/>
                <w:bCs/>
                <w:sz w:val="24"/>
                <w:szCs w:val="24"/>
              </w:rPr>
              <w:t>Odległość (km) - ilość km od miejsca wytwarzania odpadów do  miejsca przeznaczonego do ich zagospodarowania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1FEA2163" w14:textId="77777777" w:rsidR="00601CD4" w:rsidRPr="00553EDC" w:rsidRDefault="00601CD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601CD4" w:rsidRPr="008567C7" w14:paraId="7464217E" w14:textId="77777777" w:rsidTr="00601CD4">
        <w:tc>
          <w:tcPr>
            <w:tcW w:w="851" w:type="dxa"/>
            <w:vAlign w:val="center"/>
          </w:tcPr>
          <w:p w14:paraId="5AF05DCE" w14:textId="1D2E0555" w:rsidR="00601CD4" w:rsidRPr="00553EDC" w:rsidRDefault="00601CD4" w:rsidP="004B427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15C0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524B93CF" w14:textId="583B2CB0" w:rsidR="00601CD4" w:rsidRPr="00553EDC" w:rsidRDefault="00601CD4" w:rsidP="004B4271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D15C0">
              <w:rPr>
                <w:rFonts w:ascii="Arial" w:hAnsi="Arial" w:cs="Arial"/>
                <w:b/>
                <w:sz w:val="22"/>
                <w:szCs w:val="22"/>
              </w:rPr>
              <w:t xml:space="preserve">Zakład </w:t>
            </w:r>
            <w:proofErr w:type="spellStart"/>
            <w:r w:rsidRPr="001D15C0">
              <w:rPr>
                <w:rFonts w:ascii="Arial" w:hAnsi="Arial" w:cs="Arial"/>
                <w:b/>
                <w:sz w:val="22"/>
                <w:szCs w:val="22"/>
              </w:rPr>
              <w:t>Produkcyjno</w:t>
            </w:r>
            <w:proofErr w:type="spellEnd"/>
            <w:r w:rsidRPr="001D15C0">
              <w:rPr>
                <w:rFonts w:ascii="Arial" w:hAnsi="Arial" w:cs="Arial"/>
                <w:b/>
                <w:sz w:val="22"/>
                <w:szCs w:val="22"/>
              </w:rPr>
              <w:t xml:space="preserve"> Usługowy Handlowy  Zenon </w:t>
            </w:r>
            <w:proofErr w:type="spellStart"/>
            <w:r w:rsidRPr="001D15C0">
              <w:rPr>
                <w:rFonts w:ascii="Arial" w:hAnsi="Arial" w:cs="Arial"/>
                <w:b/>
                <w:sz w:val="22"/>
                <w:szCs w:val="22"/>
              </w:rPr>
              <w:t>Haligowski</w:t>
            </w:r>
            <w:proofErr w:type="spellEnd"/>
          </w:p>
          <w:p w14:paraId="38723C39" w14:textId="26A10A33" w:rsidR="00601CD4" w:rsidRPr="00553EDC" w:rsidRDefault="00601CD4" w:rsidP="004B4271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D15C0">
              <w:rPr>
                <w:rFonts w:ascii="Arial" w:hAnsi="Arial" w:cs="Arial"/>
                <w:bCs/>
                <w:sz w:val="22"/>
                <w:szCs w:val="22"/>
              </w:rPr>
              <w:t>---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D15C0">
              <w:rPr>
                <w:rFonts w:ascii="Arial" w:hAnsi="Arial" w:cs="Arial"/>
                <w:bCs/>
                <w:sz w:val="22"/>
                <w:szCs w:val="22"/>
              </w:rPr>
              <w:t>119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117D3040" w14:textId="22EBC87F" w:rsidR="00601CD4" w:rsidRPr="00553EDC" w:rsidRDefault="00601CD4" w:rsidP="004B4271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D15C0">
              <w:rPr>
                <w:rFonts w:ascii="Arial" w:hAnsi="Arial" w:cs="Arial"/>
                <w:bCs/>
                <w:sz w:val="22"/>
                <w:szCs w:val="22"/>
              </w:rPr>
              <w:t>38-100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D15C0">
              <w:rPr>
                <w:rFonts w:ascii="Arial" w:hAnsi="Arial" w:cs="Arial"/>
                <w:bCs/>
                <w:sz w:val="22"/>
                <w:szCs w:val="22"/>
              </w:rPr>
              <w:t>Glinik Charzewski</w:t>
            </w:r>
          </w:p>
        </w:tc>
        <w:tc>
          <w:tcPr>
            <w:tcW w:w="1134" w:type="dxa"/>
            <w:vAlign w:val="center"/>
          </w:tcPr>
          <w:p w14:paraId="0AB0BD0D" w14:textId="660F17D6" w:rsidR="00601CD4" w:rsidRPr="00553EDC" w:rsidRDefault="00601CD4" w:rsidP="004B427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15C0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2976" w:type="dxa"/>
            <w:vAlign w:val="center"/>
          </w:tcPr>
          <w:p w14:paraId="39515F3C" w14:textId="17832D44" w:rsidR="00601CD4" w:rsidRPr="00553EDC" w:rsidRDefault="00601CD4" w:rsidP="004B427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15C0">
              <w:rPr>
                <w:rFonts w:ascii="Arial" w:hAnsi="Arial" w:cs="Arial"/>
                <w:sz w:val="22"/>
                <w:szCs w:val="22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74E79C4D" w14:textId="4085AAD4" w:rsidR="00601CD4" w:rsidRPr="00553EDC" w:rsidRDefault="00601CD4" w:rsidP="004B427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15C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39626CC4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0FF36A41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08400B4B" w14:textId="77777777"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p w14:paraId="1BFE0142" w14:textId="59D7E74A" w:rsidR="008642B3" w:rsidRDefault="001D15C0" w:rsidP="00005838">
      <w:pPr>
        <w:jc w:val="right"/>
        <w:rPr>
          <w:rFonts w:ascii="Arial" w:hAnsi="Arial" w:cs="Arial"/>
        </w:rPr>
      </w:pPr>
      <w:r w:rsidRPr="001D15C0">
        <w:rPr>
          <w:rFonts w:ascii="Arial" w:hAnsi="Arial" w:cs="Arial"/>
        </w:rPr>
        <w:t xml:space="preserve">  </w:t>
      </w:r>
      <w:bookmarkEnd w:id="0"/>
      <w:r w:rsidR="00601CD4">
        <w:rPr>
          <w:rFonts w:ascii="Arial" w:hAnsi="Arial" w:cs="Arial"/>
        </w:rPr>
        <w:t>Dyrektor SP ZOZ Kolbuszowa</w:t>
      </w:r>
    </w:p>
    <w:p w14:paraId="4AD0D820" w14:textId="5C710197" w:rsidR="00601CD4" w:rsidRPr="00005838" w:rsidRDefault="00601CD4" w:rsidP="00005838">
      <w:pPr>
        <w:jc w:val="right"/>
        <w:rPr>
          <w:sz w:val="32"/>
          <w:szCs w:val="32"/>
        </w:rPr>
      </w:pPr>
      <w:r>
        <w:rPr>
          <w:rFonts w:ascii="Arial" w:hAnsi="Arial" w:cs="Arial"/>
        </w:rPr>
        <w:t>Zbigniew Strzelczyk</w:t>
      </w:r>
      <w:bookmarkEnd w:id="1"/>
    </w:p>
    <w:sectPr w:rsidR="00601CD4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C6B5A9" w14:textId="77777777" w:rsidR="008304C6" w:rsidRDefault="008304C6">
      <w:r>
        <w:separator/>
      </w:r>
    </w:p>
  </w:endnote>
  <w:endnote w:type="continuationSeparator" w:id="0">
    <w:p w14:paraId="16A3EF60" w14:textId="77777777" w:rsidR="008304C6" w:rsidRDefault="00830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97875" w14:textId="77777777" w:rsidR="001D15C0" w:rsidRDefault="001D15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E4114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4835E20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CD387" w14:textId="77777777" w:rsidR="001D15C0" w:rsidRDefault="001D15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5248C" w14:textId="77777777" w:rsidR="008304C6" w:rsidRDefault="008304C6">
      <w:r>
        <w:separator/>
      </w:r>
    </w:p>
  </w:footnote>
  <w:footnote w:type="continuationSeparator" w:id="0">
    <w:p w14:paraId="60C02FF2" w14:textId="77777777" w:rsidR="008304C6" w:rsidRDefault="008304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2BE75" w14:textId="77777777" w:rsidR="001D15C0" w:rsidRDefault="001D15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7549D" w14:textId="77777777" w:rsidR="001D15C0" w:rsidRDefault="001D15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16D1E" w14:textId="77777777" w:rsidR="001D15C0" w:rsidRDefault="001D15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04C6"/>
    <w:rsid w:val="00005838"/>
    <w:rsid w:val="00022322"/>
    <w:rsid w:val="00042497"/>
    <w:rsid w:val="00081D13"/>
    <w:rsid w:val="000C1E6F"/>
    <w:rsid w:val="000E4E56"/>
    <w:rsid w:val="001A1468"/>
    <w:rsid w:val="001B7815"/>
    <w:rsid w:val="001D15C0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1CD4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04C6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FF61AA"/>
  <w15:chartTrackingRefBased/>
  <w15:docId w15:val="{99D7EF41-44CB-4CA4-96B1-682A88DA9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284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2023-11-28T08:46:00Z</cp:lastPrinted>
  <dcterms:created xsi:type="dcterms:W3CDTF">2023-11-28T08:47:00Z</dcterms:created>
  <dcterms:modified xsi:type="dcterms:W3CDTF">2023-11-28T08:47:00Z</dcterms:modified>
</cp:coreProperties>
</file>