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FE6F1" w14:textId="77777777" w:rsidR="00B36EDA" w:rsidRPr="00353FDC" w:rsidRDefault="00592BB0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592BB0">
        <w:rPr>
          <w:rFonts w:ascii="Arial" w:hAnsi="Arial" w:cs="Arial"/>
        </w:rPr>
        <w:t>Kolbuszowa</w:t>
      </w:r>
      <w:r w:rsidR="00B36EDA" w:rsidRPr="00353FDC">
        <w:rPr>
          <w:rFonts w:ascii="Arial" w:hAnsi="Arial" w:cs="Arial"/>
        </w:rPr>
        <w:t xml:space="preserve"> dnia: </w:t>
      </w:r>
      <w:r w:rsidRPr="00592BB0">
        <w:rPr>
          <w:rFonts w:ascii="Arial" w:hAnsi="Arial" w:cs="Arial"/>
        </w:rPr>
        <w:t>2023-11-28</w:t>
      </w:r>
    </w:p>
    <w:p w14:paraId="525B8C0F" w14:textId="77777777" w:rsidR="00B36EDA" w:rsidRPr="00353FDC" w:rsidRDefault="00592BB0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592BB0">
        <w:rPr>
          <w:rFonts w:ascii="Arial" w:hAnsi="Arial" w:cs="Arial"/>
          <w:b/>
          <w:bCs/>
        </w:rPr>
        <w:t>Samodzielny Publiczny Zespół Opieki Zdrowotnej w Kolbuszowej</w:t>
      </w:r>
    </w:p>
    <w:p w14:paraId="1D18F37E" w14:textId="77777777" w:rsidR="00B36EDA" w:rsidRPr="00353FDC" w:rsidRDefault="00592BB0" w:rsidP="00B36EDA">
      <w:pPr>
        <w:spacing w:line="360" w:lineRule="auto"/>
        <w:ind w:right="3969"/>
        <w:rPr>
          <w:rFonts w:ascii="Arial" w:hAnsi="Arial" w:cs="Arial"/>
        </w:rPr>
      </w:pPr>
      <w:r w:rsidRPr="00592BB0">
        <w:rPr>
          <w:rFonts w:ascii="Arial" w:hAnsi="Arial" w:cs="Arial"/>
        </w:rPr>
        <w:t>Grunwaldzka</w:t>
      </w:r>
      <w:r w:rsidR="00B36EDA" w:rsidRPr="00353FDC">
        <w:rPr>
          <w:rFonts w:ascii="Arial" w:hAnsi="Arial" w:cs="Arial"/>
        </w:rPr>
        <w:t xml:space="preserve"> </w:t>
      </w:r>
      <w:r w:rsidRPr="00592BB0">
        <w:rPr>
          <w:rFonts w:ascii="Arial" w:hAnsi="Arial" w:cs="Arial"/>
        </w:rPr>
        <w:t>4</w:t>
      </w:r>
    </w:p>
    <w:p w14:paraId="6141ECA8" w14:textId="77777777" w:rsidR="00B36EDA" w:rsidRPr="00353FDC" w:rsidRDefault="00592BB0" w:rsidP="00B36EDA">
      <w:pPr>
        <w:ind w:right="3969"/>
        <w:rPr>
          <w:rFonts w:ascii="Arial" w:hAnsi="Arial" w:cs="Arial"/>
        </w:rPr>
      </w:pPr>
      <w:r w:rsidRPr="00592BB0">
        <w:rPr>
          <w:rFonts w:ascii="Arial" w:hAnsi="Arial" w:cs="Arial"/>
        </w:rPr>
        <w:t>36-100</w:t>
      </w:r>
      <w:r w:rsidR="00B36EDA" w:rsidRPr="00353FDC">
        <w:rPr>
          <w:rFonts w:ascii="Arial" w:hAnsi="Arial" w:cs="Arial"/>
        </w:rPr>
        <w:t xml:space="preserve"> </w:t>
      </w:r>
      <w:r w:rsidRPr="00592BB0">
        <w:rPr>
          <w:rFonts w:ascii="Arial" w:hAnsi="Arial" w:cs="Arial"/>
        </w:rPr>
        <w:t>Kolbuszowa</w:t>
      </w:r>
    </w:p>
    <w:p w14:paraId="3920D89A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C22512E" w14:textId="77777777"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0B912542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6635EC52" w14:textId="77777777" w:rsidTr="00B36EDA">
        <w:tc>
          <w:tcPr>
            <w:tcW w:w="9923" w:type="dxa"/>
            <w:shd w:val="clear" w:color="auto" w:fill="F2F2F2"/>
            <w:hideMark/>
          </w:tcPr>
          <w:p w14:paraId="5A4F1CC2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80F18C4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3DB7ECD1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5404DE66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699FB915" w14:textId="77777777" w:rsidTr="00B36EDA">
        <w:tc>
          <w:tcPr>
            <w:tcW w:w="2269" w:type="dxa"/>
            <w:shd w:val="clear" w:color="auto" w:fill="auto"/>
          </w:tcPr>
          <w:p w14:paraId="59D4CC0A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53A4856E" w14:textId="77777777" w:rsidR="00B36EDA" w:rsidRPr="00353FDC" w:rsidRDefault="00592BB0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92BB0">
              <w:rPr>
                <w:rFonts w:ascii="Arial" w:hAnsi="Arial" w:cs="Arial"/>
                <w:bCs/>
              </w:rPr>
              <w:t>Dostawa preparatów do mycia, pielęgnacji i dezynfekcji rąk , skóry , ran, dezynfekcji powierzchni, narzędzi, sprzętu i urządzeń medycznych w 12 pakietach</w:t>
            </w:r>
          </w:p>
        </w:tc>
      </w:tr>
      <w:tr w:rsidR="00592BB0" w:rsidRPr="00353FDC" w14:paraId="5C4F1714" w14:textId="77777777" w:rsidTr="00700F00">
        <w:tc>
          <w:tcPr>
            <w:tcW w:w="2269" w:type="dxa"/>
            <w:shd w:val="clear" w:color="auto" w:fill="auto"/>
          </w:tcPr>
          <w:p w14:paraId="2F8C3897" w14:textId="77777777" w:rsidR="00592BB0" w:rsidRPr="00353FDC" w:rsidRDefault="00592BB0" w:rsidP="00700F0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3163CA27" w14:textId="77777777" w:rsidR="00592BB0" w:rsidRPr="00353FDC" w:rsidRDefault="00592BB0" w:rsidP="00700F0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92BB0">
              <w:rPr>
                <w:rFonts w:ascii="Arial" w:hAnsi="Arial" w:cs="Arial"/>
                <w:bCs/>
              </w:rPr>
              <w:t>Eap-2412/16/23/M</w:t>
            </w:r>
          </w:p>
        </w:tc>
      </w:tr>
    </w:tbl>
    <w:p w14:paraId="61353D18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275B1F6" w14:textId="77777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592BB0" w:rsidRPr="00592BB0">
        <w:rPr>
          <w:rFonts w:ascii="Arial" w:hAnsi="Arial" w:cs="Arial"/>
          <w:b/>
        </w:rPr>
        <w:t>Samodzielny Publiczny Zespół Opieki Zdrowotnej w Kolbuszowej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592BB0" w:rsidRPr="00592BB0">
        <w:rPr>
          <w:rFonts w:ascii="Arial" w:hAnsi="Arial" w:cs="Arial"/>
        </w:rPr>
        <w:t>(</w:t>
      </w:r>
      <w:proofErr w:type="spellStart"/>
      <w:r w:rsidR="00592BB0" w:rsidRPr="00592BB0">
        <w:rPr>
          <w:rFonts w:ascii="Arial" w:hAnsi="Arial" w:cs="Arial"/>
        </w:rPr>
        <w:t>t.j</w:t>
      </w:r>
      <w:proofErr w:type="spellEnd"/>
      <w:r w:rsidR="00592BB0" w:rsidRPr="00592BB0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92BB0" w14:paraId="0DD16254" w14:textId="77777777" w:rsidTr="00592BB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907F5" w14:textId="77777777" w:rsidR="00592BB0" w:rsidRPr="00F245C5" w:rsidRDefault="00592BB0" w:rsidP="00700F0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92BB0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92BB0">
              <w:rPr>
                <w:rFonts w:ascii="Arial" w:hAnsi="Arial" w:cs="Arial"/>
              </w:rPr>
              <w:t>Pakiet  1 - Preparaty do mycia i dezynfekcji rąk, dezynfekcji powierzchni, urządzeń kuchennych i  medycznych</w:t>
            </w:r>
          </w:p>
          <w:p w14:paraId="0EF2F076" w14:textId="77777777" w:rsidR="00592BB0" w:rsidRPr="00F245C5" w:rsidRDefault="00592BB0" w:rsidP="00700F0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92BB0">
              <w:rPr>
                <w:rFonts w:ascii="Arial" w:hAnsi="Arial" w:cs="Arial"/>
                <w:b/>
              </w:rPr>
              <w:t>HENRY KRUSE SP. Z O.O.</w:t>
            </w:r>
          </w:p>
          <w:p w14:paraId="18FFAA06" w14:textId="77777777" w:rsidR="00592BB0" w:rsidRPr="00F245C5" w:rsidRDefault="00592BB0" w:rsidP="00700F0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92BB0">
              <w:rPr>
                <w:rFonts w:ascii="Arial" w:hAnsi="Arial" w:cs="Arial"/>
                <w:bCs/>
              </w:rPr>
              <w:t>KOLEJOWA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92BB0">
              <w:rPr>
                <w:rFonts w:ascii="Arial" w:hAnsi="Arial" w:cs="Arial"/>
                <w:bCs/>
              </w:rPr>
              <w:t>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32A62C7" w14:textId="77777777" w:rsidR="00592BB0" w:rsidRPr="00F245C5" w:rsidRDefault="00592BB0" w:rsidP="00700F0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92BB0">
              <w:rPr>
                <w:rFonts w:ascii="Arial" w:hAnsi="Arial" w:cs="Arial"/>
                <w:bCs/>
              </w:rPr>
              <w:t>55-040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92BB0">
              <w:rPr>
                <w:rFonts w:ascii="Arial" w:hAnsi="Arial" w:cs="Arial"/>
                <w:bCs/>
              </w:rPr>
              <w:t>BIELANY WROCŁAWSKIE</w:t>
            </w:r>
          </w:p>
          <w:p w14:paraId="2C1C216B" w14:textId="77777777" w:rsidR="00592BB0" w:rsidRPr="00F245C5" w:rsidRDefault="00592BB0" w:rsidP="00700F0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92BB0">
              <w:rPr>
                <w:rFonts w:ascii="Arial" w:hAnsi="Arial" w:cs="Arial"/>
                <w:b/>
              </w:rPr>
              <w:t>71 501.63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E3AD764" w14:textId="77777777" w:rsidR="00592BB0" w:rsidRPr="00F245C5" w:rsidRDefault="00592BB0" w:rsidP="00700F0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2660925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-</w:t>
            </w:r>
            <w:r w:rsidRPr="00592BB0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5F79A6E8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-</w:t>
            </w:r>
            <w:r w:rsidRPr="00592BB0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90503A6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I. Kryterium: Cena oferty - 60 punktów</w:t>
            </w:r>
          </w:p>
          <w:p w14:paraId="3069CA54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II. Warunki techniczne  - 35 punktów</w:t>
            </w:r>
          </w:p>
          <w:p w14:paraId="6583B5E1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III. Termin dostawy  - 5 punktów</w:t>
            </w:r>
          </w:p>
          <w:p w14:paraId="08E56FE1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6501B6DE" w14:textId="77777777" w:rsidR="00592BB0" w:rsidRPr="00F245C5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592BB0" w14:paraId="78B0E0EB" w14:textId="77777777" w:rsidTr="00592BB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5F7C6" w14:textId="77777777" w:rsidR="00592BB0" w:rsidRPr="00F245C5" w:rsidRDefault="00592BB0" w:rsidP="00700F0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92BB0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92BB0">
              <w:rPr>
                <w:rFonts w:ascii="Arial" w:hAnsi="Arial" w:cs="Arial"/>
              </w:rPr>
              <w:t>Pakiet 3. Preparaty do  pielęgnacji i leczenia ran</w:t>
            </w:r>
          </w:p>
          <w:p w14:paraId="43EF36CE" w14:textId="77777777" w:rsidR="00592BB0" w:rsidRPr="00F245C5" w:rsidRDefault="00592BB0" w:rsidP="00700F0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92BB0">
              <w:rPr>
                <w:rFonts w:ascii="Arial" w:hAnsi="Arial" w:cs="Arial"/>
                <w:b/>
              </w:rPr>
              <w:t>Medilab</w:t>
            </w:r>
            <w:proofErr w:type="spellEnd"/>
            <w:r w:rsidRPr="00592BB0">
              <w:rPr>
                <w:rFonts w:ascii="Arial" w:hAnsi="Arial" w:cs="Arial"/>
                <w:b/>
              </w:rPr>
              <w:t xml:space="preserve"> Sp. z o. o.</w:t>
            </w:r>
          </w:p>
          <w:p w14:paraId="4B164870" w14:textId="77777777" w:rsidR="00592BB0" w:rsidRPr="00F245C5" w:rsidRDefault="00592BB0" w:rsidP="00700F0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92BB0">
              <w:rPr>
                <w:rFonts w:ascii="Arial" w:hAnsi="Arial" w:cs="Arial"/>
                <w:bCs/>
              </w:rPr>
              <w:t>Wysockiego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92BB0">
              <w:rPr>
                <w:rFonts w:ascii="Arial" w:hAnsi="Arial" w:cs="Arial"/>
                <w:bCs/>
              </w:rPr>
              <w:t>6c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0E5D518" w14:textId="77777777" w:rsidR="00592BB0" w:rsidRPr="00F245C5" w:rsidRDefault="00592BB0" w:rsidP="00700F0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92BB0">
              <w:rPr>
                <w:rFonts w:ascii="Arial" w:hAnsi="Arial" w:cs="Arial"/>
                <w:bCs/>
              </w:rPr>
              <w:t>03-371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92BB0">
              <w:rPr>
                <w:rFonts w:ascii="Arial" w:hAnsi="Arial" w:cs="Arial"/>
                <w:bCs/>
              </w:rPr>
              <w:t>Warszawa</w:t>
            </w:r>
          </w:p>
          <w:p w14:paraId="7C2CBC7A" w14:textId="77777777" w:rsidR="00592BB0" w:rsidRPr="00F245C5" w:rsidRDefault="00592BB0" w:rsidP="00700F0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92BB0">
              <w:rPr>
                <w:rFonts w:ascii="Arial" w:hAnsi="Arial" w:cs="Arial"/>
                <w:b/>
              </w:rPr>
              <w:t>10 951.20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B478E74" w14:textId="77777777" w:rsidR="00592BB0" w:rsidRPr="00F245C5" w:rsidRDefault="00592BB0" w:rsidP="00700F0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330D4FA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-</w:t>
            </w:r>
            <w:r w:rsidRPr="00592BB0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636756AE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-</w:t>
            </w:r>
            <w:r w:rsidRPr="00592BB0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- 65 pkt. /wyliczenie wg. wzoru zamieszczonego w SWZ / przy kryterium oceny: </w:t>
            </w:r>
          </w:p>
          <w:p w14:paraId="0E754594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I. Kryterium: Cena oferty - 60 punktów</w:t>
            </w:r>
          </w:p>
          <w:p w14:paraId="43FAF59D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II. Warunki techniczne  - 0 punktów</w:t>
            </w:r>
          </w:p>
          <w:p w14:paraId="0DAD6061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III. Termin dostawy  - 5 punktów</w:t>
            </w:r>
          </w:p>
          <w:p w14:paraId="4F5722A2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5CD87FEF" w14:textId="77777777" w:rsidR="00592BB0" w:rsidRPr="00F245C5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592BB0" w14:paraId="11F8E97C" w14:textId="77777777" w:rsidTr="00592BB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18332" w14:textId="77777777" w:rsidR="00592BB0" w:rsidRPr="00F245C5" w:rsidRDefault="00592BB0" w:rsidP="00700F0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92BB0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92BB0">
              <w:rPr>
                <w:rFonts w:ascii="Arial" w:hAnsi="Arial" w:cs="Arial"/>
              </w:rPr>
              <w:t>Pakiet   4   Preparaty do mycia, dezynfekcji i pielęgnacji rąk i skóry,  dezynfekcji powierzchni, wyrobów medycznych  oraz   mycia i dezynfekcji narzędzi</w:t>
            </w:r>
          </w:p>
          <w:p w14:paraId="1902D754" w14:textId="77777777" w:rsidR="00592BB0" w:rsidRPr="00F245C5" w:rsidRDefault="00592BB0" w:rsidP="00700F0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92BB0">
              <w:rPr>
                <w:rFonts w:ascii="Arial" w:hAnsi="Arial" w:cs="Arial"/>
                <w:b/>
              </w:rPr>
              <w:t>Medilab</w:t>
            </w:r>
            <w:proofErr w:type="spellEnd"/>
            <w:r w:rsidRPr="00592BB0">
              <w:rPr>
                <w:rFonts w:ascii="Arial" w:hAnsi="Arial" w:cs="Arial"/>
                <w:b/>
              </w:rPr>
              <w:t xml:space="preserve"> Sp. z o. o.</w:t>
            </w:r>
          </w:p>
          <w:p w14:paraId="1D0B73E8" w14:textId="77777777" w:rsidR="00592BB0" w:rsidRPr="00F245C5" w:rsidRDefault="00592BB0" w:rsidP="00700F0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92BB0">
              <w:rPr>
                <w:rFonts w:ascii="Arial" w:hAnsi="Arial" w:cs="Arial"/>
                <w:bCs/>
              </w:rPr>
              <w:t>Wysockiego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92BB0">
              <w:rPr>
                <w:rFonts w:ascii="Arial" w:hAnsi="Arial" w:cs="Arial"/>
                <w:bCs/>
              </w:rPr>
              <w:t>6c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B6A3C35" w14:textId="77777777" w:rsidR="00592BB0" w:rsidRPr="00F245C5" w:rsidRDefault="00592BB0" w:rsidP="00700F0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92BB0">
              <w:rPr>
                <w:rFonts w:ascii="Arial" w:hAnsi="Arial" w:cs="Arial"/>
                <w:bCs/>
              </w:rPr>
              <w:t>03-371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92BB0">
              <w:rPr>
                <w:rFonts w:ascii="Arial" w:hAnsi="Arial" w:cs="Arial"/>
                <w:bCs/>
              </w:rPr>
              <w:t>Warszawa</w:t>
            </w:r>
          </w:p>
          <w:p w14:paraId="1594AE8C" w14:textId="77777777" w:rsidR="00592BB0" w:rsidRPr="00F245C5" w:rsidRDefault="00592BB0" w:rsidP="00700F0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92BB0">
              <w:rPr>
                <w:rFonts w:ascii="Arial" w:hAnsi="Arial" w:cs="Arial"/>
                <w:b/>
              </w:rPr>
              <w:t>55 833.60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3F8FCEA" w14:textId="77777777" w:rsidR="00592BB0" w:rsidRPr="00F245C5" w:rsidRDefault="00592BB0" w:rsidP="00700F0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20B5E80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-</w:t>
            </w:r>
            <w:r w:rsidRPr="00592BB0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0934FE8A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-</w:t>
            </w:r>
            <w:r w:rsidRPr="00592BB0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- 65 pkt. /wyliczenie wg. wzoru zamieszczonego w SWZ / przy kryterium oceny: </w:t>
            </w:r>
          </w:p>
          <w:p w14:paraId="5115A3CA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I. Kryterium: Cena oferty - 60 punktów</w:t>
            </w:r>
          </w:p>
          <w:p w14:paraId="46395AEF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II. Warunki techniczne  - 0 punktów</w:t>
            </w:r>
          </w:p>
          <w:p w14:paraId="21625639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III. Termin dostawy  - 5 punktów</w:t>
            </w:r>
          </w:p>
          <w:p w14:paraId="5492828D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13A73DC2" w14:textId="77777777" w:rsidR="00592BB0" w:rsidRPr="00F245C5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592BB0" w14:paraId="30E8EC41" w14:textId="77777777" w:rsidTr="00592BB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201C2" w14:textId="77777777" w:rsidR="00592BB0" w:rsidRPr="00F245C5" w:rsidRDefault="00592BB0" w:rsidP="00700F0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92BB0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92BB0">
              <w:rPr>
                <w:rFonts w:ascii="Arial" w:hAnsi="Arial" w:cs="Arial"/>
              </w:rPr>
              <w:t>Pakiet  5 - Preparaty do mycia i pielęgnacji skóry ciała i włosów</w:t>
            </w:r>
          </w:p>
          <w:p w14:paraId="54AA1C6F" w14:textId="77777777" w:rsidR="00592BB0" w:rsidRPr="00F245C5" w:rsidRDefault="00592BB0" w:rsidP="00700F0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92BB0">
              <w:rPr>
                <w:rFonts w:ascii="Arial" w:hAnsi="Arial" w:cs="Arial"/>
                <w:b/>
              </w:rPr>
              <w:t>Medilab</w:t>
            </w:r>
            <w:proofErr w:type="spellEnd"/>
            <w:r w:rsidRPr="00592BB0">
              <w:rPr>
                <w:rFonts w:ascii="Arial" w:hAnsi="Arial" w:cs="Arial"/>
                <w:b/>
              </w:rPr>
              <w:t xml:space="preserve"> Sp. z o. o.</w:t>
            </w:r>
          </w:p>
          <w:p w14:paraId="1D11A791" w14:textId="77777777" w:rsidR="00592BB0" w:rsidRPr="00F245C5" w:rsidRDefault="00592BB0" w:rsidP="00700F0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92BB0">
              <w:rPr>
                <w:rFonts w:ascii="Arial" w:hAnsi="Arial" w:cs="Arial"/>
                <w:bCs/>
              </w:rPr>
              <w:t>Wysockiego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92BB0">
              <w:rPr>
                <w:rFonts w:ascii="Arial" w:hAnsi="Arial" w:cs="Arial"/>
                <w:bCs/>
              </w:rPr>
              <w:t>6c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95625F7" w14:textId="77777777" w:rsidR="00592BB0" w:rsidRPr="00F245C5" w:rsidRDefault="00592BB0" w:rsidP="00700F0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92BB0">
              <w:rPr>
                <w:rFonts w:ascii="Arial" w:hAnsi="Arial" w:cs="Arial"/>
                <w:bCs/>
              </w:rPr>
              <w:t>03-371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92BB0">
              <w:rPr>
                <w:rFonts w:ascii="Arial" w:hAnsi="Arial" w:cs="Arial"/>
                <w:bCs/>
              </w:rPr>
              <w:t>Warszawa</w:t>
            </w:r>
          </w:p>
          <w:p w14:paraId="08FB48BB" w14:textId="77777777" w:rsidR="00592BB0" w:rsidRPr="00F245C5" w:rsidRDefault="00592BB0" w:rsidP="00700F0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92BB0">
              <w:rPr>
                <w:rFonts w:ascii="Arial" w:hAnsi="Arial" w:cs="Arial"/>
                <w:b/>
              </w:rPr>
              <w:t>5 022.00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B21D2CD" w14:textId="77777777" w:rsidR="00592BB0" w:rsidRPr="00F245C5" w:rsidRDefault="00592BB0" w:rsidP="00700F0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BA0C409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-</w:t>
            </w:r>
            <w:r w:rsidRPr="00592BB0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718D64A2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-</w:t>
            </w:r>
            <w:r w:rsidRPr="00592BB0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- 65 pkt. /wyliczenie wg. wzoru zamieszczonego w SWZ / przy kryterium oceny: </w:t>
            </w:r>
          </w:p>
          <w:p w14:paraId="585A931C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I. Kryterium: Cena oferty - 60 punktów</w:t>
            </w:r>
          </w:p>
          <w:p w14:paraId="25CA878B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II. Warunki techniczne  - 0 punktów</w:t>
            </w:r>
          </w:p>
          <w:p w14:paraId="65BEA853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III. Termin dostawy  - 5 punktów</w:t>
            </w:r>
          </w:p>
          <w:p w14:paraId="5E4C6745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3422AA38" w14:textId="77777777" w:rsidR="00592BB0" w:rsidRPr="00F245C5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592BB0" w14:paraId="4EEFDEFA" w14:textId="77777777" w:rsidTr="00592BB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C3F25" w14:textId="77777777" w:rsidR="00592BB0" w:rsidRPr="00F245C5" w:rsidRDefault="00592BB0" w:rsidP="00700F0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92BB0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92BB0">
              <w:rPr>
                <w:rFonts w:ascii="Arial" w:hAnsi="Arial" w:cs="Arial"/>
              </w:rPr>
              <w:t>Pakiet  6 - Preparaty do mycia ciała, dezynfekcji rąk, skóry, ran i błon śluzowych    oraz do szybkiej dezynfekcji   małych powierzchni</w:t>
            </w:r>
          </w:p>
          <w:p w14:paraId="3ACF5DDC" w14:textId="77777777" w:rsidR="00592BB0" w:rsidRPr="00F245C5" w:rsidRDefault="00592BB0" w:rsidP="00700F0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92BB0">
              <w:rPr>
                <w:rFonts w:ascii="Arial" w:hAnsi="Arial" w:cs="Arial"/>
                <w:b/>
              </w:rPr>
              <w:t>SCHULKE POLSKA SP. Z O.O.</w:t>
            </w:r>
          </w:p>
          <w:p w14:paraId="40509EA8" w14:textId="77777777" w:rsidR="00592BB0" w:rsidRPr="00F245C5" w:rsidRDefault="00592BB0" w:rsidP="00700F0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92BB0">
              <w:rPr>
                <w:rFonts w:ascii="Arial" w:hAnsi="Arial" w:cs="Arial"/>
                <w:bCs/>
              </w:rPr>
              <w:t>AL. JEROZOLIMSKIE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92BB0">
              <w:rPr>
                <w:rFonts w:ascii="Arial" w:hAnsi="Arial" w:cs="Arial"/>
                <w:bCs/>
              </w:rPr>
              <w:t>132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FE375C9" w14:textId="77777777" w:rsidR="00592BB0" w:rsidRPr="00F245C5" w:rsidRDefault="00592BB0" w:rsidP="00700F0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92BB0">
              <w:rPr>
                <w:rFonts w:ascii="Arial" w:hAnsi="Arial" w:cs="Arial"/>
                <w:bCs/>
              </w:rPr>
              <w:t>02-305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92BB0">
              <w:rPr>
                <w:rFonts w:ascii="Arial" w:hAnsi="Arial" w:cs="Arial"/>
                <w:bCs/>
              </w:rPr>
              <w:t>WARSZAWA</w:t>
            </w:r>
          </w:p>
          <w:p w14:paraId="042A894C" w14:textId="77777777" w:rsidR="00592BB0" w:rsidRPr="00F245C5" w:rsidRDefault="00592BB0" w:rsidP="00700F0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92BB0">
              <w:rPr>
                <w:rFonts w:ascii="Arial" w:hAnsi="Arial" w:cs="Arial"/>
                <w:b/>
              </w:rPr>
              <w:t>115 206.81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EE1E406" w14:textId="77777777" w:rsidR="00592BB0" w:rsidRPr="00F245C5" w:rsidRDefault="00592BB0" w:rsidP="00700F0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AF5BBF4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-</w:t>
            </w:r>
            <w:r w:rsidRPr="00592BB0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7038708E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-</w:t>
            </w:r>
            <w:r w:rsidRPr="00592BB0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042ED99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I. Kryterium: Cena oferty - 60 punktów</w:t>
            </w:r>
          </w:p>
          <w:p w14:paraId="62A1E3B7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II. Warunki techniczne  - 35 punktów</w:t>
            </w:r>
          </w:p>
          <w:p w14:paraId="77A9DB36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III. Termin dostawy  - 5 punktów</w:t>
            </w:r>
          </w:p>
          <w:p w14:paraId="4A4BB0DC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54CCC6B5" w14:textId="77777777" w:rsidR="00592BB0" w:rsidRPr="00F245C5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592BB0" w14:paraId="06C571CE" w14:textId="77777777" w:rsidTr="00592BB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9F2C3" w14:textId="77777777" w:rsidR="00592BB0" w:rsidRPr="00F245C5" w:rsidRDefault="00592BB0" w:rsidP="00700F0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92BB0">
              <w:rPr>
                <w:rFonts w:ascii="Arial" w:hAnsi="Arial" w:cs="Arial"/>
                <w:b/>
                <w:bCs/>
              </w:rPr>
              <w:t>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92BB0">
              <w:rPr>
                <w:rFonts w:ascii="Arial" w:hAnsi="Arial" w:cs="Arial"/>
              </w:rPr>
              <w:t>Pakiet  7 - Preparaty do mycia i  dezynfekcji narzędzi chirurgicznych i endoskopowych</w:t>
            </w:r>
          </w:p>
          <w:p w14:paraId="26F309CB" w14:textId="77777777" w:rsidR="00592BB0" w:rsidRPr="00F245C5" w:rsidRDefault="00592BB0" w:rsidP="00700F0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92BB0">
              <w:rPr>
                <w:rFonts w:ascii="Arial" w:hAnsi="Arial" w:cs="Arial"/>
                <w:b/>
              </w:rPr>
              <w:t>HENRY KRUSE SP. Z O.O.</w:t>
            </w:r>
          </w:p>
          <w:p w14:paraId="54CB7A40" w14:textId="77777777" w:rsidR="00592BB0" w:rsidRPr="00F245C5" w:rsidRDefault="00592BB0" w:rsidP="00700F0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92BB0">
              <w:rPr>
                <w:rFonts w:ascii="Arial" w:hAnsi="Arial" w:cs="Arial"/>
                <w:bCs/>
              </w:rPr>
              <w:t>KOLEJOWA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92BB0">
              <w:rPr>
                <w:rFonts w:ascii="Arial" w:hAnsi="Arial" w:cs="Arial"/>
                <w:bCs/>
              </w:rPr>
              <w:t>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D1DCA5C" w14:textId="77777777" w:rsidR="00592BB0" w:rsidRPr="00F245C5" w:rsidRDefault="00592BB0" w:rsidP="00700F0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92BB0">
              <w:rPr>
                <w:rFonts w:ascii="Arial" w:hAnsi="Arial" w:cs="Arial"/>
                <w:bCs/>
              </w:rPr>
              <w:t>55-040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92BB0">
              <w:rPr>
                <w:rFonts w:ascii="Arial" w:hAnsi="Arial" w:cs="Arial"/>
                <w:bCs/>
              </w:rPr>
              <w:t>BIELANY WROCŁAWSKIE</w:t>
            </w:r>
          </w:p>
          <w:p w14:paraId="1AE8EE7C" w14:textId="77777777" w:rsidR="00592BB0" w:rsidRPr="00F245C5" w:rsidRDefault="00592BB0" w:rsidP="00700F0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92BB0">
              <w:rPr>
                <w:rFonts w:ascii="Arial" w:hAnsi="Arial" w:cs="Arial"/>
                <w:b/>
              </w:rPr>
              <w:t>70 690.36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511D453" w14:textId="77777777" w:rsidR="00592BB0" w:rsidRPr="00F245C5" w:rsidRDefault="00592BB0" w:rsidP="00700F0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80B66B8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-</w:t>
            </w:r>
            <w:r w:rsidRPr="00592BB0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78707057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-</w:t>
            </w:r>
            <w:r w:rsidRPr="00592BB0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C92AF19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I. Kryterium: Cena oferty - 60 punktów</w:t>
            </w:r>
          </w:p>
          <w:p w14:paraId="7253FE5D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II. Warunki techniczne  - 35 punktów</w:t>
            </w:r>
          </w:p>
          <w:p w14:paraId="1B521D0A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III. Termin dostawy  - 5 punktów</w:t>
            </w:r>
          </w:p>
          <w:p w14:paraId="3830C7CC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426DBBAB" w14:textId="77777777" w:rsidR="00592BB0" w:rsidRPr="00F245C5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592BB0" w14:paraId="7A107DAD" w14:textId="77777777" w:rsidTr="00592BB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BA7C7" w14:textId="77777777" w:rsidR="00592BB0" w:rsidRPr="00F245C5" w:rsidRDefault="00592BB0" w:rsidP="00700F0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92BB0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92BB0">
              <w:rPr>
                <w:rFonts w:ascii="Arial" w:hAnsi="Arial" w:cs="Arial"/>
              </w:rPr>
              <w:t>Pakiet  8 - Preparaty do dezynfekcji  aparatów do hemodializy</w:t>
            </w:r>
          </w:p>
          <w:p w14:paraId="5750631F" w14:textId="77777777" w:rsidR="00592BB0" w:rsidRPr="00F245C5" w:rsidRDefault="00592BB0" w:rsidP="00700F0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92BB0">
              <w:rPr>
                <w:rFonts w:ascii="Arial" w:hAnsi="Arial" w:cs="Arial"/>
                <w:b/>
              </w:rPr>
              <w:t>FRESENIUS MEDICAL CARE POLSKA S.A.</w:t>
            </w:r>
          </w:p>
          <w:p w14:paraId="41F77055" w14:textId="77777777" w:rsidR="00592BB0" w:rsidRPr="00F245C5" w:rsidRDefault="00592BB0" w:rsidP="00700F0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92BB0">
              <w:rPr>
                <w:rFonts w:ascii="Arial" w:hAnsi="Arial" w:cs="Arial"/>
                <w:bCs/>
              </w:rPr>
              <w:t>KRZYWA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92BB0">
              <w:rPr>
                <w:rFonts w:ascii="Arial" w:hAnsi="Arial" w:cs="Arial"/>
                <w:bCs/>
              </w:rPr>
              <w:t>13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92BB0">
              <w:rPr>
                <w:rFonts w:ascii="Arial" w:hAnsi="Arial" w:cs="Arial"/>
                <w:bCs/>
              </w:rPr>
              <w:t>/13</w:t>
            </w:r>
          </w:p>
          <w:p w14:paraId="4C9D3F13" w14:textId="77777777" w:rsidR="00592BB0" w:rsidRPr="00F245C5" w:rsidRDefault="00592BB0" w:rsidP="00700F0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92BB0">
              <w:rPr>
                <w:rFonts w:ascii="Arial" w:hAnsi="Arial" w:cs="Arial"/>
                <w:bCs/>
              </w:rPr>
              <w:t>60-118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92BB0">
              <w:rPr>
                <w:rFonts w:ascii="Arial" w:hAnsi="Arial" w:cs="Arial"/>
                <w:bCs/>
              </w:rPr>
              <w:t>POZNAŃ</w:t>
            </w:r>
          </w:p>
          <w:p w14:paraId="47899FB5" w14:textId="77777777" w:rsidR="00592BB0" w:rsidRPr="00F245C5" w:rsidRDefault="00592BB0" w:rsidP="00700F0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92BB0">
              <w:rPr>
                <w:rFonts w:ascii="Arial" w:hAnsi="Arial" w:cs="Arial"/>
                <w:b/>
              </w:rPr>
              <w:t>42 146.70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5C0BA80" w14:textId="77777777" w:rsidR="00592BB0" w:rsidRPr="00F245C5" w:rsidRDefault="00592BB0" w:rsidP="00700F0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DBF6883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-</w:t>
            </w:r>
            <w:r w:rsidRPr="00592BB0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43194347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-</w:t>
            </w:r>
            <w:r w:rsidRPr="00592BB0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- 98 pkt. /wyliczenie wg. wzoru zamieszczonego w SWZ / przy kryterium oceny: </w:t>
            </w:r>
          </w:p>
          <w:p w14:paraId="3B36E4E4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I. Kryterium: Cena oferty - 60 punktów</w:t>
            </w:r>
          </w:p>
          <w:p w14:paraId="43F7E076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II. Warunki techniczne  - 35 punktów</w:t>
            </w:r>
          </w:p>
          <w:p w14:paraId="176ADC59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III. Termin dostawy  - 3 punkty</w:t>
            </w:r>
          </w:p>
          <w:p w14:paraId="7993EEC3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3B3BA407" w14:textId="77777777" w:rsidR="00592BB0" w:rsidRPr="00F245C5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592BB0" w14:paraId="23EE2959" w14:textId="77777777" w:rsidTr="00592BB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24D95" w14:textId="77777777" w:rsidR="00592BB0" w:rsidRPr="00F245C5" w:rsidRDefault="00592BB0" w:rsidP="00700F0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92BB0">
              <w:rPr>
                <w:rFonts w:ascii="Arial" w:hAnsi="Arial" w:cs="Arial"/>
                <w:b/>
                <w:bCs/>
              </w:rPr>
              <w:t>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92BB0">
              <w:rPr>
                <w:rFonts w:ascii="Arial" w:hAnsi="Arial" w:cs="Arial"/>
              </w:rPr>
              <w:t>Pakiet  9 - Preparaty do mycia i dezynfekcji powierzchni, sprzętu i wyrobów medycznych</w:t>
            </w:r>
          </w:p>
          <w:p w14:paraId="0457312A" w14:textId="77777777" w:rsidR="00592BB0" w:rsidRPr="00F245C5" w:rsidRDefault="00592BB0" w:rsidP="00700F0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92BB0">
              <w:rPr>
                <w:rFonts w:ascii="Arial" w:hAnsi="Arial" w:cs="Arial"/>
                <w:b/>
              </w:rPr>
              <w:t>MEDISEPT SP. Z O.O.</w:t>
            </w:r>
          </w:p>
          <w:p w14:paraId="2005B82E" w14:textId="77777777" w:rsidR="00592BB0" w:rsidRPr="00F245C5" w:rsidRDefault="00592BB0" w:rsidP="00700F0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92BB0">
              <w:rPr>
                <w:rFonts w:ascii="Arial" w:hAnsi="Arial" w:cs="Arial"/>
                <w:bCs/>
              </w:rPr>
              <w:t xml:space="preserve">Ludwika </w:t>
            </w:r>
            <w:proofErr w:type="spellStart"/>
            <w:r w:rsidRPr="00592BB0">
              <w:rPr>
                <w:rFonts w:ascii="Arial" w:hAnsi="Arial" w:cs="Arial"/>
                <w:bCs/>
              </w:rPr>
              <w:t>Spiessa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92BB0">
              <w:rPr>
                <w:rFonts w:ascii="Arial" w:hAnsi="Arial" w:cs="Arial"/>
                <w:bCs/>
              </w:rPr>
              <w:t>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6777EBA" w14:textId="77777777" w:rsidR="00592BB0" w:rsidRPr="00F245C5" w:rsidRDefault="00592BB0" w:rsidP="00700F0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92BB0">
              <w:rPr>
                <w:rFonts w:ascii="Arial" w:hAnsi="Arial" w:cs="Arial"/>
                <w:bCs/>
              </w:rPr>
              <w:t>20-270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92BB0">
              <w:rPr>
                <w:rFonts w:ascii="Arial" w:hAnsi="Arial" w:cs="Arial"/>
                <w:bCs/>
              </w:rPr>
              <w:t>Lublin</w:t>
            </w:r>
          </w:p>
          <w:p w14:paraId="01455A06" w14:textId="77777777" w:rsidR="00592BB0" w:rsidRPr="00F245C5" w:rsidRDefault="00592BB0" w:rsidP="00700F0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92BB0">
              <w:rPr>
                <w:rFonts w:ascii="Arial" w:hAnsi="Arial" w:cs="Arial"/>
                <w:b/>
              </w:rPr>
              <w:t>39 191.56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C9B5159" w14:textId="77777777" w:rsidR="00592BB0" w:rsidRPr="00F245C5" w:rsidRDefault="00592BB0" w:rsidP="00700F0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D8CB3E0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-</w:t>
            </w:r>
            <w:r w:rsidRPr="00592BB0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29DD76F0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-</w:t>
            </w:r>
            <w:r w:rsidRPr="00592BB0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0289182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I. Kryterium: Cena oferty - 60 punktów</w:t>
            </w:r>
          </w:p>
          <w:p w14:paraId="1F62E42C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II. Warunki techniczne  - 35 punktów</w:t>
            </w:r>
          </w:p>
          <w:p w14:paraId="2FD82B73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III. Termin dostawy  - 5 punktów</w:t>
            </w:r>
          </w:p>
          <w:p w14:paraId="1307AEDA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28CB8D08" w14:textId="77777777" w:rsidR="00592BB0" w:rsidRPr="00F245C5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592BB0" w14:paraId="1BC685D8" w14:textId="77777777" w:rsidTr="00592BB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51314" w14:textId="77777777" w:rsidR="00592BB0" w:rsidRPr="00F245C5" w:rsidRDefault="00592BB0" w:rsidP="00700F0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92BB0">
              <w:rPr>
                <w:rFonts w:ascii="Arial" w:hAnsi="Arial" w:cs="Arial"/>
                <w:b/>
                <w:bCs/>
              </w:rPr>
              <w:t>10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92BB0">
              <w:rPr>
                <w:rFonts w:ascii="Arial" w:hAnsi="Arial" w:cs="Arial"/>
              </w:rPr>
              <w:t>Pakiet  10 - Preparaty do mycia, dezynfekcji  i pielęgnacji rąk</w:t>
            </w:r>
          </w:p>
          <w:p w14:paraId="77A98E46" w14:textId="77777777" w:rsidR="00592BB0" w:rsidRPr="00F245C5" w:rsidRDefault="00592BB0" w:rsidP="00700F0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92BB0">
              <w:rPr>
                <w:rFonts w:ascii="Arial" w:hAnsi="Arial" w:cs="Arial"/>
                <w:b/>
              </w:rPr>
              <w:t xml:space="preserve">P.P.H.U. Arras </w:t>
            </w:r>
            <w:proofErr w:type="spellStart"/>
            <w:r w:rsidRPr="00592BB0">
              <w:rPr>
                <w:rFonts w:ascii="Arial" w:hAnsi="Arial" w:cs="Arial"/>
                <w:b/>
              </w:rPr>
              <w:t>M.Lis</w:t>
            </w:r>
            <w:proofErr w:type="spellEnd"/>
            <w:r w:rsidRPr="00592BB0">
              <w:rPr>
                <w:rFonts w:ascii="Arial" w:hAnsi="Arial" w:cs="Arial"/>
                <w:b/>
              </w:rPr>
              <w:t xml:space="preserve"> &amp; </w:t>
            </w:r>
            <w:proofErr w:type="spellStart"/>
            <w:r w:rsidRPr="00592BB0">
              <w:rPr>
                <w:rFonts w:ascii="Arial" w:hAnsi="Arial" w:cs="Arial"/>
                <w:b/>
              </w:rPr>
              <w:t>R.Żołądź</w:t>
            </w:r>
            <w:proofErr w:type="spellEnd"/>
            <w:r w:rsidRPr="00592BB0">
              <w:rPr>
                <w:rFonts w:ascii="Arial" w:hAnsi="Arial" w:cs="Arial"/>
                <w:b/>
              </w:rPr>
              <w:t xml:space="preserve"> s.c.</w:t>
            </w:r>
          </w:p>
          <w:p w14:paraId="3EC4137C" w14:textId="77777777" w:rsidR="00592BB0" w:rsidRPr="00F245C5" w:rsidRDefault="00592BB0" w:rsidP="00700F0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92BB0">
              <w:rPr>
                <w:rFonts w:ascii="Arial" w:hAnsi="Arial" w:cs="Arial"/>
                <w:bCs/>
              </w:rPr>
              <w:t>Al. Kwiatkowskiego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92BB0">
              <w:rPr>
                <w:rFonts w:ascii="Arial" w:hAnsi="Arial" w:cs="Arial"/>
                <w:bCs/>
              </w:rPr>
              <w:t>2b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32C56CA" w14:textId="77777777" w:rsidR="00592BB0" w:rsidRPr="00F245C5" w:rsidRDefault="00592BB0" w:rsidP="00700F0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92BB0">
              <w:rPr>
                <w:rFonts w:ascii="Arial" w:hAnsi="Arial" w:cs="Arial"/>
                <w:bCs/>
              </w:rPr>
              <w:t>39-300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92BB0">
              <w:rPr>
                <w:rFonts w:ascii="Arial" w:hAnsi="Arial" w:cs="Arial"/>
                <w:bCs/>
              </w:rPr>
              <w:t>Mielec</w:t>
            </w:r>
          </w:p>
          <w:p w14:paraId="570A3595" w14:textId="77777777" w:rsidR="00592BB0" w:rsidRPr="00F245C5" w:rsidRDefault="00592BB0" w:rsidP="00700F0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92BB0">
              <w:rPr>
                <w:rFonts w:ascii="Arial" w:hAnsi="Arial" w:cs="Arial"/>
                <w:b/>
              </w:rPr>
              <w:t>44 273.25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DB689CC" w14:textId="77777777" w:rsidR="00592BB0" w:rsidRPr="00F245C5" w:rsidRDefault="00592BB0" w:rsidP="00700F0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ED11A79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-</w:t>
            </w:r>
            <w:r w:rsidRPr="00592BB0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56F152BF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-</w:t>
            </w:r>
            <w:r w:rsidRPr="00592BB0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3004B79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I. Kryterium: Cena oferty - 60 punktów</w:t>
            </w:r>
          </w:p>
          <w:p w14:paraId="3D5C0B84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II. Warunki techniczne  - 35 punktów</w:t>
            </w:r>
          </w:p>
          <w:p w14:paraId="0F32A764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III. Termin dostawy  - 5 punktów</w:t>
            </w:r>
          </w:p>
          <w:p w14:paraId="254C690B" w14:textId="77777777" w:rsidR="00592BB0" w:rsidRPr="00592BB0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7F6689EF" w14:textId="77777777" w:rsidR="00592BB0" w:rsidRPr="00F245C5" w:rsidRDefault="00592BB0" w:rsidP="00700F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2BB0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</w:tbl>
    <w:p w14:paraId="2A09783A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30A48079" w14:textId="77777777" w:rsidTr="00592B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560ADB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EB5FD5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BC833EA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7C6111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592BB0" w14:paraId="44ABF656" w14:textId="77777777" w:rsidTr="00592B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17DBF" w14:textId="77777777" w:rsidR="00592BB0" w:rsidRPr="007D7932" w:rsidRDefault="00592BB0" w:rsidP="00700F0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92BB0">
              <w:rPr>
                <w:rFonts w:ascii="Arial" w:hAnsi="Arial" w:cs="Arial"/>
                <w:sz w:val="22"/>
                <w:szCs w:val="22"/>
              </w:rPr>
              <w:t>Pakiet  1 - Preparaty do mycia i dezynfekcji rąk, dezynfekcji powierzchni, urządzeń kuchennych i  medycznych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1CF6B" w14:textId="77777777" w:rsidR="00592BB0" w:rsidRPr="007D7932" w:rsidRDefault="00592BB0" w:rsidP="00700F0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92BB0">
              <w:rPr>
                <w:rFonts w:ascii="Arial" w:hAnsi="Arial" w:cs="Arial"/>
                <w:b/>
                <w:bCs/>
                <w:sz w:val="22"/>
                <w:szCs w:val="22"/>
              </w:rPr>
              <w:t>HENRY KRUSE SP. Z O.O.</w:t>
            </w:r>
          </w:p>
          <w:p w14:paraId="049F1D35" w14:textId="77777777" w:rsidR="00592BB0" w:rsidRPr="007D7932" w:rsidRDefault="00592BB0" w:rsidP="00700F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KOLEJOWA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2BB0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67302BDB" w14:textId="77777777" w:rsidR="00592BB0" w:rsidRPr="007D7932" w:rsidRDefault="00592BB0" w:rsidP="00700F0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55-040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2BB0">
              <w:rPr>
                <w:rFonts w:ascii="Arial" w:hAnsi="Arial" w:cs="Arial"/>
                <w:sz w:val="22"/>
                <w:szCs w:val="22"/>
              </w:rPr>
              <w:t>BIELANY WROCŁAWSKIE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F53D7" w14:textId="77777777" w:rsidR="00592BB0" w:rsidRPr="00592BB0" w:rsidRDefault="00592BB0" w:rsidP="00700F0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D102C6E" w14:textId="77777777" w:rsidR="00592BB0" w:rsidRPr="00592BB0" w:rsidRDefault="00592BB0" w:rsidP="00700F0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20856330" w14:textId="77777777" w:rsidR="00592BB0" w:rsidRPr="007D7932" w:rsidRDefault="00592BB0" w:rsidP="00700F0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3 - Termin dostawy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AD937" w14:textId="77777777" w:rsidR="00592BB0" w:rsidRPr="007D7932" w:rsidRDefault="00592BB0" w:rsidP="00700F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92BB0" w14:paraId="213E230F" w14:textId="77777777" w:rsidTr="00592B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6158A" w14:textId="77777777" w:rsidR="00592BB0" w:rsidRPr="007D7932" w:rsidRDefault="00592BB0" w:rsidP="00700F0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92BB0">
              <w:rPr>
                <w:rFonts w:ascii="Arial" w:hAnsi="Arial" w:cs="Arial"/>
                <w:sz w:val="22"/>
                <w:szCs w:val="22"/>
              </w:rPr>
              <w:t>Pakiet 3. Preparaty do  pielęgnacji i leczenia ran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50FDF" w14:textId="77777777" w:rsidR="00592BB0" w:rsidRPr="007D7932" w:rsidRDefault="00592BB0" w:rsidP="00700F0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92BB0">
              <w:rPr>
                <w:rFonts w:ascii="Arial" w:hAnsi="Arial" w:cs="Arial"/>
                <w:b/>
                <w:bCs/>
                <w:sz w:val="22"/>
                <w:szCs w:val="22"/>
              </w:rPr>
              <w:t>Medilab</w:t>
            </w:r>
            <w:proofErr w:type="spellEnd"/>
            <w:r w:rsidRPr="00592BB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2A7EB574" w14:textId="77777777" w:rsidR="00592BB0" w:rsidRPr="007D7932" w:rsidRDefault="00592BB0" w:rsidP="00700F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Wysockiego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2BB0">
              <w:rPr>
                <w:rFonts w:ascii="Arial" w:hAnsi="Arial" w:cs="Arial"/>
                <w:sz w:val="22"/>
                <w:szCs w:val="22"/>
              </w:rPr>
              <w:t>6c</w:t>
            </w:r>
          </w:p>
          <w:p w14:paraId="5A03FC01" w14:textId="77777777" w:rsidR="00592BB0" w:rsidRPr="007D7932" w:rsidRDefault="00592BB0" w:rsidP="00700F0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03-371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2BB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79C89" w14:textId="77777777" w:rsidR="00592BB0" w:rsidRPr="00592BB0" w:rsidRDefault="00592BB0" w:rsidP="00700F0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16D1C60" w14:textId="77777777" w:rsidR="00592BB0" w:rsidRPr="00592BB0" w:rsidRDefault="00592BB0" w:rsidP="00700F0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2 - Warunki Techniczne - 0.00</w:t>
            </w:r>
          </w:p>
          <w:p w14:paraId="51E631DE" w14:textId="77777777" w:rsidR="00592BB0" w:rsidRPr="007D7932" w:rsidRDefault="00592BB0" w:rsidP="00700F0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3 - Termin dostawy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3E4D3" w14:textId="77777777" w:rsidR="00592BB0" w:rsidRPr="007D7932" w:rsidRDefault="00592BB0" w:rsidP="00700F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 xml:space="preserve">  65,00</w:t>
            </w:r>
          </w:p>
        </w:tc>
      </w:tr>
      <w:tr w:rsidR="00592BB0" w14:paraId="10E04DF8" w14:textId="77777777" w:rsidTr="00592B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3B6F6" w14:textId="77777777" w:rsidR="00592BB0" w:rsidRPr="007D7932" w:rsidRDefault="00592BB0" w:rsidP="00700F0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92BB0">
              <w:rPr>
                <w:rFonts w:ascii="Arial" w:hAnsi="Arial" w:cs="Arial"/>
                <w:sz w:val="22"/>
                <w:szCs w:val="22"/>
              </w:rPr>
              <w:t xml:space="preserve">Pakiet   4   Preparaty do mycia, dezynfekcji i pielęgnacji rąk i skóry,  dezynfekcji powierzchni, wyrobów </w:t>
            </w:r>
            <w:r w:rsidRPr="00592BB0">
              <w:rPr>
                <w:rFonts w:ascii="Arial" w:hAnsi="Arial" w:cs="Arial"/>
                <w:sz w:val="22"/>
                <w:szCs w:val="22"/>
              </w:rPr>
              <w:lastRenderedPageBreak/>
              <w:t>medycznych  oraz   mycia i dezynfekcji narzędzi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EE444" w14:textId="77777777" w:rsidR="00592BB0" w:rsidRPr="007D7932" w:rsidRDefault="00592BB0" w:rsidP="00700F0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92BB0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Medilab</w:t>
            </w:r>
            <w:proofErr w:type="spellEnd"/>
            <w:r w:rsidRPr="00592BB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7C27E9EE" w14:textId="77777777" w:rsidR="00592BB0" w:rsidRPr="007D7932" w:rsidRDefault="00592BB0" w:rsidP="00700F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Wysockiego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2BB0">
              <w:rPr>
                <w:rFonts w:ascii="Arial" w:hAnsi="Arial" w:cs="Arial"/>
                <w:sz w:val="22"/>
                <w:szCs w:val="22"/>
              </w:rPr>
              <w:t>6c</w:t>
            </w:r>
          </w:p>
          <w:p w14:paraId="22463883" w14:textId="77777777" w:rsidR="00592BB0" w:rsidRPr="007D7932" w:rsidRDefault="00592BB0" w:rsidP="00700F0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03-371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2BB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2C68A" w14:textId="77777777" w:rsidR="00592BB0" w:rsidRPr="00592BB0" w:rsidRDefault="00592BB0" w:rsidP="00700F0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EB78AE0" w14:textId="77777777" w:rsidR="00592BB0" w:rsidRPr="00592BB0" w:rsidRDefault="00592BB0" w:rsidP="00700F0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2 - Warunki Techniczne - 0.00</w:t>
            </w:r>
          </w:p>
          <w:p w14:paraId="72579F32" w14:textId="77777777" w:rsidR="00592BB0" w:rsidRPr="007D7932" w:rsidRDefault="00592BB0" w:rsidP="00700F0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3 - Termin dostawy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3299E" w14:textId="77777777" w:rsidR="00592BB0" w:rsidRPr="007D7932" w:rsidRDefault="00592BB0" w:rsidP="00700F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 xml:space="preserve">  65,00</w:t>
            </w:r>
          </w:p>
        </w:tc>
      </w:tr>
      <w:tr w:rsidR="00592BB0" w14:paraId="7E77B677" w14:textId="77777777" w:rsidTr="00592B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BE615" w14:textId="77777777" w:rsidR="00592BB0" w:rsidRPr="007D7932" w:rsidRDefault="00592BB0" w:rsidP="00700F0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92BB0">
              <w:rPr>
                <w:rFonts w:ascii="Arial" w:hAnsi="Arial" w:cs="Arial"/>
                <w:sz w:val="22"/>
                <w:szCs w:val="22"/>
              </w:rPr>
              <w:t>Pakiet  5 - Preparaty do mycia i pielęgnacji skóry ciała i włosów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675F1" w14:textId="77777777" w:rsidR="00592BB0" w:rsidRPr="007D7932" w:rsidRDefault="00592BB0" w:rsidP="00700F0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92BB0">
              <w:rPr>
                <w:rFonts w:ascii="Arial" w:hAnsi="Arial" w:cs="Arial"/>
                <w:b/>
                <w:bCs/>
                <w:sz w:val="22"/>
                <w:szCs w:val="22"/>
              </w:rPr>
              <w:t>Medilab</w:t>
            </w:r>
            <w:proofErr w:type="spellEnd"/>
            <w:r w:rsidRPr="00592BB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5CF76EDF" w14:textId="77777777" w:rsidR="00592BB0" w:rsidRPr="007D7932" w:rsidRDefault="00592BB0" w:rsidP="00700F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Wysockiego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2BB0">
              <w:rPr>
                <w:rFonts w:ascii="Arial" w:hAnsi="Arial" w:cs="Arial"/>
                <w:sz w:val="22"/>
                <w:szCs w:val="22"/>
              </w:rPr>
              <w:t>6c</w:t>
            </w:r>
          </w:p>
          <w:p w14:paraId="1B65566D" w14:textId="77777777" w:rsidR="00592BB0" w:rsidRPr="007D7932" w:rsidRDefault="00592BB0" w:rsidP="00700F0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03-371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2BB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15F47" w14:textId="77777777" w:rsidR="00592BB0" w:rsidRPr="00592BB0" w:rsidRDefault="00592BB0" w:rsidP="00700F0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4A0EBCD" w14:textId="77777777" w:rsidR="00592BB0" w:rsidRPr="00592BB0" w:rsidRDefault="00592BB0" w:rsidP="00700F0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2 - Warunki Techniczne - 0.00</w:t>
            </w:r>
          </w:p>
          <w:p w14:paraId="6C82FC79" w14:textId="77777777" w:rsidR="00592BB0" w:rsidRPr="007D7932" w:rsidRDefault="00592BB0" w:rsidP="00700F0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3 - Termin dostawy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CA876" w14:textId="77777777" w:rsidR="00592BB0" w:rsidRPr="007D7932" w:rsidRDefault="00592BB0" w:rsidP="00700F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 xml:space="preserve">  65,00</w:t>
            </w:r>
          </w:p>
        </w:tc>
      </w:tr>
      <w:tr w:rsidR="00592BB0" w14:paraId="67FBDDA9" w14:textId="77777777" w:rsidTr="00592B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00052" w14:textId="77777777" w:rsidR="00592BB0" w:rsidRPr="007D7932" w:rsidRDefault="00592BB0" w:rsidP="00700F0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92BB0">
              <w:rPr>
                <w:rFonts w:ascii="Arial" w:hAnsi="Arial" w:cs="Arial"/>
                <w:sz w:val="22"/>
                <w:szCs w:val="22"/>
              </w:rPr>
              <w:t>Pakiet  6 - Preparaty do mycia ciała, dezynfekcji rąk, skóry, ran i błon śluzowych    oraz do szybkiej dezynfekcji   małych powierzchni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924D5" w14:textId="77777777" w:rsidR="00592BB0" w:rsidRPr="007D7932" w:rsidRDefault="00592BB0" w:rsidP="00700F0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92BB0">
              <w:rPr>
                <w:rFonts w:ascii="Arial" w:hAnsi="Arial" w:cs="Arial"/>
                <w:b/>
                <w:bCs/>
                <w:sz w:val="22"/>
                <w:szCs w:val="22"/>
              </w:rPr>
              <w:t>SCHULKE POLSKA SP. Z O.O.</w:t>
            </w:r>
          </w:p>
          <w:p w14:paraId="6546A717" w14:textId="77777777" w:rsidR="00592BB0" w:rsidRPr="007D7932" w:rsidRDefault="00592BB0" w:rsidP="00700F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2BB0">
              <w:rPr>
                <w:rFonts w:ascii="Arial" w:hAnsi="Arial" w:cs="Arial"/>
                <w:sz w:val="22"/>
                <w:szCs w:val="22"/>
              </w:rPr>
              <w:t>132</w:t>
            </w:r>
          </w:p>
          <w:p w14:paraId="62850189" w14:textId="77777777" w:rsidR="00592BB0" w:rsidRPr="007D7932" w:rsidRDefault="00592BB0" w:rsidP="00700F0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02-305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2BB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8CFFE" w14:textId="77777777" w:rsidR="00592BB0" w:rsidRPr="00592BB0" w:rsidRDefault="00592BB0" w:rsidP="00700F0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8701A57" w14:textId="77777777" w:rsidR="00592BB0" w:rsidRPr="00592BB0" w:rsidRDefault="00592BB0" w:rsidP="00700F0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3FAF57FE" w14:textId="77777777" w:rsidR="00592BB0" w:rsidRPr="007D7932" w:rsidRDefault="00592BB0" w:rsidP="00700F0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3 - Termin dostawy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F83B0" w14:textId="77777777" w:rsidR="00592BB0" w:rsidRPr="007D7932" w:rsidRDefault="00592BB0" w:rsidP="00700F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92BB0" w14:paraId="731C7004" w14:textId="77777777" w:rsidTr="00592B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39DB9" w14:textId="77777777" w:rsidR="00592BB0" w:rsidRPr="007D7932" w:rsidRDefault="00592BB0" w:rsidP="00700F0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92BB0">
              <w:rPr>
                <w:rFonts w:ascii="Arial" w:hAnsi="Arial" w:cs="Arial"/>
                <w:sz w:val="22"/>
                <w:szCs w:val="22"/>
              </w:rPr>
              <w:t>Pakiet  7 - Preparaty do mycia i  dezynfekcji narzędzi chirurgicznych i endoskopowych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68951" w14:textId="77777777" w:rsidR="00592BB0" w:rsidRPr="007D7932" w:rsidRDefault="00592BB0" w:rsidP="00700F0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92BB0">
              <w:rPr>
                <w:rFonts w:ascii="Arial" w:hAnsi="Arial" w:cs="Arial"/>
                <w:b/>
                <w:bCs/>
                <w:sz w:val="22"/>
                <w:szCs w:val="22"/>
              </w:rPr>
              <w:t>HENRY KRUSE SP. Z O.O.</w:t>
            </w:r>
          </w:p>
          <w:p w14:paraId="387EAA5D" w14:textId="77777777" w:rsidR="00592BB0" w:rsidRPr="007D7932" w:rsidRDefault="00592BB0" w:rsidP="00700F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KOLEJOWA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2BB0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6E5A85A1" w14:textId="77777777" w:rsidR="00592BB0" w:rsidRPr="007D7932" w:rsidRDefault="00592BB0" w:rsidP="00700F0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55-040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2BB0">
              <w:rPr>
                <w:rFonts w:ascii="Arial" w:hAnsi="Arial" w:cs="Arial"/>
                <w:sz w:val="22"/>
                <w:szCs w:val="22"/>
              </w:rPr>
              <w:t>BIELANY WROCŁAWSKIE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55525" w14:textId="77777777" w:rsidR="00592BB0" w:rsidRPr="00592BB0" w:rsidRDefault="00592BB0" w:rsidP="00700F0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A603666" w14:textId="77777777" w:rsidR="00592BB0" w:rsidRPr="00592BB0" w:rsidRDefault="00592BB0" w:rsidP="00700F0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4813A53F" w14:textId="77777777" w:rsidR="00592BB0" w:rsidRPr="007D7932" w:rsidRDefault="00592BB0" w:rsidP="00700F0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3 - Termin dostawy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73296" w14:textId="77777777" w:rsidR="00592BB0" w:rsidRPr="007D7932" w:rsidRDefault="00592BB0" w:rsidP="00700F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92BB0" w14:paraId="7C70C1DE" w14:textId="77777777" w:rsidTr="00592B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24D41" w14:textId="77777777" w:rsidR="00592BB0" w:rsidRPr="007D7932" w:rsidRDefault="00592BB0" w:rsidP="00700F0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92BB0">
              <w:rPr>
                <w:rFonts w:ascii="Arial" w:hAnsi="Arial" w:cs="Arial"/>
                <w:sz w:val="22"/>
                <w:szCs w:val="22"/>
              </w:rPr>
              <w:t>Pakiet  7 - Preparaty do mycia i  dezynfekcji narzędzi chirurgicznych i endoskopowych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A7D92" w14:textId="77777777" w:rsidR="00592BB0" w:rsidRPr="007D7932" w:rsidRDefault="00592BB0" w:rsidP="00700F0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92BB0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592BB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E902466" w14:textId="77777777" w:rsidR="00592BB0" w:rsidRPr="007D7932" w:rsidRDefault="00592BB0" w:rsidP="00700F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Konopnickiej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2BB0">
              <w:rPr>
                <w:rFonts w:ascii="Arial" w:hAnsi="Arial" w:cs="Arial"/>
                <w:sz w:val="22"/>
                <w:szCs w:val="22"/>
              </w:rPr>
              <w:t>11 a</w:t>
            </w:r>
          </w:p>
          <w:p w14:paraId="7AD15F80" w14:textId="77777777" w:rsidR="00592BB0" w:rsidRPr="007D7932" w:rsidRDefault="00592BB0" w:rsidP="00700F0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12-230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2BB0">
              <w:rPr>
                <w:rFonts w:ascii="Arial" w:hAnsi="Arial" w:cs="Arial"/>
                <w:sz w:val="22"/>
                <w:szCs w:val="22"/>
              </w:rPr>
              <w:t>Biała  Piska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9BAD8" w14:textId="77777777" w:rsidR="00592BB0" w:rsidRPr="00592BB0" w:rsidRDefault="00592BB0" w:rsidP="00700F0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1 - Cena - 59.72</w:t>
            </w:r>
          </w:p>
          <w:p w14:paraId="2091C85D" w14:textId="77777777" w:rsidR="00592BB0" w:rsidRPr="00592BB0" w:rsidRDefault="00592BB0" w:rsidP="00700F0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2 - Warunki Techniczne - 0.00</w:t>
            </w:r>
          </w:p>
          <w:p w14:paraId="13C04DBD" w14:textId="77777777" w:rsidR="00592BB0" w:rsidRPr="007D7932" w:rsidRDefault="00592BB0" w:rsidP="00700F0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3 - Termin dostawy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2F6BE" w14:textId="77777777" w:rsidR="00592BB0" w:rsidRPr="007D7932" w:rsidRDefault="00592BB0" w:rsidP="00700F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 xml:space="preserve">  64,72</w:t>
            </w:r>
          </w:p>
        </w:tc>
      </w:tr>
      <w:tr w:rsidR="00592BB0" w14:paraId="655CE56D" w14:textId="77777777" w:rsidTr="00592B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A629A" w14:textId="77777777" w:rsidR="00592BB0" w:rsidRPr="007D7932" w:rsidRDefault="00592BB0" w:rsidP="00700F0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92BB0">
              <w:rPr>
                <w:rFonts w:ascii="Arial" w:hAnsi="Arial" w:cs="Arial"/>
                <w:sz w:val="22"/>
                <w:szCs w:val="22"/>
              </w:rPr>
              <w:t>Pakiet  8 - Preparaty do dezynfekcji  aparatów do hemodializy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578A6" w14:textId="77777777" w:rsidR="00592BB0" w:rsidRPr="007D7932" w:rsidRDefault="00592BB0" w:rsidP="00700F0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92BB0">
              <w:rPr>
                <w:rFonts w:ascii="Arial" w:hAnsi="Arial" w:cs="Arial"/>
                <w:b/>
                <w:bCs/>
                <w:sz w:val="22"/>
                <w:szCs w:val="22"/>
              </w:rPr>
              <w:t>FRESENIUS MEDICAL CARE POLSKA S.A.</w:t>
            </w:r>
          </w:p>
          <w:p w14:paraId="5D6255D0" w14:textId="77777777" w:rsidR="00592BB0" w:rsidRPr="007D7932" w:rsidRDefault="00592BB0" w:rsidP="00700F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KRZYWA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2BB0">
              <w:rPr>
                <w:rFonts w:ascii="Arial" w:hAnsi="Arial" w:cs="Arial"/>
                <w:sz w:val="22"/>
                <w:szCs w:val="22"/>
              </w:rPr>
              <w:t>13/13</w:t>
            </w:r>
          </w:p>
          <w:p w14:paraId="208300C7" w14:textId="77777777" w:rsidR="00592BB0" w:rsidRPr="007D7932" w:rsidRDefault="00592BB0" w:rsidP="00700F0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60-118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2BB0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1A191" w14:textId="77777777" w:rsidR="00592BB0" w:rsidRPr="00592BB0" w:rsidRDefault="00592BB0" w:rsidP="00700F0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B601843" w14:textId="77777777" w:rsidR="00592BB0" w:rsidRPr="00592BB0" w:rsidRDefault="00592BB0" w:rsidP="00700F0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008F7AFD" w14:textId="77777777" w:rsidR="00592BB0" w:rsidRPr="007D7932" w:rsidRDefault="00592BB0" w:rsidP="00700F0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3 - Termin dostawy  - 3.00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DFBAD" w14:textId="77777777" w:rsidR="00592BB0" w:rsidRPr="007D7932" w:rsidRDefault="00592BB0" w:rsidP="00700F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 xml:space="preserve">  98,00</w:t>
            </w:r>
          </w:p>
        </w:tc>
      </w:tr>
      <w:tr w:rsidR="00592BB0" w14:paraId="0050912E" w14:textId="77777777" w:rsidTr="00592B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A7A2D" w14:textId="77777777" w:rsidR="00592BB0" w:rsidRPr="007D7932" w:rsidRDefault="00592BB0" w:rsidP="00700F0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92BB0">
              <w:rPr>
                <w:rFonts w:ascii="Arial" w:hAnsi="Arial" w:cs="Arial"/>
                <w:sz w:val="22"/>
                <w:szCs w:val="22"/>
              </w:rPr>
              <w:t>Pakiet  9 - Preparaty do mycia i dezynfekcji powierzchni, sprzętu i wyrobów medycznych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DDDF9" w14:textId="77777777" w:rsidR="00592BB0" w:rsidRPr="007D7932" w:rsidRDefault="00592BB0" w:rsidP="00700F0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92BB0">
              <w:rPr>
                <w:rFonts w:ascii="Arial" w:hAnsi="Arial" w:cs="Arial"/>
                <w:b/>
                <w:bCs/>
                <w:sz w:val="22"/>
                <w:szCs w:val="22"/>
              </w:rPr>
              <w:t>MEDISEPT SP. Z O.O.</w:t>
            </w:r>
          </w:p>
          <w:p w14:paraId="04897A32" w14:textId="77777777" w:rsidR="00592BB0" w:rsidRPr="007D7932" w:rsidRDefault="00592BB0" w:rsidP="00700F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 xml:space="preserve">Ludwika </w:t>
            </w:r>
            <w:proofErr w:type="spellStart"/>
            <w:r w:rsidRPr="00592BB0">
              <w:rPr>
                <w:rFonts w:ascii="Arial" w:hAnsi="Arial" w:cs="Arial"/>
                <w:sz w:val="22"/>
                <w:szCs w:val="22"/>
              </w:rPr>
              <w:t>Spiessa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2BB0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29217063" w14:textId="77777777" w:rsidR="00592BB0" w:rsidRPr="007D7932" w:rsidRDefault="00592BB0" w:rsidP="00700F0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20-270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2BB0">
              <w:rPr>
                <w:rFonts w:ascii="Arial" w:hAnsi="Arial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13D7E" w14:textId="77777777" w:rsidR="00592BB0" w:rsidRPr="00592BB0" w:rsidRDefault="00592BB0" w:rsidP="00700F0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600AEBE" w14:textId="77777777" w:rsidR="00592BB0" w:rsidRPr="00592BB0" w:rsidRDefault="00592BB0" w:rsidP="00700F0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333C69B2" w14:textId="77777777" w:rsidR="00592BB0" w:rsidRPr="007D7932" w:rsidRDefault="00592BB0" w:rsidP="00700F0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3 - Termin dostawy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FA4C3" w14:textId="77777777" w:rsidR="00592BB0" w:rsidRPr="007D7932" w:rsidRDefault="00592BB0" w:rsidP="00700F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92BB0" w14:paraId="3E99C8B9" w14:textId="77777777" w:rsidTr="00592B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E3800" w14:textId="77777777" w:rsidR="00592BB0" w:rsidRPr="007D7932" w:rsidRDefault="00592BB0" w:rsidP="00700F0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92BB0">
              <w:rPr>
                <w:rFonts w:ascii="Arial" w:hAnsi="Arial" w:cs="Arial"/>
                <w:sz w:val="22"/>
                <w:szCs w:val="22"/>
              </w:rPr>
              <w:t>Pakiet  10 - Preparaty do mycia, dezynfekcji  i pielęgnacji rąk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72ADF" w14:textId="77777777" w:rsidR="00592BB0" w:rsidRPr="007D7932" w:rsidRDefault="00592BB0" w:rsidP="00700F0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92BB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P.P.H.U. Arras </w:t>
            </w:r>
            <w:proofErr w:type="spellStart"/>
            <w:r w:rsidRPr="00592BB0">
              <w:rPr>
                <w:rFonts w:ascii="Arial" w:hAnsi="Arial" w:cs="Arial"/>
                <w:b/>
                <w:bCs/>
                <w:sz w:val="22"/>
                <w:szCs w:val="22"/>
              </w:rPr>
              <w:t>M.Lis</w:t>
            </w:r>
            <w:proofErr w:type="spellEnd"/>
            <w:r w:rsidRPr="00592BB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&amp; </w:t>
            </w:r>
            <w:proofErr w:type="spellStart"/>
            <w:r w:rsidRPr="00592BB0">
              <w:rPr>
                <w:rFonts w:ascii="Arial" w:hAnsi="Arial" w:cs="Arial"/>
                <w:b/>
                <w:bCs/>
                <w:sz w:val="22"/>
                <w:szCs w:val="22"/>
              </w:rPr>
              <w:t>R.Żołądź</w:t>
            </w:r>
            <w:proofErr w:type="spellEnd"/>
            <w:r w:rsidRPr="00592BB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s.c.</w:t>
            </w:r>
          </w:p>
          <w:p w14:paraId="30D49131" w14:textId="77777777" w:rsidR="00592BB0" w:rsidRPr="007D7932" w:rsidRDefault="00592BB0" w:rsidP="00700F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Al. Kwiatkowskiego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2BB0">
              <w:rPr>
                <w:rFonts w:ascii="Arial" w:hAnsi="Arial" w:cs="Arial"/>
                <w:sz w:val="22"/>
                <w:szCs w:val="22"/>
              </w:rPr>
              <w:t>2b</w:t>
            </w:r>
          </w:p>
          <w:p w14:paraId="65D2D905" w14:textId="77777777" w:rsidR="00592BB0" w:rsidRPr="007D7932" w:rsidRDefault="00592BB0" w:rsidP="00700F0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39-300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2BB0">
              <w:rPr>
                <w:rFonts w:ascii="Arial" w:hAnsi="Arial" w:cs="Arial"/>
                <w:sz w:val="22"/>
                <w:szCs w:val="22"/>
              </w:rPr>
              <w:t>Mielec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C74F3" w14:textId="77777777" w:rsidR="00592BB0" w:rsidRPr="00592BB0" w:rsidRDefault="00592BB0" w:rsidP="00700F0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787F69D6" w14:textId="77777777" w:rsidR="00592BB0" w:rsidRPr="00592BB0" w:rsidRDefault="00592BB0" w:rsidP="00700F0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4B0C3598" w14:textId="77777777" w:rsidR="00592BB0" w:rsidRPr="007D7932" w:rsidRDefault="00592BB0" w:rsidP="00700F0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>3 - Termin dostawy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0F5FD" w14:textId="77777777" w:rsidR="00592BB0" w:rsidRPr="007D7932" w:rsidRDefault="00592BB0" w:rsidP="00700F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B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2CB62492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bookmarkEnd w:id="0"/>
    <w:p w14:paraId="62A5B3D4" w14:textId="577B104D" w:rsidR="008642B3" w:rsidRDefault="00D50F81" w:rsidP="00B36EDA">
      <w:pPr>
        <w:ind w:right="-425"/>
        <w:jc w:val="right"/>
        <w:rPr>
          <w:rFonts w:ascii="Arial" w:hAnsi="Arial" w:cs="Arial"/>
        </w:rPr>
      </w:pPr>
      <w:r>
        <w:rPr>
          <w:rFonts w:ascii="Arial" w:hAnsi="Arial" w:cs="Arial"/>
        </w:rPr>
        <w:t>Dyrektor SP ZOZ Kolbuszowa</w:t>
      </w:r>
    </w:p>
    <w:p w14:paraId="272D2FEB" w14:textId="3FAC1DBB" w:rsidR="00D50F81" w:rsidRPr="00B36EDA" w:rsidRDefault="00D50F81" w:rsidP="00B36EDA">
      <w:pPr>
        <w:ind w:right="-425"/>
        <w:jc w:val="right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>Zbigniew Strzelczyk</w:t>
      </w:r>
    </w:p>
    <w:sectPr w:rsidR="00D50F81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68C029" w14:textId="77777777" w:rsidR="00070771" w:rsidRDefault="00070771">
      <w:r>
        <w:separator/>
      </w:r>
    </w:p>
  </w:endnote>
  <w:endnote w:type="continuationSeparator" w:id="0">
    <w:p w14:paraId="1EA20E60" w14:textId="77777777" w:rsidR="00070771" w:rsidRDefault="00070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5A4F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179D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8BD09F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734648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E6E6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DE22B3" w14:textId="77777777" w:rsidR="00070771" w:rsidRDefault="00070771">
      <w:r>
        <w:separator/>
      </w:r>
    </w:p>
  </w:footnote>
  <w:footnote w:type="continuationSeparator" w:id="0">
    <w:p w14:paraId="6CA1965A" w14:textId="77777777" w:rsidR="00070771" w:rsidRDefault="000707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0272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C3E6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37B7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0771"/>
    <w:rsid w:val="00022322"/>
    <w:rsid w:val="00042497"/>
    <w:rsid w:val="00070771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2BB0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50F81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440083"/>
  <w15:chartTrackingRefBased/>
  <w15:docId w15:val="{75CF39C5-0681-4A73-8284-2AA2F46F4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11</Pages>
  <Words>1673</Words>
  <Characters>9244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cp:lastPrinted>1601-01-01T00:00:00Z</cp:lastPrinted>
  <dcterms:created xsi:type="dcterms:W3CDTF">2023-11-28T10:14:00Z</dcterms:created>
  <dcterms:modified xsi:type="dcterms:W3CDTF">2023-11-28T10:14:00Z</dcterms:modified>
</cp:coreProperties>
</file>