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2793C" w14:textId="77777777" w:rsidR="00D34297" w:rsidRPr="00471F3F" w:rsidRDefault="00BD6F08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D6F08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BD6F08">
        <w:rPr>
          <w:rFonts w:ascii="Arial" w:hAnsi="Arial" w:cs="Arial"/>
          <w:sz w:val="24"/>
          <w:szCs w:val="24"/>
        </w:rPr>
        <w:t>2023-11-28</w:t>
      </w:r>
    </w:p>
    <w:p w14:paraId="7D81B375" w14:textId="77777777" w:rsidR="00D34297" w:rsidRPr="00471F3F" w:rsidRDefault="00BD6F08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D6F0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3CE8656" w14:textId="77777777" w:rsidR="00D34297" w:rsidRPr="00471F3F" w:rsidRDefault="00BD6F08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BD6F08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D6F08">
        <w:rPr>
          <w:rFonts w:ascii="Arial" w:hAnsi="Arial" w:cs="Arial"/>
          <w:sz w:val="24"/>
          <w:szCs w:val="24"/>
        </w:rPr>
        <w:t>4</w:t>
      </w:r>
    </w:p>
    <w:p w14:paraId="550494BE" w14:textId="77777777" w:rsidR="00D34297" w:rsidRPr="00471F3F" w:rsidRDefault="00BD6F08" w:rsidP="00D34297">
      <w:pPr>
        <w:rPr>
          <w:rFonts w:ascii="Arial" w:hAnsi="Arial" w:cs="Arial"/>
          <w:sz w:val="24"/>
          <w:szCs w:val="24"/>
        </w:rPr>
      </w:pPr>
      <w:r w:rsidRPr="00BD6F08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BD6F08">
        <w:rPr>
          <w:rFonts w:ascii="Arial" w:hAnsi="Arial" w:cs="Arial"/>
          <w:sz w:val="24"/>
          <w:szCs w:val="24"/>
        </w:rPr>
        <w:t>Kolbuszowa</w:t>
      </w:r>
    </w:p>
    <w:p w14:paraId="2BCB0E79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F6FC71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93F55A4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DC53F36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18F8C288" w14:textId="77777777" w:rsidTr="00D34297">
        <w:tc>
          <w:tcPr>
            <w:tcW w:w="9180" w:type="dxa"/>
            <w:shd w:val="clear" w:color="auto" w:fill="F2F2F2"/>
            <w:hideMark/>
          </w:tcPr>
          <w:p w14:paraId="3316AAC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07A32616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1A4B992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13F140E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7D424C3" w14:textId="77777777" w:rsidTr="00310284">
        <w:tc>
          <w:tcPr>
            <w:tcW w:w="2269" w:type="dxa"/>
            <w:shd w:val="clear" w:color="auto" w:fill="auto"/>
          </w:tcPr>
          <w:p w14:paraId="4BF14157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6481CC" w14:textId="77777777" w:rsidR="00D34297" w:rsidRPr="00D34297" w:rsidRDefault="00BD6F0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6F08">
              <w:rPr>
                <w:rFonts w:ascii="Arial" w:hAnsi="Arial" w:cs="Arial"/>
                <w:bCs/>
                <w:sz w:val="24"/>
                <w:szCs w:val="24"/>
              </w:rPr>
              <w:t>Dostawa preparatów do mycia, pielęgnacji i dezynfekcji rąk , skóry , ran, dezynfekcji powierzchni, narzędzi, sprzętu i urządzeń medycznych w 12 pakietach</w:t>
            </w:r>
          </w:p>
        </w:tc>
      </w:tr>
      <w:tr w:rsidR="00BD6F08" w:rsidRPr="00D34297" w14:paraId="23576A99" w14:textId="77777777" w:rsidTr="000117C3">
        <w:tc>
          <w:tcPr>
            <w:tcW w:w="2269" w:type="dxa"/>
            <w:shd w:val="clear" w:color="auto" w:fill="auto"/>
          </w:tcPr>
          <w:p w14:paraId="70930269" w14:textId="77777777" w:rsidR="00BD6F08" w:rsidRPr="00D34297" w:rsidRDefault="00BD6F08" w:rsidP="000117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D07CFA" w14:textId="77777777" w:rsidR="00BD6F08" w:rsidRPr="00D34297" w:rsidRDefault="00BD6F08" w:rsidP="000117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6F08">
              <w:rPr>
                <w:rFonts w:ascii="Arial" w:hAnsi="Arial" w:cs="Arial"/>
                <w:bCs/>
                <w:sz w:val="24"/>
                <w:szCs w:val="24"/>
              </w:rPr>
              <w:t>Eap-2412/16/23/M</w:t>
            </w:r>
          </w:p>
        </w:tc>
      </w:tr>
    </w:tbl>
    <w:p w14:paraId="6BA13902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315023B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BD6F08" w:rsidRPr="00BD6F08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D6F08" w:rsidRPr="00BD6F08">
        <w:rPr>
          <w:rFonts w:ascii="Arial" w:hAnsi="Arial" w:cs="Arial"/>
          <w:sz w:val="24"/>
          <w:szCs w:val="24"/>
        </w:rPr>
        <w:t>(</w:t>
      </w:r>
      <w:proofErr w:type="spellStart"/>
      <w:r w:rsidR="00BD6F08" w:rsidRPr="00BD6F08">
        <w:rPr>
          <w:rFonts w:ascii="Arial" w:hAnsi="Arial" w:cs="Arial"/>
          <w:sz w:val="24"/>
          <w:szCs w:val="24"/>
        </w:rPr>
        <w:t>t.j</w:t>
      </w:r>
      <w:proofErr w:type="spellEnd"/>
      <w:r w:rsidR="00BD6F08" w:rsidRPr="00BD6F08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AD7116C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58B0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4E2D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9B9E01A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BD6F08" w:rsidRPr="00D34297" w14:paraId="23F90259" w14:textId="77777777" w:rsidTr="000117C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43D1F" w14:textId="77777777" w:rsidR="00BD6F08" w:rsidRPr="00D34297" w:rsidRDefault="00BD6F08" w:rsidP="000117C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7C6C" w14:textId="77777777" w:rsidR="00BD6F08" w:rsidRPr="00D34297" w:rsidRDefault="00BD6F08" w:rsidP="000117C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D6F08">
              <w:rPr>
                <w:rFonts w:ascii="Arial" w:hAnsi="Arial" w:cs="Arial"/>
                <w:b/>
                <w:sz w:val="24"/>
                <w:szCs w:val="24"/>
              </w:rPr>
              <w:t>Pakiet 2. Preparaty do oczyszczania  ran</w:t>
            </w:r>
          </w:p>
          <w:p w14:paraId="7FD6EA83" w14:textId="77777777" w:rsidR="00BD6F08" w:rsidRPr="00D34297" w:rsidRDefault="00BD6F08" w:rsidP="000117C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EF9507" w14:textId="77777777" w:rsidR="00BD6F08" w:rsidRPr="00D34297" w:rsidRDefault="00BD6F08" w:rsidP="000117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D6F0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C352E0B" w14:textId="77777777" w:rsidR="00BD6F08" w:rsidRPr="00D34297" w:rsidRDefault="00BD6F08" w:rsidP="000117C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34499E" w14:textId="77777777" w:rsidR="00BD6F08" w:rsidRPr="00D34297" w:rsidRDefault="00BD6F08" w:rsidP="000117C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Pakiecie, gdyż do terminu </w:t>
            </w:r>
            <w:r w:rsidRPr="00BD6F08">
              <w:rPr>
                <w:rFonts w:ascii="Arial" w:hAnsi="Arial" w:cs="Arial"/>
                <w:sz w:val="24"/>
                <w:szCs w:val="24"/>
              </w:rPr>
              <w:lastRenderedPageBreak/>
              <w:t>składania ofert, tj. do dnia 09.11.2023 r. godz. 09:00 nie złożono żadnej oferty w przedmiotowym pakiecie  postępowania.</w:t>
            </w:r>
          </w:p>
        </w:tc>
      </w:tr>
      <w:tr w:rsidR="00BD6F08" w:rsidRPr="00D34297" w14:paraId="578FD78F" w14:textId="77777777" w:rsidTr="000117C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E2E8" w14:textId="77777777" w:rsidR="00BD6F08" w:rsidRPr="00D34297" w:rsidRDefault="00BD6F08" w:rsidP="000117C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9833" w14:textId="77777777" w:rsidR="00BD6F08" w:rsidRPr="00D34297" w:rsidRDefault="00BD6F08" w:rsidP="000117C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D6F08">
              <w:rPr>
                <w:rFonts w:ascii="Arial" w:hAnsi="Arial" w:cs="Arial"/>
                <w:b/>
                <w:sz w:val="24"/>
                <w:szCs w:val="24"/>
              </w:rPr>
              <w:t>Pakiet 12 - Preparaty do urządzeń dezynfekcyjnych</w:t>
            </w:r>
          </w:p>
          <w:p w14:paraId="5A87C606" w14:textId="77777777" w:rsidR="00BD6F08" w:rsidRPr="00D34297" w:rsidRDefault="00BD6F08" w:rsidP="000117C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5C4CACB" w14:textId="77777777" w:rsidR="00BD6F08" w:rsidRPr="00D34297" w:rsidRDefault="00BD6F08" w:rsidP="000117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D6F08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A495D5" w14:textId="77777777" w:rsidR="00BD6F08" w:rsidRPr="00D34297" w:rsidRDefault="00BD6F08" w:rsidP="000117C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A14B5D1" w14:textId="77777777" w:rsidR="00BD6F08" w:rsidRPr="00D34297" w:rsidRDefault="00BD6F08" w:rsidP="000117C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09.11.2023 r. godz. 09:00 nie złożono żadnej oferty w przedmiotowym pakiecie  postępowania.</w:t>
            </w:r>
          </w:p>
        </w:tc>
      </w:tr>
      <w:tr w:rsidR="00BD6F08" w:rsidRPr="00D34297" w14:paraId="3E7AEC3F" w14:textId="77777777" w:rsidTr="000117C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7179" w14:textId="77777777" w:rsidR="00BD6F08" w:rsidRPr="00D34297" w:rsidRDefault="00BD6F08" w:rsidP="000117C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17B4" w14:textId="77777777" w:rsidR="00BD6F08" w:rsidRPr="00D34297" w:rsidRDefault="00BD6F08" w:rsidP="000117C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D6F08">
              <w:rPr>
                <w:rFonts w:ascii="Arial" w:hAnsi="Arial" w:cs="Arial"/>
                <w:b/>
                <w:sz w:val="24"/>
                <w:szCs w:val="24"/>
              </w:rPr>
              <w:t>Pakiet 11 - Preparaty do myjni -dezynfektorów</w:t>
            </w:r>
          </w:p>
          <w:p w14:paraId="2D25520C" w14:textId="77777777" w:rsidR="00BD6F08" w:rsidRPr="00D34297" w:rsidRDefault="00BD6F08" w:rsidP="000117C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C9614B" w14:textId="77777777" w:rsidR="00BD6F08" w:rsidRPr="00D34297" w:rsidRDefault="00BD6F08" w:rsidP="000117C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BD6F0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A61FEF" w14:textId="77777777" w:rsidR="00BD6F08" w:rsidRPr="00D34297" w:rsidRDefault="00BD6F08" w:rsidP="000117C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23FBAD" w14:textId="77777777" w:rsidR="00BD6F08" w:rsidRPr="00D34297" w:rsidRDefault="00BD6F08" w:rsidP="000117C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6F08">
              <w:rPr>
                <w:rFonts w:ascii="Arial" w:hAnsi="Arial" w:cs="Arial"/>
                <w:sz w:val="24"/>
                <w:szCs w:val="24"/>
              </w:rPr>
              <w:t>Zamawiający unieważnił postępowanie w w/w Pakiecie, gdyż ofert złożona w wyższej wymienionym postępowaniu podlegała odrzuceniu.</w:t>
            </w:r>
          </w:p>
        </w:tc>
      </w:tr>
    </w:tbl>
    <w:p w14:paraId="0CC602E8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236A45D7" w14:textId="68207021" w:rsidR="002A7DFF" w:rsidRDefault="00BD6F08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D6F08">
        <w:rPr>
          <w:rFonts w:ascii="Arial" w:hAnsi="Arial" w:cs="Arial"/>
          <w:sz w:val="24"/>
          <w:szCs w:val="24"/>
        </w:rPr>
        <w:t xml:space="preserve">  </w:t>
      </w:r>
      <w:r w:rsidR="00230A3E">
        <w:rPr>
          <w:rFonts w:ascii="Arial" w:hAnsi="Arial" w:cs="Arial"/>
          <w:sz w:val="24"/>
          <w:szCs w:val="24"/>
        </w:rPr>
        <w:t>Dyrektor SP ZOZ Kolbuszowa</w:t>
      </w:r>
    </w:p>
    <w:p w14:paraId="3F7AA09E" w14:textId="1B6639EE" w:rsidR="00230A3E" w:rsidRDefault="00230A3E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</w:p>
    <w:sectPr w:rsidR="00230A3E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25DD4" w14:textId="77777777" w:rsidR="00C47001" w:rsidRDefault="00C47001" w:rsidP="00D34297">
      <w:r>
        <w:separator/>
      </w:r>
    </w:p>
  </w:endnote>
  <w:endnote w:type="continuationSeparator" w:id="0">
    <w:p w14:paraId="25026FB8" w14:textId="77777777" w:rsidR="00C47001" w:rsidRDefault="00C4700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888B3" w14:textId="77777777" w:rsidR="00BD6F08" w:rsidRDefault="00BD6F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B1D2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CABB9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47DF5" w14:textId="77777777" w:rsidR="00BD6F08" w:rsidRDefault="00BD6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4EF32" w14:textId="77777777" w:rsidR="00C47001" w:rsidRDefault="00C47001" w:rsidP="00D34297">
      <w:r>
        <w:separator/>
      </w:r>
    </w:p>
  </w:footnote>
  <w:footnote w:type="continuationSeparator" w:id="0">
    <w:p w14:paraId="67CB6966" w14:textId="77777777" w:rsidR="00C47001" w:rsidRDefault="00C4700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B26B1" w14:textId="77777777" w:rsidR="00BD6F08" w:rsidRDefault="00BD6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B7BB2" w14:textId="77777777" w:rsidR="00BD6F08" w:rsidRDefault="00BD6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B3C7" w14:textId="77777777" w:rsidR="00BD6F08" w:rsidRDefault="00BD6F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001"/>
    <w:rsid w:val="00010B31"/>
    <w:rsid w:val="00104963"/>
    <w:rsid w:val="00150F65"/>
    <w:rsid w:val="00230A3E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D6F08"/>
    <w:rsid w:val="00C47001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7A0E9"/>
  <w15:chartTrackingRefBased/>
  <w15:docId w15:val="{DFE18BA9-D68A-427C-9E82-57BFC388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2023-11-28T09:45:00Z</dcterms:created>
  <dcterms:modified xsi:type="dcterms:W3CDTF">2023-11-28T09:45:00Z</dcterms:modified>
</cp:coreProperties>
</file>