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FCD4C" w14:textId="77777777" w:rsidR="002B1A81" w:rsidRDefault="002B1A81" w:rsidP="002B1A81">
      <w:pPr>
        <w:pStyle w:val="Nagwek"/>
        <w:rPr>
          <w:i/>
          <w:iCs/>
        </w:rPr>
      </w:pPr>
      <w:bookmarkStart w:id="0" w:name="_Hlk52197885"/>
    </w:p>
    <w:p w14:paraId="3BB3BB8B" w14:textId="77777777" w:rsidR="002B1A81" w:rsidRPr="00BB41D0" w:rsidRDefault="002B1A81" w:rsidP="002B1A8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Okręgowy Szpital Kolejowy w Katowicach - s.p.z.o.z.</w:t>
      </w:r>
    </w:p>
    <w:p w14:paraId="792EA2A7" w14:textId="77777777" w:rsidR="002B1A81" w:rsidRPr="00BB41D0" w:rsidRDefault="002B1A81" w:rsidP="002B1A8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Panewnicka 65</w:t>
      </w:r>
    </w:p>
    <w:p w14:paraId="0D22D4BC" w14:textId="77777777" w:rsidR="002B1A81" w:rsidRPr="00BB41D0" w:rsidRDefault="002B1A81" w:rsidP="002B1A81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14:paraId="0C47F1B6" w14:textId="64284569" w:rsidR="002B1A81" w:rsidRPr="00BB41D0" w:rsidRDefault="002B1A81" w:rsidP="002B1A81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</w:t>
      </w:r>
      <w:r w:rsidR="005518BD">
        <w:rPr>
          <w:sz w:val="24"/>
          <w:szCs w:val="24"/>
        </w:rPr>
        <w:t>,</w:t>
      </w:r>
      <w:r w:rsidRPr="00BB41D0">
        <w:rPr>
          <w:sz w:val="24"/>
          <w:szCs w:val="24"/>
        </w:rPr>
        <w:t xml:space="preserve"> dnia</w:t>
      </w:r>
      <w:r w:rsidR="005518BD">
        <w:rPr>
          <w:sz w:val="24"/>
          <w:szCs w:val="24"/>
        </w:rPr>
        <w:t xml:space="preserve"> 29.</w:t>
      </w:r>
      <w:r w:rsidR="00884FD6">
        <w:rPr>
          <w:sz w:val="24"/>
          <w:szCs w:val="24"/>
        </w:rPr>
        <w:t>11</w:t>
      </w:r>
      <w:r w:rsidR="005518BD">
        <w:rPr>
          <w:sz w:val="24"/>
          <w:szCs w:val="24"/>
        </w:rPr>
        <w:t>.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>3</w:t>
      </w:r>
      <w:r w:rsidR="00884FD6">
        <w:rPr>
          <w:sz w:val="24"/>
          <w:szCs w:val="24"/>
        </w:rPr>
        <w:t xml:space="preserve"> r.</w:t>
      </w:r>
    </w:p>
    <w:p w14:paraId="3F109C8C" w14:textId="7AB48F00" w:rsidR="002B1A81" w:rsidRPr="003F69B9" w:rsidRDefault="002B1A81" w:rsidP="002B1A81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5518BD">
        <w:rPr>
          <w:b/>
          <w:sz w:val="24"/>
          <w:szCs w:val="24"/>
        </w:rPr>
        <w:t>27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14:paraId="7B5280FF" w14:textId="77777777" w:rsidR="002B1A81" w:rsidRPr="003B4178" w:rsidRDefault="002B1A81" w:rsidP="003B417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</w:p>
    <w:p w14:paraId="272BA42F" w14:textId="77777777" w:rsidR="002B1A81" w:rsidRDefault="002B1A81" w:rsidP="002B1A8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50466821" w14:textId="77777777" w:rsidR="002B1A81" w:rsidRPr="00A80738" w:rsidRDefault="002B1A81" w:rsidP="002B1A8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1597A6" w14:textId="77777777" w:rsidR="002B1A81" w:rsidRPr="00BB18D2" w:rsidRDefault="002B1A81" w:rsidP="002B1A81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14:paraId="2F679718" w14:textId="77777777" w:rsidR="002B1A81" w:rsidRDefault="002B1A81" w:rsidP="002B1A81">
      <w:pPr>
        <w:jc w:val="both"/>
        <w:rPr>
          <w:bCs/>
          <w:i/>
          <w:sz w:val="24"/>
          <w:szCs w:val="24"/>
        </w:rPr>
      </w:pPr>
    </w:p>
    <w:p w14:paraId="3A06B915" w14:textId="4E0A0779" w:rsidR="002B1A81" w:rsidRPr="00D20D87" w:rsidRDefault="002B1A81" w:rsidP="002B1A81">
      <w:pPr>
        <w:spacing w:line="276" w:lineRule="auto"/>
        <w:jc w:val="both"/>
        <w:rPr>
          <w:b/>
          <w:bCs/>
          <w:sz w:val="24"/>
          <w:szCs w:val="24"/>
        </w:rPr>
      </w:pPr>
      <w:r w:rsidRPr="00D20D87">
        <w:rPr>
          <w:bCs/>
          <w:i/>
          <w:sz w:val="24"/>
          <w:szCs w:val="24"/>
        </w:rPr>
        <w:t>dotyczy</w:t>
      </w:r>
      <w:r w:rsidRPr="00D20D87">
        <w:rPr>
          <w:bCs/>
          <w:sz w:val="24"/>
          <w:szCs w:val="24"/>
        </w:rPr>
        <w:t xml:space="preserve">: </w:t>
      </w:r>
      <w:r w:rsidRPr="00D20D87">
        <w:rPr>
          <w:sz w:val="24"/>
          <w:szCs w:val="24"/>
        </w:rPr>
        <w:t xml:space="preserve">postępowania o udzielenie zamówienia publicznego prowadzonego </w:t>
      </w:r>
      <w:r w:rsidRPr="00D20D87">
        <w:rPr>
          <w:b/>
          <w:sz w:val="24"/>
          <w:szCs w:val="24"/>
        </w:rPr>
        <w:t>w trybie podstawowym</w:t>
      </w:r>
      <w:r w:rsidRPr="00D20D87">
        <w:rPr>
          <w:sz w:val="24"/>
          <w:szCs w:val="24"/>
        </w:rPr>
        <w:t xml:space="preserve"> (art. 275 pkt 1 ustawy Pzp) pn</w:t>
      </w:r>
      <w:r w:rsidR="005518BD">
        <w:rPr>
          <w:sz w:val="24"/>
          <w:szCs w:val="24"/>
        </w:rPr>
        <w:t>.</w:t>
      </w:r>
      <w:r w:rsidRPr="00D20D87">
        <w:rPr>
          <w:sz w:val="24"/>
          <w:szCs w:val="24"/>
        </w:rPr>
        <w:t xml:space="preserve">: </w:t>
      </w:r>
    </w:p>
    <w:p w14:paraId="2EF73299" w14:textId="77777777" w:rsidR="002B1A81" w:rsidRPr="00D20D87" w:rsidRDefault="002B1A81" w:rsidP="002B1A81">
      <w:pPr>
        <w:pStyle w:val="Tekstpodstawowywcity"/>
        <w:ind w:firstLine="0"/>
        <w:jc w:val="center"/>
        <w:rPr>
          <w:b/>
          <w:szCs w:val="24"/>
        </w:rPr>
      </w:pPr>
    </w:p>
    <w:p w14:paraId="7050FFD3" w14:textId="4EEC52ED" w:rsidR="002B1A81" w:rsidRPr="00D20D87" w:rsidRDefault="002B1A81" w:rsidP="005518BD">
      <w:pPr>
        <w:jc w:val="center"/>
        <w:rPr>
          <w:b/>
          <w:sz w:val="24"/>
          <w:szCs w:val="24"/>
        </w:rPr>
      </w:pPr>
      <w:bookmarkStart w:id="1" w:name="_Hlk134694845"/>
      <w:r w:rsidRPr="00D20D87">
        <w:rPr>
          <w:b/>
          <w:sz w:val="24"/>
          <w:szCs w:val="24"/>
        </w:rPr>
        <w:t>„</w:t>
      </w:r>
      <w:r w:rsidR="005518BD">
        <w:rPr>
          <w:b/>
          <w:sz w:val="24"/>
          <w:szCs w:val="24"/>
        </w:rPr>
        <w:t>Usługa cateringu</w:t>
      </w:r>
      <w:r w:rsidRPr="00D20D87">
        <w:rPr>
          <w:b/>
          <w:sz w:val="24"/>
          <w:szCs w:val="24"/>
        </w:rPr>
        <w:t>”</w:t>
      </w:r>
      <w:bookmarkEnd w:id="1"/>
    </w:p>
    <w:p w14:paraId="6E732CDF" w14:textId="5508CF6A" w:rsidR="002B1A81" w:rsidRPr="00D20D87" w:rsidRDefault="002B1A81" w:rsidP="002B1A81">
      <w:pPr>
        <w:pStyle w:val="Tekstpodstawowywcity"/>
        <w:ind w:firstLine="0"/>
        <w:jc w:val="center"/>
        <w:rPr>
          <w:szCs w:val="24"/>
        </w:rPr>
      </w:pPr>
      <w:r w:rsidRPr="00D20D87">
        <w:rPr>
          <w:b/>
          <w:szCs w:val="24"/>
        </w:rPr>
        <w:t>nr postępowania: AZP/</w:t>
      </w:r>
      <w:r w:rsidR="005518BD">
        <w:rPr>
          <w:b/>
          <w:szCs w:val="24"/>
        </w:rPr>
        <w:t>27</w:t>
      </w:r>
      <w:r w:rsidRPr="00D20D87">
        <w:rPr>
          <w:b/>
          <w:szCs w:val="24"/>
        </w:rPr>
        <w:t>/P/2023</w:t>
      </w:r>
    </w:p>
    <w:p w14:paraId="538D6484" w14:textId="77777777" w:rsidR="002B1A81" w:rsidRPr="00D20D87" w:rsidRDefault="002B1A81" w:rsidP="002B1A81">
      <w:pPr>
        <w:jc w:val="both"/>
        <w:rPr>
          <w:sz w:val="24"/>
          <w:szCs w:val="24"/>
        </w:rPr>
      </w:pPr>
    </w:p>
    <w:p w14:paraId="7255FF61" w14:textId="77777777" w:rsidR="002B1A81" w:rsidRPr="00D20D87" w:rsidRDefault="002B1A81" w:rsidP="003B4178">
      <w:pPr>
        <w:jc w:val="both"/>
        <w:rPr>
          <w:sz w:val="24"/>
          <w:szCs w:val="24"/>
        </w:rPr>
      </w:pPr>
    </w:p>
    <w:p w14:paraId="68332DDD" w14:textId="31733A23" w:rsidR="002B1A81" w:rsidRPr="00BB41D0" w:rsidRDefault="002B1A81" w:rsidP="002B1A8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="00884FD6">
        <w:rPr>
          <w:sz w:val="24"/>
          <w:szCs w:val="24"/>
        </w:rPr>
        <w:t xml:space="preserve"> </w:t>
      </w:r>
      <w:r w:rsidRPr="00BB41D0">
        <w:rPr>
          <w:sz w:val="24"/>
          <w:szCs w:val="24"/>
        </w:rPr>
        <w:t>r.</w:t>
      </w:r>
      <w:r w:rsidR="00884FD6">
        <w:rPr>
          <w:sz w:val="24"/>
          <w:szCs w:val="24"/>
        </w:rPr>
        <w:t>,</w:t>
      </w:r>
      <w:r w:rsidRPr="00BB41D0">
        <w:rPr>
          <w:sz w:val="24"/>
          <w:szCs w:val="24"/>
        </w:rPr>
        <w:t xml:space="preserve">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późn. zm.) udostępnia informację z otwarcia ofert.</w:t>
      </w:r>
    </w:p>
    <w:p w14:paraId="0E735A6B" w14:textId="77777777" w:rsidR="002B1A81" w:rsidRPr="00BB41D0" w:rsidRDefault="002B1A81" w:rsidP="002B1A81">
      <w:pPr>
        <w:jc w:val="both"/>
        <w:rPr>
          <w:sz w:val="24"/>
          <w:szCs w:val="24"/>
        </w:rPr>
      </w:pPr>
    </w:p>
    <w:p w14:paraId="7A607A42" w14:textId="7624A998" w:rsidR="002B1A81" w:rsidRDefault="002B1A81" w:rsidP="002B1A81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B31FA6">
        <w:rPr>
          <w:b/>
          <w:sz w:val="24"/>
          <w:szCs w:val="24"/>
        </w:rPr>
        <w:t>2</w:t>
      </w:r>
      <w:r w:rsidR="00884FD6">
        <w:rPr>
          <w:b/>
          <w:sz w:val="24"/>
          <w:szCs w:val="24"/>
        </w:rPr>
        <w:t>8</w:t>
      </w:r>
      <w:r w:rsidR="005518BD">
        <w:rPr>
          <w:b/>
          <w:sz w:val="24"/>
          <w:szCs w:val="24"/>
        </w:rPr>
        <w:t>.11.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</w:t>
      </w:r>
      <w:r w:rsidR="005518BD">
        <w:rPr>
          <w:b/>
          <w:sz w:val="24"/>
          <w:szCs w:val="24"/>
        </w:rPr>
        <w:t xml:space="preserve">r. </w:t>
      </w:r>
      <w:r w:rsidRPr="00BB41D0">
        <w:rPr>
          <w:b/>
          <w:sz w:val="24"/>
          <w:szCs w:val="24"/>
        </w:rPr>
        <w:t>o godz. 10:</w:t>
      </w:r>
      <w:r w:rsidR="005518BD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0</w:t>
      </w:r>
      <w:r w:rsidRPr="00BB41D0">
        <w:rPr>
          <w:sz w:val="24"/>
          <w:szCs w:val="24"/>
        </w:rPr>
        <w:t>, otwarte zostały oferty następujących Wykonawców:</w:t>
      </w:r>
    </w:p>
    <w:p w14:paraId="623F2970" w14:textId="77777777" w:rsidR="002B1A81" w:rsidRPr="003B4178" w:rsidRDefault="002B1A81" w:rsidP="003B41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14:paraId="2C25AA72" w14:textId="77777777" w:rsidR="00AD0723" w:rsidRDefault="00AD0723" w:rsidP="002B1A8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B4178" w:rsidRPr="00355C9D" w14:paraId="31A74EDE" w14:textId="77777777" w:rsidTr="002E368B">
        <w:tc>
          <w:tcPr>
            <w:tcW w:w="993" w:type="dxa"/>
            <w:shd w:val="clear" w:color="auto" w:fill="auto"/>
            <w:vAlign w:val="center"/>
          </w:tcPr>
          <w:p w14:paraId="3C089B73" w14:textId="77777777" w:rsidR="003B4178" w:rsidRPr="003B4178" w:rsidRDefault="003B4178" w:rsidP="002E36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4061EC" w14:textId="77777777" w:rsidR="003B4178" w:rsidRPr="003B4178" w:rsidRDefault="003B4178" w:rsidP="002E36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957BB" w14:textId="77777777" w:rsidR="003B4178" w:rsidRPr="003B4178" w:rsidRDefault="003B4178" w:rsidP="002E368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Cena oferty brutto</w:t>
            </w:r>
          </w:p>
        </w:tc>
      </w:tr>
      <w:tr w:rsidR="003B4178" w:rsidRPr="00355C9D" w14:paraId="730BD391" w14:textId="77777777" w:rsidTr="002E368B">
        <w:tc>
          <w:tcPr>
            <w:tcW w:w="993" w:type="dxa"/>
            <w:shd w:val="clear" w:color="auto" w:fill="auto"/>
            <w:vAlign w:val="center"/>
          </w:tcPr>
          <w:p w14:paraId="7A895B62" w14:textId="77777777"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76595D9" w14:textId="053259F2" w:rsidR="007B0C49" w:rsidRDefault="007B0C49" w:rsidP="002E368B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14:paraId="0283BC69" w14:textId="110BA46B" w:rsidR="003B4178" w:rsidRPr="007B0C49" w:rsidRDefault="007B0C49" w:rsidP="007B0C49">
            <w:pPr>
              <w:pStyle w:val="Akapitzlist"/>
              <w:numPr>
                <w:ilvl w:val="0"/>
                <w:numId w:val="1"/>
              </w:numPr>
              <w:spacing w:before="80"/>
              <w:ind w:left="346" w:hanging="3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NIRO</w:t>
            </w:r>
            <w:r w:rsidR="003B4178" w:rsidRPr="007B0C49">
              <w:rPr>
                <w:sz w:val="22"/>
                <w:szCs w:val="22"/>
              </w:rPr>
              <w:t xml:space="preserve"> Sp. z o.o.</w:t>
            </w:r>
            <w:r>
              <w:rPr>
                <w:sz w:val="22"/>
                <w:szCs w:val="22"/>
              </w:rPr>
              <w:t xml:space="preserve"> – lider konsorcjum</w:t>
            </w:r>
          </w:p>
          <w:p w14:paraId="12DFBAB9" w14:textId="32B8EDF8" w:rsidR="003B4178" w:rsidRPr="003B4178" w:rsidRDefault="007B0C49" w:rsidP="007B0C49">
            <w:pPr>
              <w:ind w:firstLine="3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Ścinawska 37</w:t>
            </w:r>
            <w:r w:rsidR="003B4178" w:rsidRPr="003B4178">
              <w:rPr>
                <w:sz w:val="22"/>
                <w:szCs w:val="22"/>
              </w:rPr>
              <w:t xml:space="preserve"> </w:t>
            </w:r>
          </w:p>
          <w:p w14:paraId="64F67A67" w14:textId="77777777" w:rsidR="003B4178" w:rsidRDefault="007B0C49" w:rsidP="007B0C49">
            <w:pPr>
              <w:spacing w:after="80"/>
              <w:ind w:firstLine="3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 – 300 Lublin</w:t>
            </w:r>
          </w:p>
          <w:p w14:paraId="70D662A6" w14:textId="77777777" w:rsidR="007B0C49" w:rsidRDefault="007B0C49" w:rsidP="007B0C49">
            <w:pPr>
              <w:pStyle w:val="Akapitzlist"/>
              <w:numPr>
                <w:ilvl w:val="0"/>
                <w:numId w:val="1"/>
              </w:numPr>
              <w:spacing w:before="80"/>
              <w:ind w:left="346" w:hanging="3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ORIN Sp. z o.o. – uczestnik konsorcjum</w:t>
            </w:r>
          </w:p>
          <w:p w14:paraId="24FE9B71" w14:textId="77777777" w:rsidR="007B0C49" w:rsidRPr="003B4178" w:rsidRDefault="007B0C49" w:rsidP="007B0C49">
            <w:pPr>
              <w:ind w:firstLine="3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Ścinawska 37</w:t>
            </w:r>
            <w:r w:rsidRPr="003B4178">
              <w:rPr>
                <w:sz w:val="22"/>
                <w:szCs w:val="22"/>
              </w:rPr>
              <w:t xml:space="preserve"> </w:t>
            </w:r>
          </w:p>
          <w:p w14:paraId="2C0B15FD" w14:textId="09DF1950" w:rsidR="007B0C49" w:rsidRPr="003B4178" w:rsidRDefault="007B0C49" w:rsidP="007B0C49">
            <w:pPr>
              <w:spacing w:after="80"/>
              <w:ind w:firstLine="3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 – 300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76007" w14:textId="7DAB1A10" w:rsidR="003B4178" w:rsidRPr="003B4178" w:rsidRDefault="007B0C49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401 573,22</w:t>
            </w:r>
            <w:r w:rsidR="003B4178" w:rsidRPr="003B4178">
              <w:rPr>
                <w:sz w:val="22"/>
                <w:szCs w:val="22"/>
              </w:rPr>
              <w:t xml:space="preserve"> zł</w:t>
            </w:r>
          </w:p>
        </w:tc>
      </w:tr>
      <w:tr w:rsidR="003B4178" w:rsidRPr="00355C9D" w14:paraId="4D98D1BD" w14:textId="77777777" w:rsidTr="002E368B">
        <w:tc>
          <w:tcPr>
            <w:tcW w:w="993" w:type="dxa"/>
            <w:shd w:val="clear" w:color="auto" w:fill="auto"/>
            <w:vAlign w:val="center"/>
          </w:tcPr>
          <w:p w14:paraId="27C05884" w14:textId="77777777" w:rsidR="003B4178" w:rsidRPr="003B4178" w:rsidRDefault="003B4178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B417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91076BA" w14:textId="7A476324" w:rsidR="003B4178" w:rsidRPr="003B4178" w:rsidRDefault="007B0C49" w:rsidP="002E368B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Naprzód Catering</w:t>
            </w:r>
            <w:r w:rsidR="003B4178" w:rsidRPr="003B4178">
              <w:rPr>
                <w:sz w:val="22"/>
                <w:szCs w:val="22"/>
              </w:rPr>
              <w:t xml:space="preserve"> Sp. z o.o.</w:t>
            </w:r>
          </w:p>
          <w:p w14:paraId="27A78EF2" w14:textId="6A3A64B2" w:rsidR="003B4178" w:rsidRPr="003B4178" w:rsidRDefault="007B0C49" w:rsidP="002E36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Traktorowa 126</w:t>
            </w:r>
          </w:p>
          <w:p w14:paraId="6223976E" w14:textId="2974256F" w:rsidR="003B4178" w:rsidRPr="003B4178" w:rsidRDefault="007B0C49" w:rsidP="002E368B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7535AD" w14:textId="071E6202" w:rsidR="003B4178" w:rsidRPr="003B4178" w:rsidRDefault="00884FD6" w:rsidP="002E368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461 836,85</w:t>
            </w:r>
            <w:r w:rsidR="003B4178" w:rsidRPr="003B4178">
              <w:rPr>
                <w:sz w:val="22"/>
                <w:szCs w:val="22"/>
              </w:rPr>
              <w:t xml:space="preserve"> zł</w:t>
            </w:r>
          </w:p>
        </w:tc>
      </w:tr>
    </w:tbl>
    <w:p w14:paraId="0F9F1A08" w14:textId="77777777" w:rsidR="00AD0723" w:rsidRDefault="00AD0723" w:rsidP="002B1A8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bookmarkEnd w:id="0"/>
    <w:p w14:paraId="65B65336" w14:textId="77777777" w:rsidR="00282483" w:rsidRDefault="00282483" w:rsidP="002B1A81">
      <w:pPr>
        <w:jc w:val="right"/>
        <w:rPr>
          <w:i/>
          <w:sz w:val="24"/>
          <w:szCs w:val="24"/>
        </w:rPr>
      </w:pPr>
    </w:p>
    <w:p w14:paraId="1EA32233" w14:textId="77777777" w:rsidR="002B1A81" w:rsidRDefault="002B1A81" w:rsidP="002B1A8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14:paraId="7363C15C" w14:textId="77777777" w:rsidR="002B1A81" w:rsidRDefault="002B1A81" w:rsidP="002B1A81">
      <w:pPr>
        <w:jc w:val="right"/>
        <w:rPr>
          <w:i/>
          <w:sz w:val="24"/>
          <w:szCs w:val="24"/>
        </w:rPr>
      </w:pPr>
    </w:p>
    <w:sectPr w:rsidR="002B1A81" w:rsidSect="003B4178">
      <w:headerReference w:type="default" r:id="rId7"/>
      <w:footerReference w:type="even" r:id="rId8"/>
      <w:footerReference w:type="first" r:id="rId9"/>
      <w:pgSz w:w="11906" w:h="16838" w:code="9"/>
      <w:pgMar w:top="1418" w:right="1418" w:bottom="568" w:left="1418" w:header="142" w:footer="2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E90FB" w14:textId="77777777" w:rsidR="00B86D66" w:rsidRDefault="00B86D66">
      <w:r>
        <w:separator/>
      </w:r>
    </w:p>
  </w:endnote>
  <w:endnote w:type="continuationSeparator" w:id="0">
    <w:p w14:paraId="1967FEB7" w14:textId="77777777" w:rsidR="00B86D66" w:rsidRDefault="00B8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49445" w14:textId="77777777" w:rsidR="009F189D" w:rsidRDefault="00C908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68DA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CD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A7C61" w14:textId="77777777" w:rsidR="009F189D" w:rsidRDefault="009F189D">
    <w:pPr>
      <w:pStyle w:val="Stopka"/>
      <w:tabs>
        <w:tab w:val="clear" w:pos="4536"/>
      </w:tabs>
      <w:jc w:val="center"/>
    </w:pPr>
  </w:p>
  <w:p w14:paraId="1C826A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908A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908A8">
      <w:rPr>
        <w:rStyle w:val="Numerstrony"/>
      </w:rPr>
      <w:fldChar w:fldCharType="separate"/>
    </w:r>
    <w:r>
      <w:rPr>
        <w:rStyle w:val="Numerstrony"/>
        <w:noProof/>
      </w:rPr>
      <w:t>1</w:t>
    </w:r>
    <w:r w:rsidR="00C908A8">
      <w:rPr>
        <w:rStyle w:val="Numerstrony"/>
      </w:rPr>
      <w:fldChar w:fldCharType="end"/>
    </w:r>
    <w:r>
      <w:rPr>
        <w:rStyle w:val="Numerstrony"/>
      </w:rPr>
      <w:t>/</w:t>
    </w:r>
    <w:r w:rsidR="00C908A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908A8">
      <w:rPr>
        <w:rStyle w:val="Numerstrony"/>
      </w:rPr>
      <w:fldChar w:fldCharType="separate"/>
    </w:r>
    <w:r w:rsidR="00BC317C">
      <w:rPr>
        <w:rStyle w:val="Numerstrony"/>
        <w:noProof/>
      </w:rPr>
      <w:t>1</w:t>
    </w:r>
    <w:r w:rsidR="00C908A8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55FB1" w14:textId="77777777" w:rsidR="00B86D66" w:rsidRDefault="00B86D66">
      <w:r>
        <w:separator/>
      </w:r>
    </w:p>
  </w:footnote>
  <w:footnote w:type="continuationSeparator" w:id="0">
    <w:p w14:paraId="68EB2A20" w14:textId="77777777" w:rsidR="00B86D66" w:rsidRDefault="00B86D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7314A" w14:textId="4D953001" w:rsidR="00B31FA6" w:rsidRDefault="0054169F" w:rsidP="00B31FA6">
    <w:pPr>
      <w:pStyle w:val="Nagwek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031A3AD4" wp14:editId="2FA44FC6">
          <wp:extent cx="5762625" cy="115252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149DD"/>
    <w:multiLevelType w:val="hybridMultilevel"/>
    <w:tmpl w:val="3DFC7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526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2483"/>
    <w:rsid w:val="002B1A81"/>
    <w:rsid w:val="00355C9D"/>
    <w:rsid w:val="003B4178"/>
    <w:rsid w:val="003B6B36"/>
    <w:rsid w:val="003D72FD"/>
    <w:rsid w:val="003F57CD"/>
    <w:rsid w:val="00423179"/>
    <w:rsid w:val="00424CFC"/>
    <w:rsid w:val="00490DC0"/>
    <w:rsid w:val="00493F8C"/>
    <w:rsid w:val="004C7E9B"/>
    <w:rsid w:val="005037C8"/>
    <w:rsid w:val="0054169F"/>
    <w:rsid w:val="005518BD"/>
    <w:rsid w:val="00577BC6"/>
    <w:rsid w:val="00601802"/>
    <w:rsid w:val="0069085C"/>
    <w:rsid w:val="007B0C49"/>
    <w:rsid w:val="00843263"/>
    <w:rsid w:val="00861E75"/>
    <w:rsid w:val="00884FD6"/>
    <w:rsid w:val="008A26A5"/>
    <w:rsid w:val="009D19BD"/>
    <w:rsid w:val="009F189D"/>
    <w:rsid w:val="00A80738"/>
    <w:rsid w:val="00AD0723"/>
    <w:rsid w:val="00B31FA6"/>
    <w:rsid w:val="00B86D66"/>
    <w:rsid w:val="00B94A7B"/>
    <w:rsid w:val="00BC317C"/>
    <w:rsid w:val="00C236D3"/>
    <w:rsid w:val="00C659E2"/>
    <w:rsid w:val="00C908A8"/>
    <w:rsid w:val="00CB0802"/>
    <w:rsid w:val="00D665F5"/>
    <w:rsid w:val="00D7128F"/>
    <w:rsid w:val="00E25FD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72EEF"/>
  <w15:docId w15:val="{8BA7CD7B-FEB3-4319-8AE7-1E0D1D18C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B1A81"/>
  </w:style>
  <w:style w:type="character" w:customStyle="1" w:styleId="TekstpodstawowywcityZnak">
    <w:name w:val="Tekst podstawowy wcięty Znak"/>
    <w:basedOn w:val="Domylnaczcionkaakapitu"/>
    <w:link w:val="Tekstpodstawowywcity"/>
    <w:rsid w:val="002B1A8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B1A81"/>
    <w:rPr>
      <w:sz w:val="24"/>
    </w:rPr>
  </w:style>
  <w:style w:type="paragraph" w:styleId="Akapitzlist">
    <w:name w:val="List Paragraph"/>
    <w:basedOn w:val="Normalny"/>
    <w:uiPriority w:val="34"/>
    <w:qFormat/>
    <w:rsid w:val="007B0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apilarek@kolejowy.katowice.pl</cp:lastModifiedBy>
  <cp:revision>4</cp:revision>
  <cp:lastPrinted>2023-07-21T09:25:00Z</cp:lastPrinted>
  <dcterms:created xsi:type="dcterms:W3CDTF">2023-11-29T09:09:00Z</dcterms:created>
  <dcterms:modified xsi:type="dcterms:W3CDTF">2023-11-29T10:25:00Z</dcterms:modified>
</cp:coreProperties>
</file>