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BDDC8" w14:textId="6C5F014C" w:rsidR="00D665F5" w:rsidRPr="00C94C63" w:rsidRDefault="005206B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94C63">
        <w:rPr>
          <w:sz w:val="24"/>
          <w:szCs w:val="24"/>
        </w:rPr>
        <w:t>Katowice</w:t>
      </w:r>
      <w:r w:rsidR="00C94C63" w:rsidRPr="00C94C63">
        <w:rPr>
          <w:sz w:val="24"/>
          <w:szCs w:val="24"/>
        </w:rPr>
        <w:t>,</w:t>
      </w:r>
      <w:r w:rsidR="00D665F5" w:rsidRPr="00C94C63">
        <w:rPr>
          <w:sz w:val="24"/>
          <w:szCs w:val="24"/>
        </w:rPr>
        <w:t xml:space="preserve"> dnia</w:t>
      </w:r>
      <w:r w:rsidR="00C94C63" w:rsidRPr="00C94C63">
        <w:rPr>
          <w:sz w:val="24"/>
          <w:szCs w:val="24"/>
        </w:rPr>
        <w:t xml:space="preserve"> 01.12.</w:t>
      </w:r>
      <w:r w:rsidRPr="00C94C63">
        <w:rPr>
          <w:sz w:val="24"/>
          <w:szCs w:val="24"/>
        </w:rPr>
        <w:t>2023</w:t>
      </w:r>
      <w:r w:rsidR="00C94C63" w:rsidRPr="00C94C63">
        <w:rPr>
          <w:sz w:val="24"/>
          <w:szCs w:val="24"/>
        </w:rPr>
        <w:t xml:space="preserve"> r.</w:t>
      </w:r>
    </w:p>
    <w:p w14:paraId="249119CF" w14:textId="77777777" w:rsidR="00D665F5" w:rsidRPr="00C94C63" w:rsidRDefault="005206B9" w:rsidP="00577BC6">
      <w:pPr>
        <w:spacing w:after="40"/>
        <w:rPr>
          <w:b/>
          <w:bCs/>
          <w:sz w:val="24"/>
          <w:szCs w:val="24"/>
        </w:rPr>
      </w:pPr>
      <w:r w:rsidRPr="00C94C6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C94C63">
        <w:rPr>
          <w:b/>
          <w:bCs/>
          <w:sz w:val="24"/>
          <w:szCs w:val="24"/>
        </w:rPr>
        <w:t>s.p.z.o.z</w:t>
      </w:r>
      <w:proofErr w:type="spellEnd"/>
      <w:r w:rsidRPr="00C94C63">
        <w:rPr>
          <w:b/>
          <w:bCs/>
          <w:sz w:val="24"/>
          <w:szCs w:val="24"/>
        </w:rPr>
        <w:t>.</w:t>
      </w:r>
    </w:p>
    <w:p w14:paraId="6D97E1E7" w14:textId="35D9AD26" w:rsidR="00D665F5" w:rsidRPr="00C94C63" w:rsidRDefault="00C94C63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proofErr w:type="spellStart"/>
      <w:r w:rsidR="005206B9" w:rsidRPr="00C94C63">
        <w:rPr>
          <w:sz w:val="24"/>
          <w:szCs w:val="24"/>
        </w:rPr>
        <w:t>Panewnicka</w:t>
      </w:r>
      <w:proofErr w:type="spellEnd"/>
      <w:r w:rsidR="00D665F5" w:rsidRPr="00C94C63">
        <w:rPr>
          <w:sz w:val="24"/>
          <w:szCs w:val="24"/>
        </w:rPr>
        <w:t xml:space="preserve"> </w:t>
      </w:r>
      <w:r w:rsidR="005206B9" w:rsidRPr="00C94C63">
        <w:rPr>
          <w:sz w:val="24"/>
          <w:szCs w:val="24"/>
        </w:rPr>
        <w:t>65</w:t>
      </w:r>
    </w:p>
    <w:p w14:paraId="76C25499" w14:textId="77777777" w:rsidR="00D665F5" w:rsidRPr="00C94C63" w:rsidRDefault="005206B9" w:rsidP="00D665F5">
      <w:pPr>
        <w:rPr>
          <w:sz w:val="24"/>
          <w:szCs w:val="24"/>
        </w:rPr>
      </w:pPr>
      <w:r w:rsidRPr="00C94C63">
        <w:rPr>
          <w:sz w:val="24"/>
          <w:szCs w:val="24"/>
        </w:rPr>
        <w:t>40-760</w:t>
      </w:r>
      <w:r w:rsidR="00D665F5" w:rsidRPr="00C94C63">
        <w:rPr>
          <w:sz w:val="24"/>
          <w:szCs w:val="24"/>
        </w:rPr>
        <w:t xml:space="preserve"> </w:t>
      </w:r>
      <w:r w:rsidRPr="00C94C63">
        <w:rPr>
          <w:sz w:val="24"/>
          <w:szCs w:val="24"/>
        </w:rPr>
        <w:t>Katowice</w:t>
      </w:r>
    </w:p>
    <w:p w14:paraId="6EC9D96F" w14:textId="77777777" w:rsidR="00D665F5" w:rsidRPr="00C94C63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A764CB" w14:textId="77777777" w:rsidR="00D665F5" w:rsidRPr="00C94C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40D2A81F" w14:textId="77777777" w:rsidR="00A80738" w:rsidRPr="00C94C6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94C63">
        <w:rPr>
          <w:sz w:val="24"/>
          <w:szCs w:val="24"/>
        </w:rPr>
        <w:t>Znak sprawy:</w:t>
      </w:r>
      <w:r w:rsidRPr="00C94C63">
        <w:rPr>
          <w:b/>
          <w:sz w:val="24"/>
          <w:szCs w:val="24"/>
        </w:rPr>
        <w:t xml:space="preserve"> </w:t>
      </w:r>
      <w:r w:rsidR="005206B9" w:rsidRPr="00C94C63">
        <w:rPr>
          <w:b/>
          <w:sz w:val="24"/>
          <w:szCs w:val="24"/>
        </w:rPr>
        <w:t>AZP/28/P/2023</w:t>
      </w:r>
      <w:r w:rsidR="00A80738" w:rsidRPr="00C94C63">
        <w:rPr>
          <w:sz w:val="24"/>
          <w:szCs w:val="24"/>
        </w:rPr>
        <w:tab/>
        <w:t xml:space="preserve"> </w:t>
      </w:r>
    </w:p>
    <w:p w14:paraId="6C888813" w14:textId="77777777" w:rsidR="00A80738" w:rsidRPr="00C94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D9206F" w14:textId="77777777" w:rsidR="00A80738" w:rsidRPr="00C94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BE32F1" w14:textId="77777777" w:rsidR="00A80738" w:rsidRPr="00C94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B5219D" w14:textId="77777777" w:rsidR="00A80738" w:rsidRPr="00C94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C94C63">
        <w:rPr>
          <w:b/>
          <w:spacing w:val="20"/>
          <w:sz w:val="24"/>
          <w:szCs w:val="24"/>
        </w:rPr>
        <w:t>INFORMACJA Z OTWARCIA OFERT</w:t>
      </w:r>
    </w:p>
    <w:p w14:paraId="4ED76A9D" w14:textId="77777777" w:rsidR="00A80738" w:rsidRPr="00C94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921D610" w14:textId="561C9930" w:rsidR="00C659E2" w:rsidRPr="00C94C6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94C63">
        <w:rPr>
          <w:bCs/>
          <w:sz w:val="24"/>
          <w:szCs w:val="24"/>
        </w:rPr>
        <w:t xml:space="preserve">Dotyczy </w:t>
      </w:r>
      <w:r w:rsidRPr="00C94C63">
        <w:rPr>
          <w:sz w:val="24"/>
          <w:szCs w:val="24"/>
        </w:rPr>
        <w:t xml:space="preserve">postępowania o udzielenie zamówienia publicznego prowadzonego w trybie </w:t>
      </w:r>
      <w:r w:rsidR="005206B9" w:rsidRPr="00C94C63">
        <w:rPr>
          <w:sz w:val="24"/>
          <w:szCs w:val="24"/>
        </w:rPr>
        <w:t>podstawowy</w:t>
      </w:r>
      <w:r w:rsidR="00C94C63">
        <w:rPr>
          <w:sz w:val="24"/>
          <w:szCs w:val="24"/>
        </w:rPr>
        <w:t>m</w:t>
      </w:r>
      <w:r w:rsidR="005206B9" w:rsidRPr="00C94C63">
        <w:rPr>
          <w:sz w:val="24"/>
          <w:szCs w:val="24"/>
        </w:rPr>
        <w:t xml:space="preserve"> bez negocjacji - art. 275 pkt. 1 ustawy </w:t>
      </w:r>
      <w:proofErr w:type="spellStart"/>
      <w:r w:rsidR="005206B9" w:rsidRPr="00C94C63">
        <w:rPr>
          <w:sz w:val="24"/>
          <w:szCs w:val="24"/>
        </w:rPr>
        <w:t>Pzp</w:t>
      </w:r>
      <w:proofErr w:type="spellEnd"/>
      <w:r w:rsidRPr="00C94C63">
        <w:rPr>
          <w:sz w:val="24"/>
          <w:szCs w:val="24"/>
        </w:rPr>
        <w:t xml:space="preserve"> na:</w:t>
      </w:r>
    </w:p>
    <w:p w14:paraId="621DF329" w14:textId="1C792C10" w:rsidR="00A80738" w:rsidRPr="00C94C63" w:rsidRDefault="00C94C6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="005206B9" w:rsidRPr="00C94C63">
        <w:rPr>
          <w:b/>
          <w:szCs w:val="24"/>
        </w:rPr>
        <w:t>Usługa transportu sanitarnego</w:t>
      </w:r>
      <w:r>
        <w:rPr>
          <w:b/>
          <w:szCs w:val="24"/>
        </w:rPr>
        <w:t>”</w:t>
      </w:r>
    </w:p>
    <w:p w14:paraId="32065372" w14:textId="77777777" w:rsidR="00D665F5" w:rsidRPr="00C94C6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94C63">
        <w:rPr>
          <w:sz w:val="24"/>
          <w:szCs w:val="24"/>
        </w:rPr>
        <w:t>Zamawiający, działając na podstawie art. 22</w:t>
      </w:r>
      <w:r w:rsidR="00FC7F5E" w:rsidRPr="00C94C63">
        <w:rPr>
          <w:sz w:val="24"/>
          <w:szCs w:val="24"/>
        </w:rPr>
        <w:t>2</w:t>
      </w:r>
      <w:r w:rsidRPr="00C94C63">
        <w:rPr>
          <w:sz w:val="24"/>
          <w:szCs w:val="24"/>
        </w:rPr>
        <w:t xml:space="preserve"> ust. 5 </w:t>
      </w:r>
      <w:r w:rsidRPr="00C94C63">
        <w:rPr>
          <w:bCs/>
          <w:sz w:val="24"/>
          <w:szCs w:val="24"/>
        </w:rPr>
        <w:t>ustawy z dnia 11 września 2019 r. Prawo zamówień publicznych</w:t>
      </w:r>
      <w:r w:rsidRPr="00C94C63">
        <w:rPr>
          <w:sz w:val="24"/>
          <w:szCs w:val="24"/>
        </w:rPr>
        <w:t xml:space="preserve"> </w:t>
      </w:r>
      <w:r w:rsidR="005206B9" w:rsidRPr="00C94C63">
        <w:rPr>
          <w:sz w:val="24"/>
          <w:szCs w:val="24"/>
        </w:rPr>
        <w:t>(</w:t>
      </w:r>
      <w:proofErr w:type="spellStart"/>
      <w:r w:rsidR="005206B9" w:rsidRPr="00C94C63">
        <w:rPr>
          <w:sz w:val="24"/>
          <w:szCs w:val="24"/>
        </w:rPr>
        <w:t>t.j</w:t>
      </w:r>
      <w:proofErr w:type="spellEnd"/>
      <w:r w:rsidR="005206B9" w:rsidRPr="00C94C63">
        <w:rPr>
          <w:sz w:val="24"/>
          <w:szCs w:val="24"/>
        </w:rPr>
        <w:t>. Dz. U. z 2022r. poz. 1710)</w:t>
      </w:r>
      <w:r w:rsidR="00490DC0" w:rsidRPr="00C94C63">
        <w:rPr>
          <w:sz w:val="24"/>
          <w:szCs w:val="24"/>
        </w:rPr>
        <w:t xml:space="preserve"> </w:t>
      </w:r>
      <w:r w:rsidRPr="00C94C63">
        <w:rPr>
          <w:sz w:val="24"/>
          <w:szCs w:val="24"/>
        </w:rPr>
        <w:t>udostępnia</w:t>
      </w:r>
      <w:r w:rsidR="00F95C33" w:rsidRPr="00C94C63">
        <w:rPr>
          <w:sz w:val="24"/>
          <w:szCs w:val="24"/>
        </w:rPr>
        <w:t xml:space="preserve"> </w:t>
      </w:r>
      <w:r w:rsidR="004C7E9B" w:rsidRPr="00C94C63">
        <w:rPr>
          <w:sz w:val="24"/>
          <w:szCs w:val="24"/>
        </w:rPr>
        <w:t>informacj</w:t>
      </w:r>
      <w:r w:rsidR="00577BC6" w:rsidRPr="00C94C63">
        <w:rPr>
          <w:sz w:val="24"/>
          <w:szCs w:val="24"/>
        </w:rPr>
        <w:t>ę</w:t>
      </w:r>
      <w:r w:rsidR="00035488" w:rsidRPr="00C94C63">
        <w:rPr>
          <w:sz w:val="24"/>
          <w:szCs w:val="24"/>
        </w:rPr>
        <w:t xml:space="preserve"> z otwarcia ofert</w:t>
      </w:r>
      <w:r w:rsidR="00577BC6" w:rsidRPr="00C94C63">
        <w:rPr>
          <w:sz w:val="24"/>
          <w:szCs w:val="24"/>
        </w:rPr>
        <w:t>.</w:t>
      </w:r>
    </w:p>
    <w:p w14:paraId="37BC174E" w14:textId="77777777" w:rsidR="00A80738" w:rsidRPr="00C94C6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94C63">
        <w:rPr>
          <w:sz w:val="24"/>
          <w:szCs w:val="24"/>
        </w:rPr>
        <w:t>Podczas otwarcia ofert, mającego miejsce</w:t>
      </w:r>
      <w:r w:rsidR="00FF4AB1" w:rsidRPr="00C94C63">
        <w:rPr>
          <w:sz w:val="24"/>
          <w:szCs w:val="24"/>
        </w:rPr>
        <w:t xml:space="preserve"> w dniu </w:t>
      </w:r>
      <w:r w:rsidR="005206B9" w:rsidRPr="00C94C63">
        <w:rPr>
          <w:sz w:val="24"/>
          <w:szCs w:val="24"/>
        </w:rPr>
        <w:t>01/12/2023</w:t>
      </w:r>
      <w:r w:rsidR="00FF4AB1" w:rsidRPr="00C94C63">
        <w:rPr>
          <w:sz w:val="24"/>
          <w:szCs w:val="24"/>
        </w:rPr>
        <w:t xml:space="preserve"> o godz. </w:t>
      </w:r>
      <w:r w:rsidR="005206B9" w:rsidRPr="00C94C63">
        <w:rPr>
          <w:sz w:val="24"/>
          <w:szCs w:val="24"/>
        </w:rPr>
        <w:t>10:30</w:t>
      </w:r>
      <w:r w:rsidRPr="00C94C6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94C63" w14:paraId="2D99F3F2" w14:textId="77777777" w:rsidTr="00C82837">
        <w:tc>
          <w:tcPr>
            <w:tcW w:w="993" w:type="dxa"/>
            <w:shd w:val="clear" w:color="auto" w:fill="auto"/>
            <w:vAlign w:val="center"/>
          </w:tcPr>
          <w:p w14:paraId="45D6CB79" w14:textId="77777777" w:rsidR="006B27ED" w:rsidRPr="00C94C63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8CD60" w14:textId="77777777" w:rsidR="006B27ED" w:rsidRPr="00C94C63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Nr</w:t>
            </w:r>
            <w:r w:rsidR="00C82837"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FFBD5B5" w14:textId="77777777" w:rsidR="006B27ED" w:rsidRPr="00C94C63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267EF" w14:textId="77777777" w:rsidR="006B27ED" w:rsidRPr="00C94C63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Cena oferty</w:t>
            </w:r>
          </w:p>
        </w:tc>
      </w:tr>
      <w:tr w:rsidR="005206B9" w:rsidRPr="00C94C63" w14:paraId="41B572F4" w14:textId="77777777" w:rsidTr="00592329">
        <w:tc>
          <w:tcPr>
            <w:tcW w:w="993" w:type="dxa"/>
            <w:shd w:val="clear" w:color="auto" w:fill="auto"/>
            <w:vAlign w:val="center"/>
          </w:tcPr>
          <w:p w14:paraId="063066A1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DEE8E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2157CAD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Firma Transportowa OMEGA Agnieszka </w:t>
            </w:r>
            <w:proofErr w:type="spellStart"/>
            <w:r w:rsidRPr="00C94C63">
              <w:rPr>
                <w:sz w:val="24"/>
                <w:szCs w:val="24"/>
              </w:rPr>
              <w:t>Ignacyk</w:t>
            </w:r>
            <w:proofErr w:type="spellEnd"/>
          </w:p>
          <w:p w14:paraId="2D5CD071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Grażyny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6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5CB53F7D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42-202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518058" w14:textId="0B13A264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81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700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678066DB" w14:textId="77777777" w:rsidTr="00592329">
        <w:tc>
          <w:tcPr>
            <w:tcW w:w="993" w:type="dxa"/>
            <w:shd w:val="clear" w:color="auto" w:fill="auto"/>
            <w:vAlign w:val="center"/>
          </w:tcPr>
          <w:p w14:paraId="6907E350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86ABF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E1416CC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Firma Transportowa OMEGA Agnieszka </w:t>
            </w:r>
            <w:proofErr w:type="spellStart"/>
            <w:r w:rsidRPr="00C94C63">
              <w:rPr>
                <w:sz w:val="24"/>
                <w:szCs w:val="24"/>
              </w:rPr>
              <w:t>Ignacyk</w:t>
            </w:r>
            <w:proofErr w:type="spellEnd"/>
          </w:p>
          <w:p w14:paraId="73BB8239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Grażyny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6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7B7FB70B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42-202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E2864" w14:textId="5ECA8ED5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142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800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6E82975E" w14:textId="77777777" w:rsidTr="00592329">
        <w:tc>
          <w:tcPr>
            <w:tcW w:w="993" w:type="dxa"/>
            <w:shd w:val="clear" w:color="auto" w:fill="auto"/>
            <w:vAlign w:val="center"/>
          </w:tcPr>
          <w:p w14:paraId="43F6DA5E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416D2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38C6BDA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Firma Transportowa OMEGA Agnieszka </w:t>
            </w:r>
            <w:proofErr w:type="spellStart"/>
            <w:r w:rsidRPr="00C94C63">
              <w:rPr>
                <w:sz w:val="24"/>
                <w:szCs w:val="24"/>
              </w:rPr>
              <w:t>Ignacyk</w:t>
            </w:r>
            <w:proofErr w:type="spellEnd"/>
          </w:p>
          <w:p w14:paraId="2D1263E3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Grażyny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6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358EBF33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42-202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9E929" w14:textId="6D551E88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31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800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1C7A6E80" w14:textId="77777777" w:rsidTr="00592329">
        <w:tc>
          <w:tcPr>
            <w:tcW w:w="993" w:type="dxa"/>
            <w:shd w:val="clear" w:color="auto" w:fill="auto"/>
            <w:vAlign w:val="center"/>
          </w:tcPr>
          <w:p w14:paraId="22F5EA4F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AA799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26C7CB0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Firma Transportowa OMEGA Agnieszka </w:t>
            </w:r>
            <w:proofErr w:type="spellStart"/>
            <w:r w:rsidRPr="00C94C63">
              <w:rPr>
                <w:sz w:val="24"/>
                <w:szCs w:val="24"/>
              </w:rPr>
              <w:t>Ignacyk</w:t>
            </w:r>
            <w:proofErr w:type="spellEnd"/>
          </w:p>
          <w:p w14:paraId="06F83931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Grażyny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6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7BB6CAB0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42-202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AC37D" w14:textId="2663D863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37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900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2339126D" w14:textId="77777777" w:rsidTr="00592329">
        <w:tc>
          <w:tcPr>
            <w:tcW w:w="993" w:type="dxa"/>
            <w:shd w:val="clear" w:color="auto" w:fill="auto"/>
            <w:vAlign w:val="center"/>
          </w:tcPr>
          <w:p w14:paraId="1FEDE10B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DF33D9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4D4BEEF" w14:textId="6D31A57F" w:rsidR="005206B9" w:rsidRPr="00C94C63" w:rsidRDefault="00C94C63" w:rsidP="00592329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 z o.o.</w:t>
            </w:r>
          </w:p>
          <w:p w14:paraId="10ADAC05" w14:textId="5189FB19" w:rsidR="005206B9" w:rsidRPr="00C94C63" w:rsidRDefault="00C94C63" w:rsidP="005923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Ludwika </w:t>
            </w:r>
            <w:proofErr w:type="spellStart"/>
            <w:r>
              <w:rPr>
                <w:sz w:val="24"/>
                <w:szCs w:val="24"/>
              </w:rPr>
              <w:t>Tunkla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206B9" w:rsidRPr="00C94C63">
              <w:rPr>
                <w:sz w:val="24"/>
                <w:szCs w:val="24"/>
              </w:rPr>
              <w:t>139</w:t>
            </w:r>
            <w:r w:rsidR="005206B9" w:rsidRPr="00C94C63">
              <w:rPr>
                <w:sz w:val="24"/>
                <w:szCs w:val="24"/>
              </w:rPr>
              <w:t xml:space="preserve"> </w:t>
            </w:r>
          </w:p>
          <w:p w14:paraId="71AD0372" w14:textId="0B6B0C41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41-707</w:t>
            </w:r>
            <w:r w:rsidRPr="00C94C63">
              <w:rPr>
                <w:sz w:val="24"/>
                <w:szCs w:val="24"/>
              </w:rPr>
              <w:t xml:space="preserve"> </w:t>
            </w:r>
            <w:r w:rsidR="00C94C63">
              <w:rPr>
                <w:sz w:val="24"/>
                <w:szCs w:val="24"/>
              </w:rPr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A1F22" w14:textId="66F1A7E9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73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200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4A223D1B" w14:textId="77777777" w:rsidTr="00592329">
        <w:tc>
          <w:tcPr>
            <w:tcW w:w="993" w:type="dxa"/>
            <w:shd w:val="clear" w:color="auto" w:fill="auto"/>
            <w:vAlign w:val="center"/>
          </w:tcPr>
          <w:p w14:paraId="5F84A67A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39013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41BE645" w14:textId="77777777" w:rsidR="00C94C63" w:rsidRPr="00C94C63" w:rsidRDefault="00C94C63" w:rsidP="00C94C63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 z o.o.</w:t>
            </w:r>
          </w:p>
          <w:p w14:paraId="2D5DA6C8" w14:textId="77777777" w:rsidR="00C94C63" w:rsidRPr="00C94C63" w:rsidRDefault="00C94C63" w:rsidP="00C94C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Ludwika </w:t>
            </w:r>
            <w:proofErr w:type="spellStart"/>
            <w:r>
              <w:rPr>
                <w:sz w:val="24"/>
                <w:szCs w:val="24"/>
              </w:rPr>
              <w:t>Tunkla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 xml:space="preserve">139 </w:t>
            </w:r>
          </w:p>
          <w:p w14:paraId="5B56EAC7" w14:textId="7CD40598" w:rsidR="005206B9" w:rsidRPr="00C94C63" w:rsidRDefault="00C94C63" w:rsidP="00C94C63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41-707 </w:t>
            </w:r>
            <w:r>
              <w:rPr>
                <w:sz w:val="24"/>
                <w:szCs w:val="24"/>
              </w:rPr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79C25D" w14:textId="1720105D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65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750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7296A56C" w14:textId="77777777" w:rsidTr="00592329">
        <w:tc>
          <w:tcPr>
            <w:tcW w:w="993" w:type="dxa"/>
            <w:shd w:val="clear" w:color="auto" w:fill="auto"/>
            <w:vAlign w:val="center"/>
          </w:tcPr>
          <w:p w14:paraId="1E8F0E0D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AC902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96254EB" w14:textId="77777777" w:rsidR="00C94C63" w:rsidRPr="00C94C63" w:rsidRDefault="00C94C63" w:rsidP="00C94C63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 z o.o.</w:t>
            </w:r>
          </w:p>
          <w:p w14:paraId="1C607D3C" w14:textId="77777777" w:rsidR="00C94C63" w:rsidRPr="00C94C63" w:rsidRDefault="00C94C63" w:rsidP="00C94C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Ludwika </w:t>
            </w:r>
            <w:proofErr w:type="spellStart"/>
            <w:r>
              <w:rPr>
                <w:sz w:val="24"/>
                <w:szCs w:val="24"/>
              </w:rPr>
              <w:t>Tunkla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 xml:space="preserve">139 </w:t>
            </w:r>
          </w:p>
          <w:p w14:paraId="24C03324" w14:textId="3CB133AD" w:rsidR="005206B9" w:rsidRPr="00C94C63" w:rsidRDefault="00C94C63" w:rsidP="00C94C63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41-707 </w:t>
            </w:r>
            <w:r>
              <w:rPr>
                <w:sz w:val="24"/>
                <w:szCs w:val="24"/>
              </w:rPr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6BF52" w14:textId="06D94212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66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500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0E0F4A3A" w14:textId="77777777" w:rsidTr="00592329">
        <w:tc>
          <w:tcPr>
            <w:tcW w:w="993" w:type="dxa"/>
            <w:shd w:val="clear" w:color="auto" w:fill="auto"/>
            <w:vAlign w:val="center"/>
          </w:tcPr>
          <w:p w14:paraId="18550B29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99DF2A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CC014C5" w14:textId="77777777" w:rsidR="00C94C63" w:rsidRPr="00C94C63" w:rsidRDefault="00C94C63" w:rsidP="00C94C63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 z o.o.</w:t>
            </w:r>
          </w:p>
          <w:p w14:paraId="2FE9A3B5" w14:textId="77777777" w:rsidR="00C94C63" w:rsidRPr="00C94C63" w:rsidRDefault="00C94C63" w:rsidP="00C94C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Ludwika </w:t>
            </w:r>
            <w:proofErr w:type="spellStart"/>
            <w:r>
              <w:rPr>
                <w:sz w:val="24"/>
                <w:szCs w:val="24"/>
              </w:rPr>
              <w:t>Tunkla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 xml:space="preserve">139 </w:t>
            </w:r>
          </w:p>
          <w:p w14:paraId="2CBE3D8B" w14:textId="313A1DF0" w:rsidR="005206B9" w:rsidRPr="00C94C63" w:rsidRDefault="00C94C63" w:rsidP="00C94C63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 xml:space="preserve">41-707 </w:t>
            </w:r>
            <w:r>
              <w:rPr>
                <w:sz w:val="24"/>
                <w:szCs w:val="24"/>
              </w:rPr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BDAA2" w14:textId="0347DDAC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12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500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4B4B409D" w14:textId="77777777" w:rsidTr="00592329">
        <w:tc>
          <w:tcPr>
            <w:tcW w:w="993" w:type="dxa"/>
            <w:shd w:val="clear" w:color="auto" w:fill="auto"/>
            <w:vAlign w:val="center"/>
          </w:tcPr>
          <w:p w14:paraId="7B9F5095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36934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447BA26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Specjalistyczny Transport Medyczny DANRECH</w:t>
            </w:r>
          </w:p>
          <w:p w14:paraId="1EBCF782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Modrzejowska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2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526FF670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42-530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4E1A14" w14:textId="2766A949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44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500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057E8448" w14:textId="77777777" w:rsidTr="00592329">
        <w:tc>
          <w:tcPr>
            <w:tcW w:w="993" w:type="dxa"/>
            <w:shd w:val="clear" w:color="auto" w:fill="auto"/>
            <w:vAlign w:val="center"/>
          </w:tcPr>
          <w:p w14:paraId="20FAAE97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088B61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ED7EEBD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Specjalistyczny Transport Medyczny DANRECH</w:t>
            </w:r>
          </w:p>
          <w:p w14:paraId="3CEEB515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Modrzejowska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2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2CA5BA2D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42-530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41820" w14:textId="4E493C28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59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500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  <w:tr w:rsidR="005206B9" w:rsidRPr="00C94C63" w14:paraId="7375175B" w14:textId="77777777" w:rsidTr="00592329">
        <w:tc>
          <w:tcPr>
            <w:tcW w:w="993" w:type="dxa"/>
            <w:shd w:val="clear" w:color="auto" w:fill="auto"/>
            <w:vAlign w:val="center"/>
          </w:tcPr>
          <w:p w14:paraId="61A56CFC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2ED8B" w14:textId="77777777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26FB9D9" w14:textId="77777777" w:rsidR="005206B9" w:rsidRPr="00C94C63" w:rsidRDefault="005206B9" w:rsidP="00592329">
            <w:pPr>
              <w:spacing w:before="80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Specjalistyczny Transport Medyczny DANRECH</w:t>
            </w:r>
          </w:p>
          <w:p w14:paraId="73399731" w14:textId="77777777" w:rsidR="005206B9" w:rsidRPr="00C94C63" w:rsidRDefault="005206B9" w:rsidP="00592329">
            <w:pPr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Modrzejowska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2</w:t>
            </w:r>
            <w:r w:rsidRPr="00C94C63">
              <w:rPr>
                <w:sz w:val="24"/>
                <w:szCs w:val="24"/>
              </w:rPr>
              <w:t xml:space="preserve"> </w:t>
            </w:r>
          </w:p>
          <w:p w14:paraId="036A1915" w14:textId="77777777" w:rsidR="005206B9" w:rsidRPr="00C94C63" w:rsidRDefault="005206B9" w:rsidP="00592329">
            <w:pPr>
              <w:spacing w:after="80"/>
              <w:jc w:val="both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42-530</w:t>
            </w:r>
            <w:r w:rsidRPr="00C94C63">
              <w:rPr>
                <w:sz w:val="24"/>
                <w:szCs w:val="24"/>
              </w:rPr>
              <w:t xml:space="preserve"> </w:t>
            </w:r>
            <w:r w:rsidRPr="00C94C63">
              <w:rPr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50EBDC" w14:textId="3C7878DE" w:rsidR="005206B9" w:rsidRPr="00C94C63" w:rsidRDefault="005206B9" w:rsidP="005923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94C63">
              <w:rPr>
                <w:sz w:val="24"/>
                <w:szCs w:val="24"/>
              </w:rPr>
              <w:t>11</w:t>
            </w:r>
            <w:r w:rsidR="00C94C63">
              <w:rPr>
                <w:sz w:val="24"/>
                <w:szCs w:val="24"/>
              </w:rPr>
              <w:t> </w:t>
            </w:r>
            <w:r w:rsidRPr="00C94C63">
              <w:rPr>
                <w:sz w:val="24"/>
                <w:szCs w:val="24"/>
              </w:rPr>
              <w:t>000</w:t>
            </w:r>
            <w:r w:rsidR="00C94C63">
              <w:rPr>
                <w:sz w:val="24"/>
                <w:szCs w:val="24"/>
              </w:rPr>
              <w:t>,</w:t>
            </w:r>
            <w:r w:rsidRPr="00C94C63">
              <w:rPr>
                <w:sz w:val="24"/>
                <w:szCs w:val="24"/>
              </w:rPr>
              <w:t>00 zł</w:t>
            </w:r>
          </w:p>
        </w:tc>
      </w:tr>
    </w:tbl>
    <w:p w14:paraId="6E0E065A" w14:textId="77777777" w:rsidR="00A80738" w:rsidRPr="00C94C63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Cs w:val="24"/>
        </w:rPr>
      </w:pPr>
      <w:r w:rsidRPr="00C94C63">
        <w:rPr>
          <w:i/>
          <w:szCs w:val="24"/>
        </w:rPr>
        <w:t>Zamawiający</w:t>
      </w:r>
    </w:p>
    <w:bookmarkEnd w:id="0"/>
    <w:sectPr w:rsidR="00A80738" w:rsidRPr="00C94C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BCD3B" w14:textId="77777777" w:rsidR="002B25A8" w:rsidRDefault="002B25A8">
      <w:r>
        <w:separator/>
      </w:r>
    </w:p>
  </w:endnote>
  <w:endnote w:type="continuationSeparator" w:id="0">
    <w:p w14:paraId="18399530" w14:textId="77777777" w:rsidR="002B25A8" w:rsidRDefault="002B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719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F5D0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8D2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6DF0A7">
        <v:line id="_x0000_s1025" style="position:absolute;left:0;text-align:left;z-index:251657728" from="-3.85pt,8.7pt" to="455.15pt,8.7pt"/>
      </w:pict>
    </w:r>
  </w:p>
  <w:p w14:paraId="40630E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767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97B3A" w14:textId="77777777" w:rsidR="009F189D" w:rsidRDefault="009F189D">
    <w:pPr>
      <w:pStyle w:val="Stopka"/>
      <w:tabs>
        <w:tab w:val="clear" w:pos="4536"/>
      </w:tabs>
      <w:jc w:val="center"/>
    </w:pPr>
  </w:p>
  <w:p w14:paraId="39E917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6B330" w14:textId="77777777" w:rsidR="002B25A8" w:rsidRDefault="002B25A8">
      <w:r>
        <w:separator/>
      </w:r>
    </w:p>
  </w:footnote>
  <w:footnote w:type="continuationSeparator" w:id="0">
    <w:p w14:paraId="4FF6C9BD" w14:textId="77777777" w:rsidR="002B25A8" w:rsidRDefault="002B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C5666" w14:textId="77777777" w:rsidR="005206B9" w:rsidRDefault="00520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74C8" w14:textId="537B388B" w:rsidR="005206B9" w:rsidRDefault="00C94C63">
    <w:pPr>
      <w:pStyle w:val="Nagwek"/>
    </w:pPr>
    <w:r>
      <w:rPr>
        <w:noProof/>
      </w:rPr>
      <w:pict w14:anchorId="182EB8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453.9pt;height:90.8pt;visibility:visible;mso-wrap-style:square">
          <v:imagedata r:id="rId1" o:title="Obraz zawierający tekst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4CFB" w14:textId="77777777" w:rsidR="005206B9" w:rsidRDefault="005206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5A8"/>
    <w:rsid w:val="00007727"/>
    <w:rsid w:val="00017720"/>
    <w:rsid w:val="00035488"/>
    <w:rsid w:val="000D7F25"/>
    <w:rsid w:val="000E00E5"/>
    <w:rsid w:val="00173B20"/>
    <w:rsid w:val="001C69FF"/>
    <w:rsid w:val="0023318D"/>
    <w:rsid w:val="002B25A8"/>
    <w:rsid w:val="003D72FD"/>
    <w:rsid w:val="00423179"/>
    <w:rsid w:val="00490DC0"/>
    <w:rsid w:val="00493F8C"/>
    <w:rsid w:val="004C7E9B"/>
    <w:rsid w:val="005206B9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94C63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EDCF"/>
  <w15:chartTrackingRefBased/>
  <w15:docId w15:val="{7FF75C29-8B7B-4BBD-8D12-2276B0CD0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ilar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apilarek</dc:creator>
  <cp:keywords/>
  <dc:description/>
  <cp:lastModifiedBy>apilarek@kolejowy.katowice.pl</cp:lastModifiedBy>
  <cp:revision>3</cp:revision>
  <dcterms:created xsi:type="dcterms:W3CDTF">2023-12-01T11:00:00Z</dcterms:created>
  <dcterms:modified xsi:type="dcterms:W3CDTF">2023-12-01T11:08:00Z</dcterms:modified>
</cp:coreProperties>
</file>