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FD" w:rsidRPr="00DA2AC1" w:rsidRDefault="00FA7BFD" w:rsidP="00FA7BF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A7BFD" w:rsidRPr="00DA2AC1" w:rsidRDefault="00FA7BFD" w:rsidP="00FA7BFD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A7BFD" w:rsidRPr="00DA2AC1" w:rsidRDefault="00FA7BFD" w:rsidP="00FA7BF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A7BFD" w:rsidRPr="00DA2AC1" w:rsidRDefault="00FA7BFD" w:rsidP="00FA7BF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A7BFD" w:rsidRPr="00DA2AC1" w:rsidRDefault="00FA7BFD" w:rsidP="00FA7BFD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0E4FB0">
        <w:rPr>
          <w:sz w:val="24"/>
          <w:szCs w:val="24"/>
        </w:rPr>
        <w:t>7</w:t>
      </w:r>
      <w:r>
        <w:rPr>
          <w:sz w:val="24"/>
          <w:szCs w:val="24"/>
        </w:rPr>
        <w:t>.12.2023r.</w:t>
      </w:r>
    </w:p>
    <w:p w:rsidR="00FA7BFD" w:rsidRDefault="00FA7BFD" w:rsidP="00FA7BFD"/>
    <w:p w:rsidR="00FA7BFD" w:rsidRPr="001566D5" w:rsidRDefault="00FA7BFD" w:rsidP="00FA7BFD"/>
    <w:p w:rsidR="00FA7BFD" w:rsidRDefault="00FA7BFD" w:rsidP="00FA7BF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A7BFD" w:rsidRDefault="00FA7BFD" w:rsidP="00FA7BF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A7BFD" w:rsidRDefault="00FA7BFD" w:rsidP="00FA7BF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03D5D" w:rsidRPr="00503D5D" w:rsidRDefault="00503D5D" w:rsidP="00503D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FA7BFD" w:rsidRDefault="00FA7BFD" w:rsidP="00FA7BF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A7BFD" w:rsidRDefault="00FA7BFD" w:rsidP="00FA7BF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FA7BFD" w:rsidRDefault="00FA7BFD" w:rsidP="00FA7BFD">
      <w:pPr>
        <w:jc w:val="both"/>
        <w:rPr>
          <w:i/>
          <w:sz w:val="22"/>
          <w:szCs w:val="22"/>
        </w:rPr>
      </w:pPr>
    </w:p>
    <w:p w:rsidR="00FA7BFD" w:rsidRDefault="00FA7BFD" w:rsidP="00FA7BF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FA7BFD" w:rsidRDefault="00FA7BFD" w:rsidP="00FA7BF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FA7BFD" w:rsidRPr="00ED5EA5" w:rsidRDefault="00FA7BFD" w:rsidP="00FA7BF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FA7BFD" w:rsidRDefault="00FA7BFD" w:rsidP="00FA7BFD">
      <w:pPr>
        <w:jc w:val="both"/>
        <w:rPr>
          <w:b/>
          <w:sz w:val="22"/>
          <w:szCs w:val="22"/>
        </w:rPr>
      </w:pPr>
    </w:p>
    <w:p w:rsidR="00FA7BFD" w:rsidRPr="00503D5D" w:rsidRDefault="00FA7BFD" w:rsidP="00503D5D">
      <w:pPr>
        <w:jc w:val="both"/>
        <w:rPr>
          <w:sz w:val="16"/>
          <w:szCs w:val="16"/>
        </w:rPr>
      </w:pPr>
    </w:p>
    <w:p w:rsidR="00FA7BFD" w:rsidRPr="001566D5" w:rsidRDefault="00FA7BFD" w:rsidP="00FA7BF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FA7BFD" w:rsidRPr="00E935D6" w:rsidRDefault="00FA7BFD" w:rsidP="00FA7BF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FA7BFD" w:rsidRPr="00A84D3B" w:rsidTr="003961E8">
        <w:tc>
          <w:tcPr>
            <w:tcW w:w="9356" w:type="dxa"/>
            <w:shd w:val="clear" w:color="auto" w:fill="auto"/>
          </w:tcPr>
          <w:p w:rsidR="00A84D3B" w:rsidRPr="00A84D3B" w:rsidRDefault="00A84D3B" w:rsidP="00A84D3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A84D3B">
              <w:rPr>
                <w:sz w:val="24"/>
                <w:szCs w:val="24"/>
              </w:rPr>
              <w:t>Czy Zamawiający wyrazi zgodę aby termin płatności liczony był od daty sprzedaży, oraz żeby za termin zapłaty uznawana była data wpływu zapłaty na rachunek wykonawcy ?</w:t>
            </w:r>
          </w:p>
          <w:p w:rsidR="00A84D3B" w:rsidRPr="00A84D3B" w:rsidRDefault="00A84D3B" w:rsidP="00A84D3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4D3B">
              <w:rPr>
                <w:b/>
                <w:sz w:val="24"/>
                <w:szCs w:val="24"/>
              </w:rPr>
              <w:t>Odp.:</w:t>
            </w:r>
          </w:p>
          <w:p w:rsidR="00460674" w:rsidRPr="00CF5E94" w:rsidRDefault="00460674" w:rsidP="004606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SWZ. </w:t>
            </w:r>
          </w:p>
          <w:p w:rsidR="00A84D3B" w:rsidRPr="00503D5D" w:rsidRDefault="00A84D3B" w:rsidP="00503D5D">
            <w:pPr>
              <w:ind w:left="28" w:right="-74"/>
              <w:jc w:val="both"/>
              <w:rPr>
                <w:sz w:val="16"/>
                <w:szCs w:val="16"/>
              </w:rPr>
            </w:pPr>
          </w:p>
          <w:p w:rsidR="00A84D3B" w:rsidRPr="00A84D3B" w:rsidRDefault="00A84D3B" w:rsidP="00A84D3B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A84D3B">
              <w:rPr>
                <w:sz w:val="24"/>
                <w:szCs w:val="24"/>
              </w:rPr>
              <w:t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:rsidR="00A84D3B" w:rsidRPr="00A84D3B" w:rsidRDefault="00A84D3B" w:rsidP="00A84D3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4D3B">
              <w:rPr>
                <w:b/>
                <w:sz w:val="24"/>
                <w:szCs w:val="24"/>
              </w:rPr>
              <w:t>Odp.:</w:t>
            </w:r>
          </w:p>
          <w:p w:rsidR="00460674" w:rsidRPr="00CF5E94" w:rsidRDefault="00460674" w:rsidP="004606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</w:t>
            </w:r>
            <w:r w:rsidRPr="00CF5E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nie </w:t>
            </w:r>
            <w:r w:rsidRPr="00CF5E94">
              <w:rPr>
                <w:sz w:val="24"/>
                <w:szCs w:val="24"/>
              </w:rPr>
              <w:t>wyra</w:t>
            </w:r>
            <w:r>
              <w:rPr>
                <w:sz w:val="24"/>
                <w:szCs w:val="24"/>
              </w:rPr>
              <w:t>ża</w:t>
            </w:r>
            <w:r w:rsidRPr="00CF5E94">
              <w:rPr>
                <w:sz w:val="24"/>
                <w:szCs w:val="24"/>
              </w:rPr>
              <w:t xml:space="preserve"> zgod</w:t>
            </w:r>
            <w:r>
              <w:rPr>
                <w:sz w:val="24"/>
                <w:szCs w:val="24"/>
              </w:rPr>
              <w:t>y</w:t>
            </w:r>
            <w:r w:rsidRPr="00CF5E94">
              <w:rPr>
                <w:sz w:val="24"/>
                <w:szCs w:val="24"/>
              </w:rPr>
              <w:t xml:space="preserve"> na cesję praw i obowiązków z</w:t>
            </w:r>
            <w:r>
              <w:rPr>
                <w:sz w:val="24"/>
                <w:szCs w:val="24"/>
              </w:rPr>
              <w:t>e</w:t>
            </w:r>
            <w:r w:rsidRPr="00CF5E94">
              <w:rPr>
                <w:sz w:val="24"/>
                <w:szCs w:val="24"/>
              </w:rPr>
              <w:t xml:space="preserve"> wzoru Umowy na bank kredytujący grupę kapitałową Wykonawcy</w:t>
            </w:r>
            <w:r>
              <w:rPr>
                <w:sz w:val="24"/>
                <w:szCs w:val="24"/>
              </w:rPr>
              <w:t>.</w:t>
            </w:r>
          </w:p>
          <w:p w:rsidR="00460674" w:rsidRPr="00503D5D" w:rsidRDefault="00460674" w:rsidP="00A84D3B">
            <w:pPr>
              <w:ind w:left="30" w:right="-72"/>
              <w:jc w:val="both"/>
              <w:rPr>
                <w:sz w:val="16"/>
                <w:szCs w:val="16"/>
              </w:rPr>
            </w:pPr>
          </w:p>
          <w:p w:rsidR="00A84D3B" w:rsidRPr="00A84D3B" w:rsidRDefault="00A84D3B" w:rsidP="004531D0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A84D3B">
              <w:rPr>
                <w:sz w:val="24"/>
                <w:szCs w:val="24"/>
              </w:rPr>
              <w:t>Czy Zamawiający wyrazi zgodę na skrócenie terminu płatności do 30 dni?</w:t>
            </w:r>
          </w:p>
          <w:p w:rsidR="00A84D3B" w:rsidRPr="00A84D3B" w:rsidRDefault="00A84D3B" w:rsidP="004531D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4D3B">
              <w:rPr>
                <w:b/>
                <w:sz w:val="24"/>
                <w:szCs w:val="24"/>
              </w:rPr>
              <w:t>Odp.:</w:t>
            </w:r>
          </w:p>
          <w:p w:rsidR="00460674" w:rsidRPr="00CF5E94" w:rsidRDefault="00460674" w:rsidP="004606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SWZ. </w:t>
            </w:r>
          </w:p>
          <w:p w:rsidR="00F82F5B" w:rsidRPr="00503D5D" w:rsidRDefault="00F82F5B" w:rsidP="00F82F5B">
            <w:pPr>
              <w:ind w:left="28" w:right="-74"/>
              <w:jc w:val="both"/>
              <w:rPr>
                <w:sz w:val="16"/>
                <w:szCs w:val="16"/>
                <w:u w:val="single"/>
              </w:rPr>
            </w:pPr>
          </w:p>
          <w:p w:rsidR="00A84D3B" w:rsidRPr="00A84D3B" w:rsidRDefault="00A84D3B" w:rsidP="00A84D3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2079F">
              <w:rPr>
                <w:sz w:val="24"/>
                <w:szCs w:val="24"/>
                <w:u w:val="single"/>
              </w:rPr>
              <w:t>Dotyczy § 7 ust. 2 Projektu Umowy</w:t>
            </w:r>
            <w:r w:rsidRPr="00A84D3B">
              <w:rPr>
                <w:sz w:val="24"/>
                <w:szCs w:val="24"/>
              </w:rPr>
              <w:t>:</w:t>
            </w:r>
          </w:p>
          <w:p w:rsidR="00A84D3B" w:rsidRPr="00A84D3B" w:rsidRDefault="00A84D3B" w:rsidP="004531D0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A84D3B">
              <w:rPr>
                <w:sz w:val="24"/>
                <w:szCs w:val="24"/>
              </w:rPr>
              <w:t>Czy Zamawiający wyrazi zgodę na zmniejszenie kar umownych zgodnie z poniższym zapisem:</w:t>
            </w:r>
          </w:p>
          <w:p w:rsidR="00A84D3B" w:rsidRPr="00A84D3B" w:rsidRDefault="00A84D3B" w:rsidP="004531D0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A84D3B">
              <w:rPr>
                <w:sz w:val="24"/>
                <w:szCs w:val="24"/>
              </w:rPr>
              <w:t>2. Łączna wartość kar umownych nie może przekroczyć 10% wartości netto Umowy, o której mowa w § 4 ust. 1?</w:t>
            </w:r>
          </w:p>
          <w:p w:rsidR="00A84D3B" w:rsidRPr="00A84D3B" w:rsidRDefault="00A84D3B" w:rsidP="0012079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4D3B">
              <w:rPr>
                <w:b/>
                <w:sz w:val="24"/>
                <w:szCs w:val="24"/>
              </w:rPr>
              <w:t>Odp.:</w:t>
            </w:r>
          </w:p>
          <w:p w:rsidR="00FA7BFD" w:rsidRPr="00A84D3B" w:rsidRDefault="00F82F5B" w:rsidP="00503D5D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6D3673">
              <w:rPr>
                <w:sz w:val="24"/>
                <w:szCs w:val="24"/>
              </w:rPr>
              <w:t xml:space="preserve">Zamawiający nie wyraża zgody na modyfikację § </w:t>
            </w:r>
            <w:r>
              <w:rPr>
                <w:sz w:val="24"/>
                <w:szCs w:val="24"/>
              </w:rPr>
              <w:t>7</w:t>
            </w:r>
            <w:r w:rsidRPr="006D3673">
              <w:rPr>
                <w:sz w:val="24"/>
                <w:szCs w:val="24"/>
              </w:rPr>
              <w:t xml:space="preserve"> ust. </w:t>
            </w:r>
            <w:r>
              <w:rPr>
                <w:sz w:val="24"/>
                <w:szCs w:val="24"/>
              </w:rPr>
              <w:t xml:space="preserve">2 </w:t>
            </w:r>
            <w:r w:rsidRPr="006D3673">
              <w:rPr>
                <w:sz w:val="24"/>
                <w:szCs w:val="24"/>
              </w:rPr>
              <w:t>Projektu umowy.</w:t>
            </w:r>
          </w:p>
        </w:tc>
      </w:tr>
    </w:tbl>
    <w:p w:rsidR="00FA7BFD" w:rsidRPr="00A84D3B" w:rsidRDefault="00FA7BFD" w:rsidP="00FA7BFD">
      <w:pPr>
        <w:jc w:val="right"/>
        <w:rPr>
          <w:i/>
          <w:sz w:val="24"/>
          <w:szCs w:val="24"/>
        </w:rPr>
      </w:pPr>
      <w:r w:rsidRPr="00A84D3B">
        <w:rPr>
          <w:i/>
          <w:sz w:val="24"/>
          <w:szCs w:val="24"/>
        </w:rPr>
        <w:t xml:space="preserve">Zamawiający </w:t>
      </w:r>
    </w:p>
    <w:p w:rsidR="00FA7BFD" w:rsidRPr="00A84D3B" w:rsidRDefault="00FA7BFD" w:rsidP="00FA7BFD">
      <w:pPr>
        <w:jc w:val="right"/>
        <w:rPr>
          <w:i/>
          <w:sz w:val="24"/>
          <w:szCs w:val="24"/>
        </w:rPr>
      </w:pPr>
    </w:p>
    <w:p w:rsidR="00FA7BFD" w:rsidRPr="00A84D3B" w:rsidRDefault="00FA7BFD" w:rsidP="00FA7BFD">
      <w:pPr>
        <w:jc w:val="right"/>
        <w:rPr>
          <w:i/>
          <w:sz w:val="24"/>
          <w:szCs w:val="24"/>
        </w:rPr>
      </w:pPr>
      <w:r w:rsidRPr="00A84D3B">
        <w:rPr>
          <w:i/>
          <w:sz w:val="24"/>
          <w:szCs w:val="24"/>
        </w:rPr>
        <w:t xml:space="preserve"> Dyrektor</w:t>
      </w:r>
    </w:p>
    <w:p w:rsidR="00BE7BFD" w:rsidRPr="00E935D6" w:rsidRDefault="00FA7BFD" w:rsidP="00503D5D">
      <w:pPr>
        <w:jc w:val="right"/>
        <w:rPr>
          <w:rFonts w:ascii="Arial" w:hAnsi="Arial" w:cs="Arial"/>
          <w:sz w:val="22"/>
          <w:szCs w:val="22"/>
        </w:rPr>
      </w:pPr>
      <w:r w:rsidRPr="00A84D3B">
        <w:rPr>
          <w:i/>
          <w:sz w:val="24"/>
          <w:szCs w:val="24"/>
        </w:rPr>
        <w:t xml:space="preserve">Adam </w:t>
      </w:r>
      <w:proofErr w:type="spellStart"/>
      <w:r w:rsidRPr="00A84D3B">
        <w:rPr>
          <w:i/>
          <w:sz w:val="24"/>
          <w:szCs w:val="24"/>
        </w:rPr>
        <w:t>Trzebinczyk</w:t>
      </w:r>
      <w:proofErr w:type="spellEnd"/>
      <w:r w:rsidRPr="00A84D3B">
        <w:rPr>
          <w:i/>
          <w:sz w:val="24"/>
          <w:szCs w:val="24"/>
        </w:rPr>
        <w:t xml:space="preserve"> </w:t>
      </w:r>
    </w:p>
    <w:sectPr w:rsidR="00BE7BFD" w:rsidRPr="00E935D6" w:rsidSect="00503D5D">
      <w:footerReference w:type="even" r:id="rId7"/>
      <w:footerReference w:type="default" r:id="rId8"/>
      <w:footerReference w:type="first" r:id="rId9"/>
      <w:pgSz w:w="11906" w:h="16838" w:code="9"/>
      <w:pgMar w:top="426" w:right="1418" w:bottom="993" w:left="1418" w:header="282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23C" w:rsidRDefault="006D723C">
      <w:r>
        <w:separator/>
      </w:r>
    </w:p>
  </w:endnote>
  <w:endnote w:type="continuationSeparator" w:id="0">
    <w:p w:rsidR="006D723C" w:rsidRDefault="006D7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36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36F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536F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01F39" w:rsidRPr="00E01F3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23C" w:rsidRDefault="006D723C">
      <w:r>
        <w:separator/>
      </w:r>
    </w:p>
  </w:footnote>
  <w:footnote w:type="continuationSeparator" w:id="0">
    <w:p w:rsidR="006D723C" w:rsidRDefault="006D72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812514F"/>
    <w:multiLevelType w:val="hybridMultilevel"/>
    <w:tmpl w:val="61F08D96"/>
    <w:lvl w:ilvl="0" w:tplc="C03071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02B6443"/>
    <w:multiLevelType w:val="hybridMultilevel"/>
    <w:tmpl w:val="CC08C9DA"/>
    <w:lvl w:ilvl="0" w:tplc="87F442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764C5"/>
    <w:rsid w:val="00031374"/>
    <w:rsid w:val="000A1097"/>
    <w:rsid w:val="000E2A8F"/>
    <w:rsid w:val="000E4FB0"/>
    <w:rsid w:val="0012079F"/>
    <w:rsid w:val="0012774F"/>
    <w:rsid w:val="00144B7A"/>
    <w:rsid w:val="00180C6E"/>
    <w:rsid w:val="00262B77"/>
    <w:rsid w:val="0029606A"/>
    <w:rsid w:val="004531D0"/>
    <w:rsid w:val="00460674"/>
    <w:rsid w:val="004848F3"/>
    <w:rsid w:val="004A75F2"/>
    <w:rsid w:val="00503D5D"/>
    <w:rsid w:val="005144A9"/>
    <w:rsid w:val="00520165"/>
    <w:rsid w:val="005536F5"/>
    <w:rsid w:val="005B1B08"/>
    <w:rsid w:val="00632C3C"/>
    <w:rsid w:val="00662BDB"/>
    <w:rsid w:val="006A5DF1"/>
    <w:rsid w:val="006B7198"/>
    <w:rsid w:val="006D4AB3"/>
    <w:rsid w:val="006D6702"/>
    <w:rsid w:val="006D723C"/>
    <w:rsid w:val="006F3B81"/>
    <w:rsid w:val="007D7198"/>
    <w:rsid w:val="00864A4B"/>
    <w:rsid w:val="00870F9F"/>
    <w:rsid w:val="008804B6"/>
    <w:rsid w:val="00897AB0"/>
    <w:rsid w:val="008A3553"/>
    <w:rsid w:val="008B2717"/>
    <w:rsid w:val="009764C5"/>
    <w:rsid w:val="00A44304"/>
    <w:rsid w:val="00A84D3B"/>
    <w:rsid w:val="00A905AC"/>
    <w:rsid w:val="00BA6584"/>
    <w:rsid w:val="00BE7BFD"/>
    <w:rsid w:val="00C370F2"/>
    <w:rsid w:val="00C44EEC"/>
    <w:rsid w:val="00D22FFA"/>
    <w:rsid w:val="00D5151A"/>
    <w:rsid w:val="00D8461B"/>
    <w:rsid w:val="00D915F2"/>
    <w:rsid w:val="00D970BD"/>
    <w:rsid w:val="00DF32E8"/>
    <w:rsid w:val="00DF5188"/>
    <w:rsid w:val="00DF53CA"/>
    <w:rsid w:val="00E01F39"/>
    <w:rsid w:val="00E21B49"/>
    <w:rsid w:val="00E2789F"/>
    <w:rsid w:val="00E72428"/>
    <w:rsid w:val="00E74BC3"/>
    <w:rsid w:val="00E935D6"/>
    <w:rsid w:val="00EA14B3"/>
    <w:rsid w:val="00EA416E"/>
    <w:rsid w:val="00F82F5B"/>
    <w:rsid w:val="00FA3A57"/>
    <w:rsid w:val="00FA7BF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2717"/>
  </w:style>
  <w:style w:type="paragraph" w:styleId="Nagwek1">
    <w:name w:val="heading 1"/>
    <w:basedOn w:val="Normalny"/>
    <w:next w:val="Normalny"/>
    <w:link w:val="Nagwek1Znak"/>
    <w:qFormat/>
    <w:rsid w:val="008B27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B27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B27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27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2717"/>
  </w:style>
  <w:style w:type="paragraph" w:styleId="Tekstpodstawowywcity">
    <w:name w:val="Body Text Indent"/>
    <w:basedOn w:val="Normalny"/>
    <w:rsid w:val="008B27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B27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B27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B2717"/>
    <w:rPr>
      <w:sz w:val="28"/>
    </w:rPr>
  </w:style>
  <w:style w:type="paragraph" w:styleId="Tekstpodstawowywcity3">
    <w:name w:val="Body Text Indent 3"/>
    <w:basedOn w:val="Normalny"/>
    <w:rsid w:val="008B27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A7BF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A7B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2023-12-06T14:08:00Z</cp:lastPrinted>
  <dcterms:created xsi:type="dcterms:W3CDTF">2023-12-07T10:00:00Z</dcterms:created>
  <dcterms:modified xsi:type="dcterms:W3CDTF">2023-12-07T10:00:00Z</dcterms:modified>
</cp:coreProperties>
</file>