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558" w:rsidRPr="00DA2AC1" w:rsidRDefault="00D43558" w:rsidP="00D43558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D43558" w:rsidRPr="00DA2AC1" w:rsidRDefault="00D43558" w:rsidP="00D43558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D43558" w:rsidRPr="00DA2AC1" w:rsidRDefault="00D43558" w:rsidP="00D43558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D43558" w:rsidRPr="00DA2AC1" w:rsidRDefault="00D43558" w:rsidP="00D4355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43558" w:rsidRPr="00DA2AC1" w:rsidRDefault="00D43558" w:rsidP="00D43558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>
        <w:rPr>
          <w:sz w:val="24"/>
          <w:szCs w:val="24"/>
        </w:rPr>
        <w:t>0</w:t>
      </w:r>
      <w:r w:rsidR="009B0A4D">
        <w:rPr>
          <w:sz w:val="24"/>
          <w:szCs w:val="24"/>
        </w:rPr>
        <w:t>7</w:t>
      </w:r>
      <w:r>
        <w:rPr>
          <w:sz w:val="24"/>
          <w:szCs w:val="24"/>
        </w:rPr>
        <w:t>.12.2023r.</w:t>
      </w:r>
    </w:p>
    <w:p w:rsidR="00D43558" w:rsidRPr="001566D5" w:rsidRDefault="00D43558" w:rsidP="00D43558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D43558" w:rsidRDefault="00D43558" w:rsidP="00D43558"/>
    <w:p w:rsidR="00D43558" w:rsidRDefault="00D43558" w:rsidP="00D43558"/>
    <w:p w:rsidR="00D43558" w:rsidRPr="001566D5" w:rsidRDefault="00D43558" w:rsidP="00D43558"/>
    <w:p w:rsidR="00D43558" w:rsidRDefault="00D43558" w:rsidP="00D4355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D43558" w:rsidRDefault="00D43558" w:rsidP="00D4355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D43558" w:rsidRDefault="00D43558" w:rsidP="00D4355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43558" w:rsidRDefault="00D43558" w:rsidP="00D4355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43558" w:rsidRDefault="00D43558" w:rsidP="00D4355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43558" w:rsidRDefault="00D43558" w:rsidP="00D4355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D43558" w:rsidRDefault="00D43558" w:rsidP="00D4355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D43558" w:rsidRDefault="00D43558" w:rsidP="00D43558">
      <w:pPr>
        <w:jc w:val="both"/>
        <w:rPr>
          <w:i/>
          <w:sz w:val="22"/>
          <w:szCs w:val="22"/>
        </w:rPr>
      </w:pPr>
    </w:p>
    <w:p w:rsidR="00D43558" w:rsidRDefault="00D43558" w:rsidP="00D43558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D43558" w:rsidRDefault="00D43558" w:rsidP="00D43558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proofErr w:type="spellStart"/>
      <w:r w:rsidRPr="00EB6DA2">
        <w:rPr>
          <w:b/>
          <w:bCs/>
          <w:i/>
          <w:sz w:val="22"/>
          <w:szCs w:val="22"/>
        </w:rPr>
        <w:t>mikronarzędzi</w:t>
      </w:r>
      <w:proofErr w:type="spellEnd"/>
      <w:r w:rsidRPr="00EB6DA2">
        <w:rPr>
          <w:b/>
          <w:bCs/>
          <w:i/>
          <w:sz w:val="22"/>
          <w:szCs w:val="22"/>
        </w:rPr>
        <w:t xml:space="preserve"> oraz wyrobów medycznych do zabiegów okulistycznych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D43558" w:rsidRPr="00ED5EA5" w:rsidRDefault="00D43558" w:rsidP="00D43558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26</w:t>
      </w:r>
      <w:r w:rsidRPr="00ED5EA5">
        <w:rPr>
          <w:b/>
          <w:i/>
          <w:sz w:val="22"/>
          <w:szCs w:val="22"/>
        </w:rPr>
        <w:t>/P/2023</w:t>
      </w:r>
    </w:p>
    <w:p w:rsidR="00D43558" w:rsidRDefault="00D43558" w:rsidP="00D43558">
      <w:pPr>
        <w:jc w:val="both"/>
        <w:rPr>
          <w:b/>
          <w:sz w:val="22"/>
          <w:szCs w:val="22"/>
        </w:rPr>
      </w:pPr>
    </w:p>
    <w:p w:rsidR="00D43558" w:rsidRDefault="00D43558" w:rsidP="00D43558">
      <w:pPr>
        <w:jc w:val="both"/>
        <w:rPr>
          <w:sz w:val="24"/>
          <w:szCs w:val="24"/>
        </w:rPr>
      </w:pPr>
    </w:p>
    <w:p w:rsidR="00D43558" w:rsidRPr="001566D5" w:rsidRDefault="00D43558" w:rsidP="00D43558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D43558" w:rsidRDefault="00D43558" w:rsidP="00D4355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A83EA1" w:rsidRDefault="00A83EA1" w:rsidP="00A83EA1">
      <w:pPr>
        <w:spacing w:after="120"/>
        <w:ind w:left="30" w:right="-72"/>
        <w:jc w:val="both"/>
        <w:rPr>
          <w:sz w:val="24"/>
          <w:szCs w:val="24"/>
        </w:rPr>
      </w:pPr>
      <w:r w:rsidRPr="00A83EA1">
        <w:rPr>
          <w:sz w:val="24"/>
          <w:szCs w:val="24"/>
          <w:u w:val="single"/>
        </w:rPr>
        <w:t>Pakiet 9, poz. 1</w:t>
      </w:r>
      <w:r w:rsidRPr="00A83EA1">
        <w:rPr>
          <w:sz w:val="24"/>
          <w:szCs w:val="24"/>
        </w:rPr>
        <w:t xml:space="preserve">: </w:t>
      </w:r>
    </w:p>
    <w:p w:rsidR="00A83EA1" w:rsidRPr="00A83EA1" w:rsidRDefault="00A83EA1" w:rsidP="00A83EA1">
      <w:pPr>
        <w:spacing w:after="120"/>
        <w:ind w:left="284" w:right="-72" w:hanging="2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A83EA1">
        <w:rPr>
          <w:sz w:val="24"/>
          <w:szCs w:val="24"/>
        </w:rPr>
        <w:t xml:space="preserve">Czy Zamawiający zgodzi się na zaoferowanie jednorazowego zestawu sterylnego do iniekcji </w:t>
      </w:r>
      <w:proofErr w:type="spellStart"/>
      <w:r w:rsidRPr="00A83EA1">
        <w:rPr>
          <w:sz w:val="24"/>
          <w:szCs w:val="24"/>
        </w:rPr>
        <w:t>doszklistkowej</w:t>
      </w:r>
      <w:proofErr w:type="spellEnd"/>
      <w:r w:rsidRPr="00A83EA1">
        <w:rPr>
          <w:sz w:val="24"/>
          <w:szCs w:val="24"/>
        </w:rPr>
        <w:t xml:space="preserve"> o składzie:</w:t>
      </w:r>
    </w:p>
    <w:p w:rsidR="00DA1EA5" w:rsidRDefault="006D3120" w:rsidP="00DA1EA5">
      <w:pPr>
        <w:ind w:left="284" w:right="-74"/>
        <w:jc w:val="center"/>
        <w:rPr>
          <w:sz w:val="24"/>
          <w:szCs w:val="24"/>
        </w:rPr>
      </w:pPr>
      <w:r>
        <w:rPr>
          <w:rFonts w:ascii="Verdana" w:hAnsi="Verdana" w:cs="Arial"/>
          <w:b/>
          <w:noProof/>
        </w:rPr>
        <w:drawing>
          <wp:inline distT="0" distB="0" distL="0" distR="0">
            <wp:extent cx="3185160" cy="155448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EA1" w:rsidRPr="00A83EA1" w:rsidRDefault="00A83EA1" w:rsidP="00A83EA1">
      <w:pPr>
        <w:ind w:left="284" w:right="-74"/>
        <w:jc w:val="both"/>
        <w:rPr>
          <w:sz w:val="24"/>
          <w:szCs w:val="24"/>
        </w:rPr>
      </w:pPr>
      <w:r w:rsidRPr="00A83EA1">
        <w:rPr>
          <w:sz w:val="24"/>
          <w:szCs w:val="24"/>
        </w:rPr>
        <w:t xml:space="preserve">- 1 x kocher </w:t>
      </w:r>
    </w:p>
    <w:p w:rsidR="00A83EA1" w:rsidRPr="00A83EA1" w:rsidRDefault="00A83EA1" w:rsidP="00A83EA1">
      <w:pPr>
        <w:ind w:left="284" w:right="-74"/>
        <w:jc w:val="both"/>
        <w:rPr>
          <w:sz w:val="24"/>
          <w:szCs w:val="24"/>
        </w:rPr>
      </w:pPr>
      <w:r w:rsidRPr="00A83EA1">
        <w:rPr>
          <w:sz w:val="24"/>
          <w:szCs w:val="24"/>
        </w:rPr>
        <w:t xml:space="preserve">- 1 x rozwórka oczna </w:t>
      </w:r>
    </w:p>
    <w:p w:rsidR="00A83EA1" w:rsidRPr="00A83EA1" w:rsidRDefault="00A83EA1" w:rsidP="00A83EA1">
      <w:pPr>
        <w:ind w:left="284" w:right="-74"/>
        <w:jc w:val="both"/>
        <w:rPr>
          <w:sz w:val="24"/>
          <w:szCs w:val="24"/>
        </w:rPr>
      </w:pPr>
      <w:r w:rsidRPr="00A83EA1">
        <w:rPr>
          <w:sz w:val="24"/>
          <w:szCs w:val="24"/>
        </w:rPr>
        <w:t xml:space="preserve">- 1 x przyrząd plastikowy do odmierzania miejsca iniekcji 3,5/4,0 mm </w:t>
      </w:r>
    </w:p>
    <w:p w:rsidR="00A83EA1" w:rsidRPr="00A83EA1" w:rsidRDefault="00A83EA1" w:rsidP="00A83EA1">
      <w:pPr>
        <w:ind w:left="284" w:right="-74"/>
        <w:jc w:val="both"/>
        <w:rPr>
          <w:sz w:val="24"/>
          <w:szCs w:val="24"/>
        </w:rPr>
      </w:pPr>
      <w:r w:rsidRPr="00A83EA1">
        <w:rPr>
          <w:sz w:val="24"/>
          <w:szCs w:val="24"/>
        </w:rPr>
        <w:t xml:space="preserve">- 2 x patyczki 15 cm </w:t>
      </w:r>
    </w:p>
    <w:p w:rsidR="00A83EA1" w:rsidRPr="00A83EA1" w:rsidRDefault="00A83EA1" w:rsidP="00A83EA1">
      <w:pPr>
        <w:ind w:left="284" w:right="-74"/>
        <w:jc w:val="both"/>
        <w:rPr>
          <w:sz w:val="24"/>
          <w:szCs w:val="24"/>
        </w:rPr>
      </w:pPr>
      <w:r w:rsidRPr="00A83EA1">
        <w:rPr>
          <w:sz w:val="24"/>
          <w:szCs w:val="24"/>
        </w:rPr>
        <w:t xml:space="preserve">- 2 x miska 60 ml </w:t>
      </w:r>
    </w:p>
    <w:p w:rsidR="00A83EA1" w:rsidRPr="00A83EA1" w:rsidRDefault="00A83EA1" w:rsidP="00A83EA1">
      <w:pPr>
        <w:ind w:left="284" w:right="-74"/>
        <w:jc w:val="both"/>
        <w:rPr>
          <w:sz w:val="24"/>
          <w:szCs w:val="24"/>
        </w:rPr>
      </w:pPr>
      <w:r w:rsidRPr="00A83EA1">
        <w:rPr>
          <w:sz w:val="24"/>
          <w:szCs w:val="24"/>
        </w:rPr>
        <w:t xml:space="preserve">- 5 x kompres 7,5 x 7,5 cm </w:t>
      </w:r>
    </w:p>
    <w:p w:rsidR="00A83EA1" w:rsidRPr="00A83EA1" w:rsidRDefault="00A83EA1" w:rsidP="00A83EA1">
      <w:pPr>
        <w:ind w:left="284" w:right="-74"/>
        <w:jc w:val="both"/>
        <w:rPr>
          <w:sz w:val="24"/>
          <w:szCs w:val="24"/>
        </w:rPr>
      </w:pPr>
      <w:r w:rsidRPr="00A83EA1">
        <w:rPr>
          <w:sz w:val="24"/>
          <w:szCs w:val="24"/>
        </w:rPr>
        <w:t xml:space="preserve">- 1 x serwetka okulistyczna SMS 80 x 90 cm, otwór 10 x 7 cm, z folią z nacięciem 8 cm </w:t>
      </w:r>
    </w:p>
    <w:p w:rsidR="00A83EA1" w:rsidRPr="00A83EA1" w:rsidRDefault="00A83EA1" w:rsidP="00A83EA1">
      <w:pPr>
        <w:ind w:left="284" w:right="-74"/>
        <w:jc w:val="both"/>
        <w:rPr>
          <w:sz w:val="24"/>
          <w:szCs w:val="24"/>
        </w:rPr>
      </w:pPr>
      <w:r w:rsidRPr="00A83EA1">
        <w:rPr>
          <w:sz w:val="24"/>
          <w:szCs w:val="24"/>
        </w:rPr>
        <w:t xml:space="preserve">- 1 x serweta do owinięcia 75 x 90 cm? </w:t>
      </w:r>
    </w:p>
    <w:p w:rsidR="00A83EA1" w:rsidRPr="00A83EA1" w:rsidRDefault="00A83EA1" w:rsidP="009B0A4D">
      <w:pPr>
        <w:ind w:left="28" w:right="-74"/>
        <w:jc w:val="both"/>
        <w:rPr>
          <w:b/>
          <w:sz w:val="24"/>
          <w:szCs w:val="24"/>
        </w:rPr>
      </w:pPr>
      <w:r w:rsidRPr="00A83EA1">
        <w:rPr>
          <w:b/>
          <w:sz w:val="24"/>
          <w:szCs w:val="24"/>
        </w:rPr>
        <w:t>Odp.:</w:t>
      </w:r>
    </w:p>
    <w:p w:rsidR="00A83EA1" w:rsidRDefault="009B0A4D" w:rsidP="009B0A4D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9 poz. 1 </w:t>
      </w:r>
      <w:r w:rsidRPr="00A83EA1">
        <w:rPr>
          <w:sz w:val="24"/>
          <w:szCs w:val="24"/>
        </w:rPr>
        <w:t>zestaw steryln</w:t>
      </w:r>
      <w:r>
        <w:rPr>
          <w:sz w:val="24"/>
          <w:szCs w:val="24"/>
        </w:rPr>
        <w:t>y</w:t>
      </w:r>
      <w:r w:rsidRPr="00A83EA1">
        <w:rPr>
          <w:sz w:val="24"/>
          <w:szCs w:val="24"/>
        </w:rPr>
        <w:t xml:space="preserve"> do iniekcji </w:t>
      </w:r>
      <w:proofErr w:type="spellStart"/>
      <w:r w:rsidRPr="00A83EA1">
        <w:rPr>
          <w:sz w:val="24"/>
          <w:szCs w:val="24"/>
        </w:rPr>
        <w:t>doszklistkowej</w:t>
      </w:r>
      <w:proofErr w:type="spellEnd"/>
      <w:r w:rsidRPr="00A83E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</w:t>
      </w:r>
      <w:r w:rsidRPr="00A83EA1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zaoferowanym </w:t>
      </w:r>
      <w:r w:rsidRPr="00A83EA1">
        <w:rPr>
          <w:sz w:val="24"/>
          <w:szCs w:val="24"/>
        </w:rPr>
        <w:t>składzie</w:t>
      </w:r>
      <w:r>
        <w:rPr>
          <w:sz w:val="24"/>
          <w:szCs w:val="24"/>
        </w:rPr>
        <w:t>.</w:t>
      </w:r>
    </w:p>
    <w:p w:rsidR="00A91D2D" w:rsidRDefault="00A91D2D" w:rsidP="00A83EA1">
      <w:pPr>
        <w:spacing w:after="120"/>
        <w:ind w:left="30" w:right="-72"/>
        <w:jc w:val="both"/>
        <w:rPr>
          <w:sz w:val="24"/>
          <w:szCs w:val="24"/>
        </w:rPr>
      </w:pPr>
    </w:p>
    <w:p w:rsidR="00A91D2D" w:rsidRDefault="00A91D2D" w:rsidP="00A83EA1">
      <w:pPr>
        <w:spacing w:after="120"/>
        <w:ind w:left="30" w:right="-72"/>
        <w:jc w:val="both"/>
        <w:rPr>
          <w:sz w:val="24"/>
          <w:szCs w:val="24"/>
        </w:rPr>
      </w:pPr>
    </w:p>
    <w:p w:rsidR="00A91D2D" w:rsidRDefault="00A91D2D" w:rsidP="00A83EA1">
      <w:pPr>
        <w:spacing w:after="120"/>
        <w:ind w:left="30" w:right="-72"/>
        <w:jc w:val="both"/>
        <w:rPr>
          <w:sz w:val="24"/>
          <w:szCs w:val="24"/>
        </w:rPr>
      </w:pPr>
    </w:p>
    <w:p w:rsidR="00A91D2D" w:rsidRDefault="00A91D2D" w:rsidP="00A83EA1">
      <w:pPr>
        <w:spacing w:after="120"/>
        <w:ind w:left="30" w:right="-72"/>
        <w:jc w:val="both"/>
        <w:rPr>
          <w:sz w:val="24"/>
          <w:szCs w:val="24"/>
        </w:rPr>
      </w:pPr>
    </w:p>
    <w:p w:rsidR="00A83EA1" w:rsidRDefault="00A83EA1" w:rsidP="00A83EA1">
      <w:pPr>
        <w:spacing w:after="120"/>
        <w:ind w:left="30" w:right="-72"/>
        <w:jc w:val="both"/>
        <w:rPr>
          <w:sz w:val="24"/>
          <w:szCs w:val="24"/>
        </w:rPr>
      </w:pPr>
    </w:p>
    <w:p w:rsidR="00A83EA1" w:rsidRDefault="00A83EA1" w:rsidP="00A83EA1">
      <w:pPr>
        <w:spacing w:after="120"/>
        <w:ind w:left="30" w:right="-72"/>
        <w:jc w:val="both"/>
        <w:rPr>
          <w:sz w:val="24"/>
          <w:szCs w:val="24"/>
        </w:rPr>
      </w:pPr>
      <w:r w:rsidRPr="00A83EA1">
        <w:rPr>
          <w:sz w:val="24"/>
          <w:szCs w:val="24"/>
          <w:u w:val="single"/>
        </w:rPr>
        <w:t>Do SWZ</w:t>
      </w:r>
      <w:r w:rsidRPr="00A83EA1">
        <w:rPr>
          <w:sz w:val="24"/>
          <w:szCs w:val="24"/>
        </w:rPr>
        <w:t xml:space="preserve">: </w:t>
      </w:r>
    </w:p>
    <w:p w:rsidR="00A83EA1" w:rsidRPr="00A83EA1" w:rsidRDefault="00A83EA1" w:rsidP="00DF27F0">
      <w:pPr>
        <w:ind w:left="284" w:right="-74" w:hanging="2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A83EA1">
        <w:rPr>
          <w:sz w:val="24"/>
          <w:szCs w:val="24"/>
        </w:rPr>
        <w:t>Czy Zamawiający wyrazi zgodę na załączenie do oferty pełnomocnictwa bez konkretnego wskazania nazwy postępowania?</w:t>
      </w:r>
    </w:p>
    <w:p w:rsidR="00A83EA1" w:rsidRDefault="00A83EA1" w:rsidP="00DF27F0">
      <w:pPr>
        <w:ind w:left="30" w:right="-74"/>
        <w:jc w:val="both"/>
        <w:rPr>
          <w:b/>
          <w:sz w:val="24"/>
          <w:szCs w:val="24"/>
        </w:rPr>
      </w:pPr>
      <w:r w:rsidRPr="00A83EA1">
        <w:rPr>
          <w:b/>
          <w:sz w:val="24"/>
          <w:szCs w:val="24"/>
        </w:rPr>
        <w:t>Odp.:</w:t>
      </w:r>
    </w:p>
    <w:p w:rsidR="009B0A4D" w:rsidRPr="009B0A4D" w:rsidRDefault="009B0A4D" w:rsidP="00DF27F0">
      <w:pPr>
        <w:ind w:left="30" w:right="-74"/>
        <w:jc w:val="both"/>
        <w:rPr>
          <w:sz w:val="24"/>
          <w:szCs w:val="24"/>
        </w:rPr>
      </w:pPr>
      <w:r w:rsidRPr="009B0A4D">
        <w:rPr>
          <w:sz w:val="24"/>
          <w:szCs w:val="24"/>
        </w:rPr>
        <w:t xml:space="preserve">Zamawiający </w:t>
      </w:r>
      <w:r w:rsidR="00BA27AD">
        <w:rPr>
          <w:sz w:val="24"/>
          <w:szCs w:val="24"/>
        </w:rPr>
        <w:t xml:space="preserve">dopuszcza </w:t>
      </w:r>
      <w:r w:rsidR="00BA27AD" w:rsidRPr="00A83EA1">
        <w:rPr>
          <w:sz w:val="24"/>
          <w:szCs w:val="24"/>
        </w:rPr>
        <w:t>załączenie do oferty pełnomocnictwa bez konkretnego wskazania nazwy postępowania</w:t>
      </w:r>
      <w:r w:rsidR="00BA27AD">
        <w:rPr>
          <w:sz w:val="24"/>
          <w:szCs w:val="24"/>
        </w:rPr>
        <w:t>.</w:t>
      </w:r>
    </w:p>
    <w:p w:rsidR="00D43558" w:rsidRPr="009B0A4D" w:rsidRDefault="00D43558" w:rsidP="00D4355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D43558" w:rsidRPr="00A84D3B" w:rsidTr="003961E8">
        <w:tc>
          <w:tcPr>
            <w:tcW w:w="9356" w:type="dxa"/>
            <w:shd w:val="clear" w:color="auto" w:fill="auto"/>
          </w:tcPr>
          <w:p w:rsidR="00D43558" w:rsidRPr="00A84D3B" w:rsidRDefault="00D43558" w:rsidP="003961E8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D43558" w:rsidRPr="00A84D3B" w:rsidRDefault="00D43558" w:rsidP="00D43558">
      <w:pPr>
        <w:jc w:val="right"/>
        <w:rPr>
          <w:i/>
          <w:sz w:val="24"/>
          <w:szCs w:val="24"/>
        </w:rPr>
      </w:pPr>
    </w:p>
    <w:p w:rsidR="00D43558" w:rsidRPr="00A84D3B" w:rsidRDefault="00D43558" w:rsidP="00D43558">
      <w:pPr>
        <w:jc w:val="right"/>
        <w:rPr>
          <w:i/>
          <w:sz w:val="24"/>
          <w:szCs w:val="24"/>
        </w:rPr>
      </w:pPr>
    </w:p>
    <w:p w:rsidR="00D43558" w:rsidRPr="00A84D3B" w:rsidRDefault="00D43558" w:rsidP="00D43558">
      <w:pPr>
        <w:jc w:val="right"/>
        <w:rPr>
          <w:i/>
          <w:sz w:val="24"/>
          <w:szCs w:val="24"/>
        </w:rPr>
      </w:pPr>
      <w:r w:rsidRPr="00A84D3B">
        <w:rPr>
          <w:i/>
          <w:sz w:val="24"/>
          <w:szCs w:val="24"/>
        </w:rPr>
        <w:t xml:space="preserve">Zamawiający </w:t>
      </w:r>
    </w:p>
    <w:p w:rsidR="00D43558" w:rsidRPr="00A84D3B" w:rsidRDefault="00D43558" w:rsidP="00D43558">
      <w:pPr>
        <w:jc w:val="right"/>
        <w:rPr>
          <w:i/>
          <w:sz w:val="24"/>
          <w:szCs w:val="24"/>
        </w:rPr>
      </w:pPr>
    </w:p>
    <w:p w:rsidR="00D43558" w:rsidRPr="00A84D3B" w:rsidRDefault="00D43558" w:rsidP="00D43558">
      <w:pPr>
        <w:jc w:val="right"/>
        <w:rPr>
          <w:i/>
          <w:sz w:val="24"/>
          <w:szCs w:val="24"/>
        </w:rPr>
      </w:pPr>
      <w:r w:rsidRPr="00A84D3B">
        <w:rPr>
          <w:i/>
          <w:sz w:val="24"/>
          <w:szCs w:val="24"/>
        </w:rPr>
        <w:t xml:space="preserve"> Dyrektor</w:t>
      </w:r>
    </w:p>
    <w:p w:rsidR="00D43558" w:rsidRPr="00A84D3B" w:rsidRDefault="00D43558" w:rsidP="00D43558">
      <w:pPr>
        <w:jc w:val="right"/>
        <w:rPr>
          <w:sz w:val="24"/>
          <w:szCs w:val="24"/>
        </w:rPr>
      </w:pPr>
      <w:r w:rsidRPr="00A84D3B">
        <w:rPr>
          <w:i/>
          <w:sz w:val="24"/>
          <w:szCs w:val="24"/>
        </w:rPr>
        <w:t xml:space="preserve">Adam </w:t>
      </w:r>
      <w:proofErr w:type="spellStart"/>
      <w:r w:rsidRPr="00A84D3B">
        <w:rPr>
          <w:i/>
          <w:sz w:val="24"/>
          <w:szCs w:val="24"/>
        </w:rPr>
        <w:t>Trzebinczyk</w:t>
      </w:r>
      <w:proofErr w:type="spellEnd"/>
      <w:r w:rsidRPr="00A84D3B">
        <w:rPr>
          <w:i/>
          <w:sz w:val="24"/>
          <w:szCs w:val="24"/>
        </w:rPr>
        <w:t xml:space="preserve">  </w:t>
      </w:r>
    </w:p>
    <w:p w:rsidR="00D43558" w:rsidRPr="00A84D3B" w:rsidRDefault="00D43558" w:rsidP="00D43558">
      <w:pPr>
        <w:jc w:val="both"/>
        <w:rPr>
          <w:sz w:val="24"/>
          <w:szCs w:val="24"/>
        </w:rPr>
      </w:pPr>
    </w:p>
    <w:p w:rsidR="003D1193" w:rsidRDefault="003D119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D1193" w:rsidRDefault="003D119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D1193" w:rsidRDefault="003D119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3D1193" w:rsidSect="00DF27F0">
      <w:footerReference w:type="even" r:id="rId8"/>
      <w:footerReference w:type="default" r:id="rId9"/>
      <w:footerReference w:type="first" r:id="rId10"/>
      <w:pgSz w:w="11906" w:h="16838" w:code="9"/>
      <w:pgMar w:top="426" w:right="1418" w:bottom="993" w:left="1418" w:header="708" w:footer="3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787" w:rsidRDefault="002A4787">
      <w:r>
        <w:separator/>
      </w:r>
    </w:p>
  </w:endnote>
  <w:endnote w:type="continuationSeparator" w:id="0">
    <w:p w:rsidR="002A4787" w:rsidRDefault="002A4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861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861E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861E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7719B" w:rsidRPr="00B7719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787" w:rsidRDefault="002A4787">
      <w:r>
        <w:separator/>
      </w:r>
    </w:p>
  </w:footnote>
  <w:footnote w:type="continuationSeparator" w:id="0">
    <w:p w:rsidR="002A4787" w:rsidRDefault="002A47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812514F"/>
    <w:multiLevelType w:val="hybridMultilevel"/>
    <w:tmpl w:val="61F08D96"/>
    <w:lvl w:ilvl="0" w:tplc="C03071E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77E13"/>
    <w:rsid w:val="00031374"/>
    <w:rsid w:val="000861EF"/>
    <w:rsid w:val="000A1097"/>
    <w:rsid w:val="000E2A8F"/>
    <w:rsid w:val="0012774F"/>
    <w:rsid w:val="00144B7A"/>
    <w:rsid w:val="00180C6E"/>
    <w:rsid w:val="0029606A"/>
    <w:rsid w:val="002A4787"/>
    <w:rsid w:val="003D1193"/>
    <w:rsid w:val="004848F3"/>
    <w:rsid w:val="004A75F2"/>
    <w:rsid w:val="004E56E5"/>
    <w:rsid w:val="005144A9"/>
    <w:rsid w:val="00520165"/>
    <w:rsid w:val="005B1B08"/>
    <w:rsid w:val="00632C3C"/>
    <w:rsid w:val="00662BDB"/>
    <w:rsid w:val="006A5DF1"/>
    <w:rsid w:val="006B7198"/>
    <w:rsid w:val="006D3120"/>
    <w:rsid w:val="006D4AB3"/>
    <w:rsid w:val="006F3B81"/>
    <w:rsid w:val="00782D75"/>
    <w:rsid w:val="007D7198"/>
    <w:rsid w:val="00864A4B"/>
    <w:rsid w:val="00870F9F"/>
    <w:rsid w:val="008804B6"/>
    <w:rsid w:val="00897AB0"/>
    <w:rsid w:val="008A3553"/>
    <w:rsid w:val="009B0A4D"/>
    <w:rsid w:val="00A83EA1"/>
    <w:rsid w:val="00A905AC"/>
    <w:rsid w:val="00A91D2D"/>
    <w:rsid w:val="00AC0176"/>
    <w:rsid w:val="00B7719B"/>
    <w:rsid w:val="00B77E13"/>
    <w:rsid w:val="00B84E98"/>
    <w:rsid w:val="00BA27AD"/>
    <w:rsid w:val="00BA6584"/>
    <w:rsid w:val="00BB61B7"/>
    <w:rsid w:val="00BE7BFD"/>
    <w:rsid w:val="00C370F2"/>
    <w:rsid w:val="00C44EEC"/>
    <w:rsid w:val="00D22FFA"/>
    <w:rsid w:val="00D43558"/>
    <w:rsid w:val="00D8461B"/>
    <w:rsid w:val="00D915F2"/>
    <w:rsid w:val="00DA1EA5"/>
    <w:rsid w:val="00DF27F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B61B7"/>
  </w:style>
  <w:style w:type="paragraph" w:styleId="Nagwek1">
    <w:name w:val="heading 1"/>
    <w:basedOn w:val="Normalny"/>
    <w:next w:val="Normalny"/>
    <w:link w:val="Nagwek1Znak"/>
    <w:qFormat/>
    <w:rsid w:val="00BB61B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B61B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B61B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61B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B61B7"/>
  </w:style>
  <w:style w:type="paragraph" w:styleId="Tekstpodstawowywcity">
    <w:name w:val="Body Text Indent"/>
    <w:basedOn w:val="Normalny"/>
    <w:rsid w:val="00BB61B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B61B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B61B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B61B7"/>
    <w:rPr>
      <w:sz w:val="28"/>
    </w:rPr>
  </w:style>
  <w:style w:type="paragraph" w:styleId="Tekstpodstawowywcity3">
    <w:name w:val="Body Text Indent 3"/>
    <w:basedOn w:val="Normalny"/>
    <w:rsid w:val="00BB61B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4355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435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2023-12-06T14:09:00Z</cp:lastPrinted>
  <dcterms:created xsi:type="dcterms:W3CDTF">2023-12-07T10:01:00Z</dcterms:created>
  <dcterms:modified xsi:type="dcterms:W3CDTF">2023-12-07T10:01:00Z</dcterms:modified>
</cp:coreProperties>
</file>