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CC07" w14:textId="77777777" w:rsidR="003E6519" w:rsidRPr="009432A1" w:rsidRDefault="00D1265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1265E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1265E">
        <w:rPr>
          <w:rFonts w:ascii="Arial" w:hAnsi="Arial" w:cs="Arial"/>
          <w:sz w:val="24"/>
          <w:szCs w:val="24"/>
        </w:rPr>
        <w:t>2023-12-08</w:t>
      </w:r>
    </w:p>
    <w:p w14:paraId="0F3EF174" w14:textId="77777777" w:rsidR="003E6519" w:rsidRPr="009432A1" w:rsidRDefault="00D1265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265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CC1987F" w14:textId="77777777" w:rsidR="003E6519" w:rsidRPr="009432A1" w:rsidRDefault="00D1265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1265E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265E">
        <w:rPr>
          <w:rFonts w:ascii="Arial" w:hAnsi="Arial" w:cs="Arial"/>
          <w:sz w:val="24"/>
          <w:szCs w:val="24"/>
        </w:rPr>
        <w:t>4</w:t>
      </w:r>
    </w:p>
    <w:p w14:paraId="2A044A88" w14:textId="77777777" w:rsidR="003E6519" w:rsidRPr="009432A1" w:rsidRDefault="00D1265E" w:rsidP="003E6519">
      <w:pPr>
        <w:rPr>
          <w:rFonts w:ascii="Arial" w:hAnsi="Arial" w:cs="Arial"/>
          <w:sz w:val="24"/>
          <w:szCs w:val="24"/>
        </w:rPr>
      </w:pPr>
      <w:r w:rsidRPr="00D1265E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1265E">
        <w:rPr>
          <w:rFonts w:ascii="Arial" w:hAnsi="Arial" w:cs="Arial"/>
          <w:sz w:val="24"/>
          <w:szCs w:val="24"/>
        </w:rPr>
        <w:t>Kolbuszowa</w:t>
      </w:r>
    </w:p>
    <w:p w14:paraId="01AC09C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tbl>
      <w:tblPr>
        <w:tblpPr w:leftFromText="141" w:rightFromText="141" w:vertAnchor="text" w:tblpY="3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6E1BC6" w:rsidRPr="009432A1" w14:paraId="25BDDACC" w14:textId="77777777" w:rsidTr="006E1BC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E86A0B" w14:textId="77777777" w:rsidR="006E1BC6" w:rsidRPr="009432A1" w:rsidRDefault="006E1BC6" w:rsidP="006E1BC6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A38F28C" w14:textId="77777777" w:rsidR="006E1BC6" w:rsidRPr="009432A1" w:rsidRDefault="006E1BC6" w:rsidP="006E1BC6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5945516" w14:textId="36304922" w:rsidR="003E6519" w:rsidRPr="006E1BC6" w:rsidRDefault="006E1BC6" w:rsidP="006E1BC6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 xml:space="preserve"> </w:t>
      </w:r>
      <w:r w:rsidR="003E6519" w:rsidRPr="009432A1">
        <w:rPr>
          <w:rFonts w:ascii="Arial" w:hAnsi="Arial" w:cs="Arial"/>
          <w:bCs/>
          <w:sz w:val="18"/>
          <w:szCs w:val="18"/>
        </w:rPr>
        <w:t>[nazwa zamawiającego, adres</w:t>
      </w:r>
      <w:r w:rsidR="003E6519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91197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721C840" w14:textId="77777777" w:rsidTr="001A0FA2">
        <w:tc>
          <w:tcPr>
            <w:tcW w:w="2269" w:type="dxa"/>
            <w:shd w:val="clear" w:color="auto" w:fill="auto"/>
          </w:tcPr>
          <w:p w14:paraId="078BAAD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2629E4" w14:textId="77777777" w:rsidR="003E6519" w:rsidRPr="004E4B64" w:rsidRDefault="00D1265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265E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12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265E" w:rsidRPr="004E4B64" w14:paraId="2561A982" w14:textId="77777777" w:rsidTr="00442A6E">
        <w:tc>
          <w:tcPr>
            <w:tcW w:w="2269" w:type="dxa"/>
            <w:shd w:val="clear" w:color="auto" w:fill="auto"/>
          </w:tcPr>
          <w:p w14:paraId="060C107A" w14:textId="77777777" w:rsidR="00D1265E" w:rsidRPr="004E4B64" w:rsidRDefault="00D1265E" w:rsidP="00442A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E0C7E7" w14:textId="77777777" w:rsidR="00D1265E" w:rsidRPr="004E4B64" w:rsidRDefault="00D1265E" w:rsidP="00442A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265E">
              <w:rPr>
                <w:rFonts w:ascii="Arial" w:hAnsi="Arial" w:cs="Arial"/>
                <w:bCs/>
                <w:sz w:val="24"/>
                <w:szCs w:val="24"/>
              </w:rPr>
              <w:t>Eap-2412/20/23/M</w:t>
            </w:r>
          </w:p>
        </w:tc>
      </w:tr>
    </w:tbl>
    <w:p w14:paraId="56D606FE" w14:textId="6BD72EF7" w:rsidR="006E1BC6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1265E" w:rsidRPr="00D1265E">
        <w:rPr>
          <w:rFonts w:ascii="Arial" w:hAnsi="Arial" w:cs="Arial"/>
          <w:sz w:val="24"/>
          <w:szCs w:val="24"/>
        </w:rPr>
        <w:t>(</w:t>
      </w:r>
      <w:proofErr w:type="spellStart"/>
      <w:r w:rsidR="00D1265E" w:rsidRPr="00D1265E">
        <w:rPr>
          <w:rFonts w:ascii="Arial" w:hAnsi="Arial" w:cs="Arial"/>
          <w:sz w:val="24"/>
          <w:szCs w:val="24"/>
        </w:rPr>
        <w:t>t.j</w:t>
      </w:r>
      <w:proofErr w:type="spellEnd"/>
      <w:r w:rsidR="00D1265E" w:rsidRPr="00D1265E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18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D1265E" w:rsidRPr="00C902DE" w14:paraId="37AE050F" w14:textId="77777777" w:rsidTr="006E1BC6">
        <w:trPr>
          <w:trHeight w:val="67"/>
        </w:trPr>
        <w:tc>
          <w:tcPr>
            <w:tcW w:w="9183" w:type="dxa"/>
          </w:tcPr>
          <w:p w14:paraId="4A6C4C0A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1 zamówienia w wysokości 186 000.00 zł brutto;</w:t>
            </w:r>
          </w:p>
        </w:tc>
      </w:tr>
      <w:tr w:rsidR="00D1265E" w:rsidRPr="00C902DE" w14:paraId="1721A723" w14:textId="77777777" w:rsidTr="006E1BC6">
        <w:trPr>
          <w:trHeight w:val="67"/>
        </w:trPr>
        <w:tc>
          <w:tcPr>
            <w:tcW w:w="9183" w:type="dxa"/>
          </w:tcPr>
          <w:p w14:paraId="2A04D9BB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2 zamówienia w wysokości 106 000.00 zł brutto;</w:t>
            </w:r>
          </w:p>
        </w:tc>
      </w:tr>
      <w:tr w:rsidR="00D1265E" w:rsidRPr="00C902DE" w14:paraId="396C623C" w14:textId="77777777" w:rsidTr="006E1BC6">
        <w:trPr>
          <w:trHeight w:val="67"/>
        </w:trPr>
        <w:tc>
          <w:tcPr>
            <w:tcW w:w="9183" w:type="dxa"/>
          </w:tcPr>
          <w:p w14:paraId="0115B925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3 zamówienia w wysokości 170 000.00 zł brutto;</w:t>
            </w:r>
          </w:p>
        </w:tc>
      </w:tr>
      <w:tr w:rsidR="00D1265E" w:rsidRPr="00C902DE" w14:paraId="67FB7CA7" w14:textId="77777777" w:rsidTr="006E1BC6">
        <w:trPr>
          <w:trHeight w:val="67"/>
        </w:trPr>
        <w:tc>
          <w:tcPr>
            <w:tcW w:w="9183" w:type="dxa"/>
          </w:tcPr>
          <w:p w14:paraId="0E016E92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4 zamówienia w wysokości 90 000.00 zł brutto;</w:t>
            </w:r>
          </w:p>
        </w:tc>
      </w:tr>
      <w:tr w:rsidR="00D1265E" w:rsidRPr="00C902DE" w14:paraId="6B313CBD" w14:textId="77777777" w:rsidTr="006E1BC6">
        <w:trPr>
          <w:trHeight w:val="67"/>
        </w:trPr>
        <w:tc>
          <w:tcPr>
            <w:tcW w:w="9183" w:type="dxa"/>
          </w:tcPr>
          <w:p w14:paraId="35E9F38D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5 zamówienia w wysokości 202 000.00 zł brutto;</w:t>
            </w:r>
          </w:p>
        </w:tc>
      </w:tr>
      <w:tr w:rsidR="00D1265E" w:rsidRPr="00C902DE" w14:paraId="61AFDD46" w14:textId="77777777" w:rsidTr="006E1BC6">
        <w:trPr>
          <w:trHeight w:val="67"/>
        </w:trPr>
        <w:tc>
          <w:tcPr>
            <w:tcW w:w="9183" w:type="dxa"/>
          </w:tcPr>
          <w:p w14:paraId="5AF41AAA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6 zamówienia w wysokości 80 000.00 zł brutto;</w:t>
            </w:r>
          </w:p>
        </w:tc>
      </w:tr>
      <w:tr w:rsidR="00D1265E" w:rsidRPr="00C902DE" w14:paraId="56CA5C74" w14:textId="77777777" w:rsidTr="006E1BC6">
        <w:trPr>
          <w:trHeight w:val="67"/>
        </w:trPr>
        <w:tc>
          <w:tcPr>
            <w:tcW w:w="9183" w:type="dxa"/>
          </w:tcPr>
          <w:p w14:paraId="32C8A763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7 zamówienia w wysokości 4 000.00 zł brutto;</w:t>
            </w:r>
          </w:p>
        </w:tc>
      </w:tr>
      <w:tr w:rsidR="00D1265E" w:rsidRPr="00C902DE" w14:paraId="1F7F0837" w14:textId="77777777" w:rsidTr="006E1BC6">
        <w:trPr>
          <w:trHeight w:val="67"/>
        </w:trPr>
        <w:tc>
          <w:tcPr>
            <w:tcW w:w="9183" w:type="dxa"/>
          </w:tcPr>
          <w:p w14:paraId="2C499FAA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8 zamówienia w wysokości 14 000.00 zł brutto;</w:t>
            </w:r>
          </w:p>
        </w:tc>
      </w:tr>
      <w:tr w:rsidR="00D1265E" w:rsidRPr="00C902DE" w14:paraId="08A3D500" w14:textId="77777777" w:rsidTr="006E1BC6">
        <w:trPr>
          <w:trHeight w:val="67"/>
        </w:trPr>
        <w:tc>
          <w:tcPr>
            <w:tcW w:w="9183" w:type="dxa"/>
          </w:tcPr>
          <w:p w14:paraId="676AD615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9 zamówienia w wysokości 20 000.00 zł brutto;</w:t>
            </w:r>
          </w:p>
        </w:tc>
      </w:tr>
      <w:tr w:rsidR="00D1265E" w:rsidRPr="00C902DE" w14:paraId="782BC9C2" w14:textId="77777777" w:rsidTr="006E1BC6">
        <w:trPr>
          <w:trHeight w:val="67"/>
        </w:trPr>
        <w:tc>
          <w:tcPr>
            <w:tcW w:w="9183" w:type="dxa"/>
          </w:tcPr>
          <w:p w14:paraId="102F0DA9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10 zamówienia w wysokości 1 200.00 zł brutto;</w:t>
            </w:r>
          </w:p>
        </w:tc>
      </w:tr>
      <w:tr w:rsidR="00D1265E" w:rsidRPr="00C902DE" w14:paraId="5B856FAE" w14:textId="77777777" w:rsidTr="006E1BC6">
        <w:trPr>
          <w:trHeight w:val="67"/>
        </w:trPr>
        <w:tc>
          <w:tcPr>
            <w:tcW w:w="9183" w:type="dxa"/>
          </w:tcPr>
          <w:p w14:paraId="42E80E9D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11 zamówienia w wysokości 125 000.00 zł brutto;</w:t>
            </w:r>
          </w:p>
        </w:tc>
      </w:tr>
      <w:tr w:rsidR="00D1265E" w:rsidRPr="00C902DE" w14:paraId="711A8D3E" w14:textId="77777777" w:rsidTr="006E1BC6">
        <w:trPr>
          <w:trHeight w:val="67"/>
        </w:trPr>
        <w:tc>
          <w:tcPr>
            <w:tcW w:w="9183" w:type="dxa"/>
          </w:tcPr>
          <w:p w14:paraId="291A4D77" w14:textId="77777777" w:rsidR="00D1265E" w:rsidRPr="00C902DE" w:rsidRDefault="00D1265E" w:rsidP="00442A6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1265E">
              <w:rPr>
                <w:rFonts w:ascii="Arial" w:hAnsi="Arial" w:cs="Arial"/>
                <w:sz w:val="24"/>
                <w:szCs w:val="24"/>
              </w:rPr>
              <w:t>części 12 zamówienia w wysokości 7 000.00 zł brutto;</w:t>
            </w:r>
          </w:p>
        </w:tc>
      </w:tr>
    </w:tbl>
    <w:p w14:paraId="22A97A8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CDB82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11E6B5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709954B" w14:textId="5DD24F21" w:rsidR="00C236D3" w:rsidRDefault="0021673A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68329B4C" w14:textId="2B5D367E" w:rsidR="0021673A" w:rsidRPr="003E6519" w:rsidRDefault="0021673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21673A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D9E9F" w14:textId="77777777" w:rsidR="007477BD" w:rsidRDefault="007477BD">
      <w:r>
        <w:separator/>
      </w:r>
    </w:p>
  </w:endnote>
  <w:endnote w:type="continuationSeparator" w:id="0">
    <w:p w14:paraId="214497BE" w14:textId="77777777" w:rsidR="007477BD" w:rsidRDefault="0074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8F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83C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98DE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D5C4E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7A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106CF" w14:textId="77777777" w:rsidR="009F189D" w:rsidRDefault="009F189D">
    <w:pPr>
      <w:pStyle w:val="Stopka"/>
      <w:tabs>
        <w:tab w:val="clear" w:pos="4536"/>
      </w:tabs>
      <w:jc w:val="center"/>
    </w:pPr>
  </w:p>
  <w:p w14:paraId="5B3F12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1C5F" w14:textId="77777777" w:rsidR="007477BD" w:rsidRDefault="007477BD">
      <w:r>
        <w:separator/>
      </w:r>
    </w:p>
  </w:footnote>
  <w:footnote w:type="continuationSeparator" w:id="0">
    <w:p w14:paraId="2D509825" w14:textId="77777777" w:rsidR="007477BD" w:rsidRDefault="0074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FFC2D" w14:textId="77777777" w:rsidR="00D1265E" w:rsidRDefault="00D12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B89F" w14:textId="77777777" w:rsidR="00D1265E" w:rsidRDefault="00D12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6D3DB" w14:textId="77777777" w:rsidR="00D1265E" w:rsidRDefault="00D12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7BD"/>
    <w:rsid w:val="00007727"/>
    <w:rsid w:val="00017720"/>
    <w:rsid w:val="00035488"/>
    <w:rsid w:val="000D7F25"/>
    <w:rsid w:val="000E00E5"/>
    <w:rsid w:val="00173B20"/>
    <w:rsid w:val="001A0FA2"/>
    <w:rsid w:val="001C69FF"/>
    <w:rsid w:val="0021673A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1BC6"/>
    <w:rsid w:val="007477B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265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898C6D"/>
  <w15:chartTrackingRefBased/>
  <w15:docId w15:val="{5335F809-9911-4B52-B3AE-220AC1C04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2023-12-08T11:22:00Z</dcterms:created>
  <dcterms:modified xsi:type="dcterms:W3CDTF">2023-12-08T11:22:00Z</dcterms:modified>
</cp:coreProperties>
</file>