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DCE88" w14:textId="77777777" w:rsidR="00986737" w:rsidRPr="009432A1" w:rsidRDefault="00631C8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31C84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31C84">
        <w:rPr>
          <w:rFonts w:ascii="Arial" w:hAnsi="Arial" w:cs="Arial"/>
          <w:sz w:val="24"/>
          <w:szCs w:val="24"/>
        </w:rPr>
        <w:t>2023-12-08</w:t>
      </w:r>
    </w:p>
    <w:p w14:paraId="56790960" w14:textId="77777777" w:rsidR="00986737" w:rsidRPr="009432A1" w:rsidRDefault="00631C8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1C8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C699D22" w14:textId="77777777" w:rsidR="00986737" w:rsidRPr="009432A1" w:rsidRDefault="00631C8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31C84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31C84">
        <w:rPr>
          <w:rFonts w:ascii="Arial" w:hAnsi="Arial" w:cs="Arial"/>
          <w:sz w:val="24"/>
          <w:szCs w:val="24"/>
        </w:rPr>
        <w:t>4</w:t>
      </w:r>
    </w:p>
    <w:p w14:paraId="7ABE2BD1" w14:textId="77777777" w:rsidR="00986737" w:rsidRPr="009432A1" w:rsidRDefault="00631C84" w:rsidP="00986737">
      <w:pPr>
        <w:rPr>
          <w:rFonts w:ascii="Arial" w:hAnsi="Arial" w:cs="Arial"/>
          <w:sz w:val="24"/>
          <w:szCs w:val="24"/>
        </w:rPr>
      </w:pPr>
      <w:r w:rsidRPr="00631C84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31C84">
        <w:rPr>
          <w:rFonts w:ascii="Arial" w:hAnsi="Arial" w:cs="Arial"/>
          <w:sz w:val="24"/>
          <w:szCs w:val="24"/>
        </w:rPr>
        <w:t>Kolbuszowa</w:t>
      </w:r>
    </w:p>
    <w:p w14:paraId="6CA3E48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836676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82A60F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FE9F1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CD5D5B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75ABD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13FE139" w14:textId="77777777" w:rsidTr="005A632E">
        <w:tc>
          <w:tcPr>
            <w:tcW w:w="2269" w:type="dxa"/>
            <w:shd w:val="clear" w:color="auto" w:fill="auto"/>
          </w:tcPr>
          <w:p w14:paraId="174E64C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7DAC18" w14:textId="77777777" w:rsidR="00986737" w:rsidRPr="004E4B64" w:rsidRDefault="00631C8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1C84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 w 12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1C84" w:rsidRPr="004E4B64" w14:paraId="4799D860" w14:textId="77777777" w:rsidTr="001F1D79">
        <w:tc>
          <w:tcPr>
            <w:tcW w:w="2269" w:type="dxa"/>
            <w:shd w:val="clear" w:color="auto" w:fill="auto"/>
          </w:tcPr>
          <w:p w14:paraId="7AB00CA3" w14:textId="77777777" w:rsidR="00631C84" w:rsidRPr="004E4B64" w:rsidRDefault="00631C84" w:rsidP="001F1D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E1CD9D" w14:textId="77777777" w:rsidR="00631C84" w:rsidRPr="004E4B64" w:rsidRDefault="00631C84" w:rsidP="001F1D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1C84">
              <w:rPr>
                <w:rFonts w:ascii="Arial" w:hAnsi="Arial" w:cs="Arial"/>
                <w:bCs/>
                <w:sz w:val="24"/>
                <w:szCs w:val="24"/>
              </w:rPr>
              <w:t>Eap-2412/20/23/M</w:t>
            </w:r>
          </w:p>
        </w:tc>
      </w:tr>
    </w:tbl>
    <w:p w14:paraId="740EBAA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41AB7E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31C84" w:rsidRPr="00631C84">
        <w:rPr>
          <w:rFonts w:ascii="Arial" w:hAnsi="Arial" w:cs="Arial"/>
          <w:sz w:val="24"/>
          <w:szCs w:val="24"/>
        </w:rPr>
        <w:t>(</w:t>
      </w:r>
      <w:proofErr w:type="spellStart"/>
      <w:r w:rsidR="00631C84" w:rsidRPr="00631C84">
        <w:rPr>
          <w:rFonts w:ascii="Arial" w:hAnsi="Arial" w:cs="Arial"/>
          <w:sz w:val="24"/>
          <w:szCs w:val="24"/>
        </w:rPr>
        <w:t>t.j</w:t>
      </w:r>
      <w:proofErr w:type="spellEnd"/>
      <w:r w:rsidR="00631C84" w:rsidRPr="00631C84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00F38F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31C84" w:rsidRPr="00631C84">
        <w:rPr>
          <w:rFonts w:ascii="Arial" w:hAnsi="Arial" w:cs="Arial"/>
          <w:sz w:val="24"/>
          <w:szCs w:val="24"/>
        </w:rPr>
        <w:t>08/12/2023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31C84" w:rsidRPr="00631C8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C46F09F" w14:textId="77777777" w:rsidTr="005A632E">
        <w:tc>
          <w:tcPr>
            <w:tcW w:w="1276" w:type="dxa"/>
            <w:shd w:val="clear" w:color="auto" w:fill="F2F2F2"/>
            <w:vAlign w:val="center"/>
          </w:tcPr>
          <w:p w14:paraId="230A5B2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F57390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033062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7ED1E4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31C84" w:rsidRPr="00BB547B" w14:paraId="6492F0EA" w14:textId="77777777" w:rsidTr="001F1D79">
        <w:tc>
          <w:tcPr>
            <w:tcW w:w="1276" w:type="dxa"/>
            <w:shd w:val="clear" w:color="auto" w:fill="auto"/>
            <w:vAlign w:val="center"/>
          </w:tcPr>
          <w:p w14:paraId="1889C09B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EC0AA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622291B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678FA149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Borkowa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2B5B5E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05-840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5CE390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116 548.20 zł</w:t>
            </w:r>
          </w:p>
        </w:tc>
      </w:tr>
      <w:tr w:rsidR="00631C84" w:rsidRPr="00BB547B" w14:paraId="5712BE45" w14:textId="77777777" w:rsidTr="001F1D79">
        <w:tc>
          <w:tcPr>
            <w:tcW w:w="1276" w:type="dxa"/>
            <w:shd w:val="clear" w:color="auto" w:fill="auto"/>
            <w:vAlign w:val="center"/>
          </w:tcPr>
          <w:p w14:paraId="74312688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03455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9045D59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477DE936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689A34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F091B5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25 639.20 zł</w:t>
            </w:r>
          </w:p>
        </w:tc>
      </w:tr>
      <w:tr w:rsidR="00631C84" w:rsidRPr="00BB547B" w14:paraId="064EF3BC" w14:textId="77777777" w:rsidTr="001F1D79">
        <w:tc>
          <w:tcPr>
            <w:tcW w:w="1276" w:type="dxa"/>
            <w:shd w:val="clear" w:color="auto" w:fill="auto"/>
            <w:vAlign w:val="center"/>
          </w:tcPr>
          <w:p w14:paraId="051A3E1A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CD2789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B72A68A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486BA199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233D87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FC40CE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900.72 zł</w:t>
            </w:r>
          </w:p>
        </w:tc>
      </w:tr>
      <w:tr w:rsidR="00631C84" w:rsidRPr="00BB547B" w14:paraId="6E9D61BF" w14:textId="77777777" w:rsidTr="001F1D79">
        <w:tc>
          <w:tcPr>
            <w:tcW w:w="1276" w:type="dxa"/>
            <w:shd w:val="clear" w:color="auto" w:fill="auto"/>
            <w:vAlign w:val="center"/>
          </w:tcPr>
          <w:p w14:paraId="1DE91F0F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938ED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0E99198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31C84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31C84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7B836894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lastRenderedPageBreak/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4FF956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1D56F2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lastRenderedPageBreak/>
              <w:t>4 737.10 zł</w:t>
            </w:r>
          </w:p>
        </w:tc>
      </w:tr>
      <w:tr w:rsidR="00631C84" w:rsidRPr="00BB547B" w14:paraId="4B5BD2E6" w14:textId="77777777" w:rsidTr="001F1D79">
        <w:tc>
          <w:tcPr>
            <w:tcW w:w="1276" w:type="dxa"/>
            <w:shd w:val="clear" w:color="auto" w:fill="auto"/>
            <w:vAlign w:val="center"/>
          </w:tcPr>
          <w:p w14:paraId="26BBC271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F2BD1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2E09E56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1E26FF91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272B9A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C08930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225 120.44 zł</w:t>
            </w:r>
          </w:p>
        </w:tc>
      </w:tr>
      <w:tr w:rsidR="00631C84" w:rsidRPr="00BB547B" w14:paraId="7FEFA451" w14:textId="77777777" w:rsidTr="001F1D79">
        <w:tc>
          <w:tcPr>
            <w:tcW w:w="1276" w:type="dxa"/>
            <w:shd w:val="clear" w:color="auto" w:fill="auto"/>
            <w:vAlign w:val="center"/>
          </w:tcPr>
          <w:p w14:paraId="1CB6A0F1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48F9CC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BA3BC15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53735B94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8D109D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C31454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2 359.15 zł</w:t>
            </w:r>
          </w:p>
        </w:tc>
      </w:tr>
      <w:tr w:rsidR="00631C84" w:rsidRPr="00BB547B" w14:paraId="52A78054" w14:textId="77777777" w:rsidTr="001F1D79">
        <w:tc>
          <w:tcPr>
            <w:tcW w:w="1276" w:type="dxa"/>
            <w:shd w:val="clear" w:color="auto" w:fill="auto"/>
            <w:vAlign w:val="center"/>
          </w:tcPr>
          <w:p w14:paraId="277FB468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38D2B8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3F8CDFC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3B032107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16D347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B3F414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300 141.72 zł</w:t>
            </w:r>
          </w:p>
        </w:tc>
      </w:tr>
      <w:tr w:rsidR="00631C84" w:rsidRPr="00BB547B" w14:paraId="4A7AEBE2" w14:textId="77777777" w:rsidTr="001F1D79">
        <w:tc>
          <w:tcPr>
            <w:tcW w:w="1276" w:type="dxa"/>
            <w:shd w:val="clear" w:color="auto" w:fill="auto"/>
            <w:vAlign w:val="center"/>
          </w:tcPr>
          <w:p w14:paraId="7EF2F7EB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1DF7AB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B33A5A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48D289BA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FA884D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4BC2BE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239 292.57 zł</w:t>
            </w:r>
          </w:p>
        </w:tc>
      </w:tr>
      <w:tr w:rsidR="00631C84" w:rsidRPr="00BB547B" w14:paraId="18AD752F" w14:textId="77777777" w:rsidTr="001F1D79">
        <w:tc>
          <w:tcPr>
            <w:tcW w:w="1276" w:type="dxa"/>
            <w:shd w:val="clear" w:color="auto" w:fill="auto"/>
            <w:vAlign w:val="center"/>
          </w:tcPr>
          <w:p w14:paraId="68B8166A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0CE20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63097DD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513EC509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19DC9C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312D8E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221 466.82 zł</w:t>
            </w:r>
          </w:p>
        </w:tc>
      </w:tr>
      <w:tr w:rsidR="00631C84" w:rsidRPr="00BB547B" w14:paraId="7C72DC7D" w14:textId="77777777" w:rsidTr="001F1D79">
        <w:tc>
          <w:tcPr>
            <w:tcW w:w="1276" w:type="dxa"/>
            <w:shd w:val="clear" w:color="auto" w:fill="auto"/>
            <w:vAlign w:val="center"/>
          </w:tcPr>
          <w:p w14:paraId="51754252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7E311D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62ED988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7E5C38DA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FE0C8A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33E206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350 468.32 zł</w:t>
            </w:r>
          </w:p>
        </w:tc>
      </w:tr>
      <w:tr w:rsidR="00631C84" w:rsidRPr="00BB547B" w14:paraId="458F282F" w14:textId="77777777" w:rsidTr="001F1D79">
        <w:tc>
          <w:tcPr>
            <w:tcW w:w="1276" w:type="dxa"/>
            <w:shd w:val="clear" w:color="auto" w:fill="auto"/>
            <w:vAlign w:val="center"/>
          </w:tcPr>
          <w:p w14:paraId="5D819F38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C61244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9B79C42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73F27CD8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AC67C0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14FF33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109 666.22 zł</w:t>
            </w:r>
          </w:p>
        </w:tc>
      </w:tr>
      <w:tr w:rsidR="00631C84" w:rsidRPr="00BB547B" w14:paraId="258C641F" w14:textId="77777777" w:rsidTr="001F1D79">
        <w:tc>
          <w:tcPr>
            <w:tcW w:w="1276" w:type="dxa"/>
            <w:shd w:val="clear" w:color="auto" w:fill="auto"/>
            <w:vAlign w:val="center"/>
          </w:tcPr>
          <w:p w14:paraId="2005790E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1C9BB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8A4D4E4" w14:textId="77777777" w:rsidR="00631C84" w:rsidRPr="00986737" w:rsidRDefault="00631C84" w:rsidP="001F1D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1C84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31C8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687ED06" w14:textId="77777777" w:rsidR="00631C84" w:rsidRPr="00986737" w:rsidRDefault="00631C84" w:rsidP="001F1D79">
            <w:pPr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9CA984" w14:textId="77777777" w:rsidR="00631C84" w:rsidRPr="00986737" w:rsidRDefault="00631C84" w:rsidP="001F1D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C8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1FF87B" w14:textId="77777777" w:rsidR="00631C84" w:rsidRPr="00986737" w:rsidRDefault="00631C84" w:rsidP="001F1D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C84">
              <w:rPr>
                <w:rFonts w:ascii="Arial" w:hAnsi="Arial" w:cs="Arial"/>
                <w:sz w:val="24"/>
                <w:szCs w:val="24"/>
              </w:rPr>
              <w:t>11 633.54 zł</w:t>
            </w:r>
          </w:p>
        </w:tc>
      </w:tr>
    </w:tbl>
    <w:p w14:paraId="15E9C026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437D1ED6" w14:textId="4C7BC5D2" w:rsidR="00C236D3" w:rsidRDefault="007E30EF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  <w:proofErr w:type="spellStart"/>
      <w:r>
        <w:rPr>
          <w:rFonts w:ascii="Arial" w:hAnsi="Arial" w:cs="Arial"/>
          <w:sz w:val="24"/>
          <w:szCs w:val="24"/>
        </w:rPr>
        <w:t>Sp</w:t>
      </w:r>
      <w:proofErr w:type="spellEnd"/>
      <w:r>
        <w:rPr>
          <w:rFonts w:ascii="Arial" w:hAnsi="Arial" w:cs="Arial"/>
          <w:sz w:val="24"/>
          <w:szCs w:val="24"/>
        </w:rPr>
        <w:t xml:space="preserve"> ZOZ Kolbuszowa</w:t>
      </w:r>
    </w:p>
    <w:p w14:paraId="4360E946" w14:textId="0E0FF85F" w:rsidR="007E30EF" w:rsidRPr="00BB547B" w:rsidRDefault="007E30E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7E30EF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EF02C" w14:textId="77777777" w:rsidR="000A44D6" w:rsidRDefault="000A44D6">
      <w:r>
        <w:separator/>
      </w:r>
    </w:p>
  </w:endnote>
  <w:endnote w:type="continuationSeparator" w:id="0">
    <w:p w14:paraId="206D638E" w14:textId="77777777" w:rsidR="000A44D6" w:rsidRDefault="000A4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01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042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F2629" w14:textId="07992C10" w:rsidR="00986737" w:rsidRPr="00986737" w:rsidRDefault="00C025D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C4491FE" wp14:editId="6BF7418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D1D9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D17D5C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7E3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DC2EBB" w14:textId="77777777" w:rsidR="009F189D" w:rsidRDefault="009F189D">
    <w:pPr>
      <w:pStyle w:val="Stopka"/>
      <w:tabs>
        <w:tab w:val="clear" w:pos="4536"/>
      </w:tabs>
      <w:jc w:val="center"/>
    </w:pPr>
  </w:p>
  <w:p w14:paraId="43F999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28AC8" w14:textId="77777777" w:rsidR="000A44D6" w:rsidRDefault="000A44D6">
      <w:r>
        <w:separator/>
      </w:r>
    </w:p>
  </w:footnote>
  <w:footnote w:type="continuationSeparator" w:id="0">
    <w:p w14:paraId="1C9D21B1" w14:textId="77777777" w:rsidR="000A44D6" w:rsidRDefault="000A4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24E17" w14:textId="77777777" w:rsidR="00631C84" w:rsidRDefault="00631C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7453" w14:textId="77777777" w:rsidR="00631C84" w:rsidRDefault="00631C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72541" w14:textId="77777777" w:rsidR="00631C84" w:rsidRDefault="00631C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4D6"/>
    <w:rsid w:val="00007727"/>
    <w:rsid w:val="00017720"/>
    <w:rsid w:val="00035488"/>
    <w:rsid w:val="000A44D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31C84"/>
    <w:rsid w:val="0069085C"/>
    <w:rsid w:val="006B27ED"/>
    <w:rsid w:val="007E30EF"/>
    <w:rsid w:val="00843263"/>
    <w:rsid w:val="00861E75"/>
    <w:rsid w:val="00986737"/>
    <w:rsid w:val="009D19BD"/>
    <w:rsid w:val="009F189D"/>
    <w:rsid w:val="00A80738"/>
    <w:rsid w:val="00BB547B"/>
    <w:rsid w:val="00C025D6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65DC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34E0F"/>
  <w15:chartTrackingRefBased/>
  <w15:docId w15:val="{CB2CBF95-54F1-4F31-A309-9DC07FAC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2023-12-08T11:24:00Z</dcterms:created>
  <dcterms:modified xsi:type="dcterms:W3CDTF">2023-12-08T11:24:00Z</dcterms:modified>
</cp:coreProperties>
</file>