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D6" w:rsidRPr="00DA2AC1" w:rsidRDefault="005C13D6" w:rsidP="005C13D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C13D6" w:rsidRPr="00DA2AC1" w:rsidRDefault="005C13D6" w:rsidP="005C13D6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C13D6" w:rsidRPr="00DA2AC1" w:rsidRDefault="005C13D6" w:rsidP="005C13D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C13D6" w:rsidRPr="00DA2AC1" w:rsidRDefault="005C13D6" w:rsidP="005C13D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C13D6" w:rsidRPr="00DA2AC1" w:rsidRDefault="005C13D6" w:rsidP="005C13D6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0</w:t>
      </w:r>
      <w:r w:rsidR="00B24710">
        <w:rPr>
          <w:sz w:val="24"/>
          <w:szCs w:val="24"/>
        </w:rPr>
        <w:t>8</w:t>
      </w:r>
      <w:r>
        <w:rPr>
          <w:sz w:val="24"/>
          <w:szCs w:val="24"/>
        </w:rPr>
        <w:t>.12.2023r.</w:t>
      </w:r>
    </w:p>
    <w:p w:rsidR="005C13D6" w:rsidRPr="00B24710" w:rsidRDefault="005C13D6" w:rsidP="005C13D6">
      <w:pPr>
        <w:rPr>
          <w:sz w:val="16"/>
          <w:szCs w:val="16"/>
        </w:rPr>
      </w:pPr>
    </w:p>
    <w:p w:rsidR="005C13D6" w:rsidRDefault="005C13D6" w:rsidP="005C13D6"/>
    <w:p w:rsidR="00B24710" w:rsidRPr="001566D5" w:rsidRDefault="00B24710" w:rsidP="005C13D6"/>
    <w:p w:rsidR="005C13D6" w:rsidRDefault="005C13D6" w:rsidP="005C13D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C13D6" w:rsidRDefault="005C13D6" w:rsidP="005C13D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C13D6" w:rsidRDefault="005C13D6" w:rsidP="005C13D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C13D6" w:rsidRPr="00B24710" w:rsidRDefault="005C13D6" w:rsidP="00B24710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5C13D6" w:rsidRDefault="005C13D6" w:rsidP="005C13D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C13D6" w:rsidRDefault="005C13D6" w:rsidP="005C13D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- 8</w:t>
      </w:r>
    </w:p>
    <w:p w:rsidR="005C13D6" w:rsidRDefault="005C13D6" w:rsidP="005C13D6">
      <w:pPr>
        <w:jc w:val="both"/>
        <w:rPr>
          <w:i/>
          <w:sz w:val="22"/>
          <w:szCs w:val="22"/>
        </w:rPr>
      </w:pPr>
    </w:p>
    <w:p w:rsidR="005C13D6" w:rsidRDefault="005C13D6" w:rsidP="005C13D6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5C13D6" w:rsidRDefault="005C13D6" w:rsidP="005C13D6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5C13D6" w:rsidRPr="00ED5EA5" w:rsidRDefault="005C13D6" w:rsidP="005C13D6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5C13D6" w:rsidRDefault="005C13D6" w:rsidP="005C13D6">
      <w:pPr>
        <w:jc w:val="both"/>
        <w:rPr>
          <w:b/>
          <w:sz w:val="22"/>
          <w:szCs w:val="22"/>
        </w:rPr>
      </w:pPr>
    </w:p>
    <w:p w:rsidR="005C13D6" w:rsidRPr="001566D5" w:rsidRDefault="005C13D6" w:rsidP="005C13D6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732D07" w:rsidRPr="00E935D6" w:rsidTr="00FE14E6">
        <w:tc>
          <w:tcPr>
            <w:tcW w:w="9356" w:type="dxa"/>
            <w:shd w:val="clear" w:color="auto" w:fill="auto"/>
          </w:tcPr>
          <w:p w:rsidR="00732D07" w:rsidRPr="00EC5961" w:rsidRDefault="00732D07" w:rsidP="00FE14E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C5961">
              <w:rPr>
                <w:sz w:val="24"/>
                <w:szCs w:val="24"/>
                <w:u w:val="single"/>
              </w:rPr>
              <w:t>Pakiet 8</w:t>
            </w:r>
          </w:p>
          <w:p w:rsidR="00732D07" w:rsidRDefault="00732D07" w:rsidP="00EC596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C13D6">
              <w:rPr>
                <w:sz w:val="24"/>
                <w:szCs w:val="24"/>
              </w:rPr>
              <w:t xml:space="preserve">Czy Zamawiający dopuści </w:t>
            </w:r>
            <w:proofErr w:type="spellStart"/>
            <w:r w:rsidRPr="005C13D6">
              <w:rPr>
                <w:sz w:val="24"/>
                <w:szCs w:val="24"/>
              </w:rPr>
              <w:t>hialuronian</w:t>
            </w:r>
            <w:proofErr w:type="spellEnd"/>
            <w:r w:rsidRPr="005C13D6">
              <w:rPr>
                <w:sz w:val="24"/>
                <w:szCs w:val="24"/>
              </w:rPr>
              <w:t xml:space="preserve"> sodu 1,4% o masie cząsteczkowej 1,2-2,0 mln Daltonów, lepkości ok. 30 000mPas, </w:t>
            </w:r>
            <w:proofErr w:type="spellStart"/>
            <w:r w:rsidRPr="005C13D6">
              <w:rPr>
                <w:sz w:val="24"/>
                <w:szCs w:val="24"/>
              </w:rPr>
              <w:t>osmolarności</w:t>
            </w:r>
            <w:proofErr w:type="spellEnd"/>
            <w:r w:rsidRPr="005C13D6">
              <w:rPr>
                <w:sz w:val="24"/>
                <w:szCs w:val="24"/>
              </w:rPr>
              <w:t xml:space="preserve"> 270-400 </w:t>
            </w:r>
            <w:proofErr w:type="spellStart"/>
            <w:r w:rsidRPr="005C13D6">
              <w:rPr>
                <w:sz w:val="24"/>
                <w:szCs w:val="24"/>
              </w:rPr>
              <w:t>mOsm</w:t>
            </w:r>
            <w:proofErr w:type="spellEnd"/>
            <w:r w:rsidRPr="005C13D6">
              <w:rPr>
                <w:sz w:val="24"/>
                <w:szCs w:val="24"/>
              </w:rPr>
              <w:t>/kg, ampułkostrzykawka 1 ml, właściwości kohezyjne, pochodzenia syntetycznego?</w:t>
            </w:r>
          </w:p>
          <w:p w:rsidR="00EC5961" w:rsidRPr="00EC5961" w:rsidRDefault="00EC5961" w:rsidP="00EC596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C5961">
              <w:rPr>
                <w:b/>
                <w:sz w:val="24"/>
                <w:szCs w:val="24"/>
              </w:rPr>
              <w:t>Odp.:</w:t>
            </w:r>
          </w:p>
          <w:p w:rsidR="00732D07" w:rsidRPr="005C13D6" w:rsidRDefault="00B24710" w:rsidP="00FE14E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8 materiału </w:t>
            </w:r>
            <w:proofErr w:type="spellStart"/>
            <w:r>
              <w:rPr>
                <w:sz w:val="24"/>
                <w:szCs w:val="24"/>
              </w:rPr>
              <w:t>wiskoelastycznego</w:t>
            </w:r>
            <w:proofErr w:type="spellEnd"/>
            <w:r>
              <w:rPr>
                <w:sz w:val="24"/>
                <w:szCs w:val="24"/>
              </w:rPr>
              <w:t xml:space="preserve"> o zaoferowanych właściwościach.</w:t>
            </w:r>
          </w:p>
          <w:p w:rsidR="00B24710" w:rsidRPr="00923EFB" w:rsidRDefault="00B24710" w:rsidP="00B24710">
            <w:pPr>
              <w:ind w:left="28" w:right="-74"/>
              <w:jc w:val="both"/>
              <w:rPr>
                <w:sz w:val="16"/>
                <w:szCs w:val="16"/>
                <w:u w:val="single"/>
              </w:rPr>
            </w:pPr>
          </w:p>
          <w:p w:rsidR="00732D07" w:rsidRPr="00EC5961" w:rsidRDefault="00732D07" w:rsidP="00FE14E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C5961">
              <w:rPr>
                <w:sz w:val="24"/>
                <w:szCs w:val="24"/>
                <w:u w:val="single"/>
              </w:rPr>
              <w:t>Pakiet 8</w:t>
            </w:r>
          </w:p>
          <w:p w:rsidR="00732D07" w:rsidRDefault="00732D07" w:rsidP="00EC5961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C13D6">
              <w:rPr>
                <w:sz w:val="24"/>
                <w:szCs w:val="24"/>
              </w:rPr>
              <w:t xml:space="preserve">Czy Zamawiający dopuści </w:t>
            </w:r>
            <w:proofErr w:type="spellStart"/>
            <w:r w:rsidRPr="005C13D6">
              <w:rPr>
                <w:sz w:val="24"/>
                <w:szCs w:val="24"/>
              </w:rPr>
              <w:t>hialuronian</w:t>
            </w:r>
            <w:proofErr w:type="spellEnd"/>
            <w:r w:rsidRPr="005C13D6">
              <w:rPr>
                <w:sz w:val="24"/>
                <w:szCs w:val="24"/>
              </w:rPr>
              <w:t xml:space="preserve"> sodu 1,4% pochodzenia syntetycznego o masie cząsteczkowej 2,3-3,2mln D, lepkości  60 000- 100 000mPas, </w:t>
            </w:r>
            <w:proofErr w:type="spellStart"/>
            <w:r w:rsidRPr="005C13D6">
              <w:rPr>
                <w:sz w:val="24"/>
                <w:szCs w:val="24"/>
              </w:rPr>
              <w:t>osmolarności</w:t>
            </w:r>
            <w:proofErr w:type="spellEnd"/>
            <w:r w:rsidRPr="005C13D6">
              <w:rPr>
                <w:sz w:val="24"/>
                <w:szCs w:val="24"/>
              </w:rPr>
              <w:t xml:space="preserve"> 280-400 </w:t>
            </w:r>
            <w:proofErr w:type="spellStart"/>
            <w:r w:rsidRPr="005C13D6">
              <w:rPr>
                <w:sz w:val="24"/>
                <w:szCs w:val="24"/>
              </w:rPr>
              <w:t>mOsm</w:t>
            </w:r>
            <w:proofErr w:type="spellEnd"/>
            <w:r w:rsidRPr="005C13D6">
              <w:rPr>
                <w:sz w:val="24"/>
                <w:szCs w:val="24"/>
              </w:rPr>
              <w:t xml:space="preserve">, </w:t>
            </w:r>
            <w:proofErr w:type="spellStart"/>
            <w:r w:rsidRPr="005C13D6">
              <w:rPr>
                <w:sz w:val="24"/>
                <w:szCs w:val="24"/>
              </w:rPr>
              <w:t>pH</w:t>
            </w:r>
            <w:proofErr w:type="spellEnd"/>
            <w:r w:rsidRPr="005C13D6">
              <w:rPr>
                <w:sz w:val="24"/>
                <w:szCs w:val="24"/>
              </w:rPr>
              <w:t xml:space="preserve"> 6,8-7,4?</w:t>
            </w:r>
          </w:p>
          <w:p w:rsidR="00EC5961" w:rsidRPr="00EC5961" w:rsidRDefault="00EC5961" w:rsidP="00EC596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C5961">
              <w:rPr>
                <w:b/>
                <w:sz w:val="24"/>
                <w:szCs w:val="24"/>
              </w:rPr>
              <w:t>Odp.:</w:t>
            </w:r>
          </w:p>
          <w:p w:rsidR="00B24710" w:rsidRPr="005C13D6" w:rsidRDefault="00B24710" w:rsidP="00B247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8 materiału </w:t>
            </w:r>
            <w:proofErr w:type="spellStart"/>
            <w:r>
              <w:rPr>
                <w:sz w:val="24"/>
                <w:szCs w:val="24"/>
              </w:rPr>
              <w:t>wiskoelastycznego</w:t>
            </w:r>
            <w:proofErr w:type="spellEnd"/>
            <w:r>
              <w:rPr>
                <w:sz w:val="24"/>
                <w:szCs w:val="24"/>
              </w:rPr>
              <w:t xml:space="preserve"> o zaoferowanych właściwościach.</w:t>
            </w:r>
          </w:p>
          <w:p w:rsidR="00923EFB" w:rsidRPr="00923EFB" w:rsidRDefault="00923EFB" w:rsidP="00923EFB">
            <w:pPr>
              <w:ind w:left="28" w:right="-74"/>
              <w:jc w:val="both"/>
              <w:rPr>
                <w:sz w:val="16"/>
                <w:szCs w:val="16"/>
                <w:u w:val="single"/>
              </w:rPr>
            </w:pPr>
          </w:p>
          <w:p w:rsidR="00732D07" w:rsidRPr="00EC5961" w:rsidRDefault="00732D07" w:rsidP="00FE14E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C5961">
              <w:rPr>
                <w:sz w:val="24"/>
                <w:szCs w:val="24"/>
                <w:u w:val="single"/>
              </w:rPr>
              <w:t>Pakiet 9</w:t>
            </w:r>
          </w:p>
          <w:p w:rsidR="00732D07" w:rsidRDefault="00732D07" w:rsidP="00EC5961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C13D6">
              <w:rPr>
                <w:sz w:val="24"/>
                <w:szCs w:val="24"/>
              </w:rPr>
              <w:t xml:space="preserve">Czy Zamawiający dopuści zestaw do iniekcji </w:t>
            </w:r>
            <w:proofErr w:type="spellStart"/>
            <w:r w:rsidRPr="005C13D6">
              <w:rPr>
                <w:sz w:val="24"/>
                <w:szCs w:val="24"/>
              </w:rPr>
              <w:t>doszklistkowej</w:t>
            </w:r>
            <w:proofErr w:type="spellEnd"/>
            <w:r w:rsidRPr="005C13D6">
              <w:rPr>
                <w:sz w:val="24"/>
                <w:szCs w:val="24"/>
              </w:rPr>
              <w:t xml:space="preserve"> posiadający serwetę do owinięcia w rozmiarze 75 x 90 cm, zamiast 60x60 cm?</w:t>
            </w:r>
          </w:p>
          <w:p w:rsidR="00EC5961" w:rsidRPr="00EC5961" w:rsidRDefault="00EC5961" w:rsidP="00EC596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C5961">
              <w:rPr>
                <w:b/>
                <w:sz w:val="24"/>
                <w:szCs w:val="24"/>
              </w:rPr>
              <w:t>Odp.:</w:t>
            </w:r>
          </w:p>
          <w:p w:rsidR="003117D2" w:rsidRPr="00732D07" w:rsidRDefault="00923EFB" w:rsidP="00923EF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dopuszcza w Pakiecie nr 9 zestaw do iniekcji </w:t>
            </w:r>
            <w:proofErr w:type="spellStart"/>
            <w:r>
              <w:rPr>
                <w:sz w:val="24"/>
                <w:szCs w:val="24"/>
              </w:rPr>
              <w:t>doszklistkowej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5C13D6">
              <w:rPr>
                <w:sz w:val="24"/>
                <w:szCs w:val="24"/>
              </w:rPr>
              <w:t>posiadający serwetę do owinięcia w rozmiarze 75 x 90 cm, zamiast 60</w:t>
            </w:r>
            <w:r>
              <w:rPr>
                <w:sz w:val="24"/>
                <w:szCs w:val="24"/>
              </w:rPr>
              <w:t xml:space="preserve"> </w:t>
            </w:r>
            <w:r w:rsidRPr="005C13D6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 xml:space="preserve"> </w:t>
            </w:r>
            <w:r w:rsidRPr="005C13D6">
              <w:rPr>
                <w:sz w:val="24"/>
                <w:szCs w:val="24"/>
              </w:rPr>
              <w:t xml:space="preserve">60 </w:t>
            </w:r>
            <w:proofErr w:type="spellStart"/>
            <w:r w:rsidRPr="005C13D6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923EFB" w:rsidRDefault="00923EFB" w:rsidP="00B24710">
      <w:pPr>
        <w:ind w:left="4956" w:firstLine="708"/>
        <w:jc w:val="right"/>
        <w:rPr>
          <w:i/>
          <w:sz w:val="24"/>
          <w:szCs w:val="24"/>
        </w:rPr>
      </w:pPr>
    </w:p>
    <w:p w:rsidR="00B24710" w:rsidRDefault="00B24710" w:rsidP="00B24710">
      <w:pPr>
        <w:ind w:left="4956" w:firstLine="708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B24710" w:rsidRDefault="00B24710" w:rsidP="00B24710">
      <w:pPr>
        <w:ind w:left="4956" w:firstLine="708"/>
        <w:jc w:val="right"/>
        <w:rPr>
          <w:i/>
          <w:sz w:val="24"/>
          <w:szCs w:val="24"/>
        </w:rPr>
      </w:pPr>
    </w:p>
    <w:p w:rsidR="00B24710" w:rsidRPr="00C14E60" w:rsidRDefault="00B24710" w:rsidP="00B24710">
      <w:pPr>
        <w:ind w:left="4956" w:firstLine="708"/>
        <w:jc w:val="right"/>
        <w:rPr>
          <w:i/>
          <w:sz w:val="24"/>
          <w:szCs w:val="24"/>
        </w:rPr>
      </w:pPr>
      <w:r w:rsidRPr="00C14E60">
        <w:rPr>
          <w:i/>
          <w:sz w:val="24"/>
          <w:szCs w:val="24"/>
        </w:rPr>
        <w:t>Zastępca Dyrektora</w:t>
      </w:r>
    </w:p>
    <w:p w:rsidR="00B24710" w:rsidRPr="00C14E60" w:rsidRDefault="00B24710" w:rsidP="00B24710">
      <w:pPr>
        <w:ind w:left="495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</w:t>
      </w:r>
      <w:r w:rsidRPr="00C14E60">
        <w:rPr>
          <w:i/>
          <w:sz w:val="24"/>
          <w:szCs w:val="24"/>
        </w:rPr>
        <w:t>ds. Administracyjno-Ekonomicznych</w:t>
      </w:r>
    </w:p>
    <w:p w:rsidR="00B24710" w:rsidRPr="00C14E60" w:rsidRDefault="00B24710" w:rsidP="00B24710">
      <w:pPr>
        <w:ind w:left="5664"/>
        <w:jc w:val="right"/>
        <w:rPr>
          <w:i/>
          <w:sz w:val="24"/>
          <w:szCs w:val="24"/>
        </w:rPr>
      </w:pPr>
      <w:r w:rsidRPr="00C14E60">
        <w:rPr>
          <w:i/>
          <w:sz w:val="24"/>
          <w:szCs w:val="24"/>
        </w:rPr>
        <w:t xml:space="preserve">Okręgowego Szpitala Kolejowego                w Katowicach – </w:t>
      </w:r>
      <w:proofErr w:type="spellStart"/>
      <w:r w:rsidRPr="00C14E60">
        <w:rPr>
          <w:i/>
          <w:sz w:val="24"/>
          <w:szCs w:val="24"/>
        </w:rPr>
        <w:t>s.p.z.p.z</w:t>
      </w:r>
      <w:proofErr w:type="spellEnd"/>
      <w:r w:rsidRPr="00C14E60">
        <w:rPr>
          <w:i/>
          <w:sz w:val="24"/>
          <w:szCs w:val="24"/>
        </w:rPr>
        <w:t>.</w:t>
      </w:r>
    </w:p>
    <w:p w:rsidR="00B24710" w:rsidRPr="00C14E60" w:rsidRDefault="00B24710" w:rsidP="00B24710">
      <w:pPr>
        <w:ind w:left="4956" w:firstLine="708"/>
        <w:jc w:val="right"/>
        <w:rPr>
          <w:i/>
          <w:sz w:val="24"/>
          <w:szCs w:val="24"/>
        </w:rPr>
      </w:pPr>
    </w:p>
    <w:p w:rsidR="00BE7BFD" w:rsidRPr="00E935D6" w:rsidRDefault="00B24710" w:rsidP="00B24710">
      <w:pPr>
        <w:jc w:val="right"/>
        <w:rPr>
          <w:rFonts w:ascii="Arial" w:hAnsi="Arial" w:cs="Arial"/>
          <w:sz w:val="22"/>
          <w:szCs w:val="22"/>
        </w:rPr>
      </w:pPr>
      <w:r w:rsidRPr="00C14E60">
        <w:rPr>
          <w:i/>
          <w:sz w:val="24"/>
          <w:szCs w:val="24"/>
        </w:rPr>
        <w:t>Wioletta Janoszka</w:t>
      </w:r>
    </w:p>
    <w:sectPr w:rsidR="00BE7BFD" w:rsidRPr="00E935D6" w:rsidSect="00B24710">
      <w:footerReference w:type="even" r:id="rId7"/>
      <w:footerReference w:type="default" r:id="rId8"/>
      <w:footerReference w:type="first" r:id="rId9"/>
      <w:pgSz w:w="11906" w:h="16838" w:code="9"/>
      <w:pgMar w:top="426" w:right="1418" w:bottom="709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0F8" w:rsidRDefault="002C10F8">
      <w:r>
        <w:separator/>
      </w:r>
    </w:p>
  </w:endnote>
  <w:endnote w:type="continuationSeparator" w:id="0">
    <w:p w:rsidR="002C10F8" w:rsidRDefault="002C10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74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4740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4740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23EFB" w:rsidRPr="00923EF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0F8" w:rsidRDefault="002C10F8">
      <w:r>
        <w:separator/>
      </w:r>
    </w:p>
  </w:footnote>
  <w:footnote w:type="continuationSeparator" w:id="0">
    <w:p w:rsidR="002C10F8" w:rsidRDefault="002C10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F48095F"/>
    <w:multiLevelType w:val="hybridMultilevel"/>
    <w:tmpl w:val="9A18045C"/>
    <w:lvl w:ilvl="0" w:tplc="2DF4679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2D07"/>
    <w:rsid w:val="00031374"/>
    <w:rsid w:val="000A1097"/>
    <w:rsid w:val="000E2A8F"/>
    <w:rsid w:val="0012774F"/>
    <w:rsid w:val="00144B7A"/>
    <w:rsid w:val="00180C6E"/>
    <w:rsid w:val="001E2A31"/>
    <w:rsid w:val="001E33D1"/>
    <w:rsid w:val="0029606A"/>
    <w:rsid w:val="002C10F8"/>
    <w:rsid w:val="003117D2"/>
    <w:rsid w:val="00347402"/>
    <w:rsid w:val="004848F3"/>
    <w:rsid w:val="004A75F2"/>
    <w:rsid w:val="004B1363"/>
    <w:rsid w:val="005144A9"/>
    <w:rsid w:val="00520165"/>
    <w:rsid w:val="005B1B08"/>
    <w:rsid w:val="005C13D6"/>
    <w:rsid w:val="00632C3C"/>
    <w:rsid w:val="00662BDB"/>
    <w:rsid w:val="006A5DF1"/>
    <w:rsid w:val="006B7198"/>
    <w:rsid w:val="006D4AB3"/>
    <w:rsid w:val="006F3B81"/>
    <w:rsid w:val="00732D07"/>
    <w:rsid w:val="007D7198"/>
    <w:rsid w:val="00864A4B"/>
    <w:rsid w:val="00870F9F"/>
    <w:rsid w:val="008804B6"/>
    <w:rsid w:val="00897AB0"/>
    <w:rsid w:val="008A3553"/>
    <w:rsid w:val="00923EFB"/>
    <w:rsid w:val="00A905AC"/>
    <w:rsid w:val="00B24710"/>
    <w:rsid w:val="00BA6584"/>
    <w:rsid w:val="00BE7BFD"/>
    <w:rsid w:val="00C370F2"/>
    <w:rsid w:val="00C44EEC"/>
    <w:rsid w:val="00D0457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596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2A31"/>
  </w:style>
  <w:style w:type="paragraph" w:styleId="Nagwek1">
    <w:name w:val="heading 1"/>
    <w:basedOn w:val="Normalny"/>
    <w:next w:val="Normalny"/>
    <w:link w:val="Nagwek1Znak"/>
    <w:qFormat/>
    <w:rsid w:val="001E2A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E2A3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E2A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E2A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2A31"/>
  </w:style>
  <w:style w:type="paragraph" w:styleId="Tekstpodstawowywcity">
    <w:name w:val="Body Text Indent"/>
    <w:basedOn w:val="Normalny"/>
    <w:rsid w:val="001E2A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E2A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E2A3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E2A31"/>
    <w:rPr>
      <w:sz w:val="28"/>
    </w:rPr>
  </w:style>
  <w:style w:type="paragraph" w:styleId="Tekstpodstawowywcity3">
    <w:name w:val="Body Text Indent 3"/>
    <w:basedOn w:val="Normalny"/>
    <w:rsid w:val="001E2A3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C13D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C13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2023-12-08T10:06:00Z</cp:lastPrinted>
  <dcterms:created xsi:type="dcterms:W3CDTF">2023-12-08T10:06:00Z</dcterms:created>
  <dcterms:modified xsi:type="dcterms:W3CDTF">2023-12-08T10:06:00Z</dcterms:modified>
</cp:coreProperties>
</file>