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DDC55" w14:textId="77777777" w:rsidR="00B36EDA" w:rsidRPr="00353FDC" w:rsidRDefault="00A52C6E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53964055"/>
      <w:r w:rsidRPr="00A52C6E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A52C6E">
        <w:rPr>
          <w:rFonts w:ascii="Arial" w:hAnsi="Arial" w:cs="Arial"/>
        </w:rPr>
        <w:t>2023-12-20</w:t>
      </w:r>
    </w:p>
    <w:p w14:paraId="530A973F" w14:textId="77777777" w:rsidR="00B36EDA" w:rsidRPr="00353FDC" w:rsidRDefault="00A52C6E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52C6E">
        <w:rPr>
          <w:rFonts w:ascii="Arial" w:hAnsi="Arial" w:cs="Arial"/>
          <w:b/>
          <w:bCs/>
        </w:rPr>
        <w:t>Samodzielny Publiczny Zespół Opieki Zdrowotnej w Kolbuszowej</w:t>
      </w:r>
    </w:p>
    <w:p w14:paraId="58593B27" w14:textId="77777777" w:rsidR="00B36EDA" w:rsidRPr="00353FDC" w:rsidRDefault="00A52C6E" w:rsidP="00B36EDA">
      <w:pPr>
        <w:spacing w:line="360" w:lineRule="auto"/>
        <w:ind w:right="3969"/>
        <w:rPr>
          <w:rFonts w:ascii="Arial" w:hAnsi="Arial" w:cs="Arial"/>
        </w:rPr>
      </w:pPr>
      <w:r w:rsidRPr="00A52C6E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A52C6E">
        <w:rPr>
          <w:rFonts w:ascii="Arial" w:hAnsi="Arial" w:cs="Arial"/>
        </w:rPr>
        <w:t>4</w:t>
      </w:r>
    </w:p>
    <w:p w14:paraId="723F3D41" w14:textId="77777777" w:rsidR="00B36EDA" w:rsidRPr="00353FDC" w:rsidRDefault="00A52C6E" w:rsidP="00B36EDA">
      <w:pPr>
        <w:ind w:right="3969"/>
        <w:rPr>
          <w:rFonts w:ascii="Arial" w:hAnsi="Arial" w:cs="Arial"/>
        </w:rPr>
      </w:pPr>
      <w:r w:rsidRPr="00A52C6E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A52C6E">
        <w:rPr>
          <w:rFonts w:ascii="Arial" w:hAnsi="Arial" w:cs="Arial"/>
        </w:rPr>
        <w:t>Kolbuszowa</w:t>
      </w:r>
    </w:p>
    <w:p w14:paraId="7F1DCAA4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F3E24D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B3D6D08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2855033F" w14:textId="77777777" w:rsidTr="00B36EDA">
        <w:tc>
          <w:tcPr>
            <w:tcW w:w="9923" w:type="dxa"/>
            <w:shd w:val="clear" w:color="auto" w:fill="F2F2F2"/>
            <w:hideMark/>
          </w:tcPr>
          <w:p w14:paraId="4E8C8334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F923DAD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06A42DB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793A386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7DE55185" w14:textId="77777777" w:rsidTr="00B36EDA">
        <w:tc>
          <w:tcPr>
            <w:tcW w:w="2269" w:type="dxa"/>
            <w:shd w:val="clear" w:color="auto" w:fill="auto"/>
          </w:tcPr>
          <w:p w14:paraId="25F52EF6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A1760B1" w14:textId="77777777" w:rsidR="00B36EDA" w:rsidRPr="00353FDC" w:rsidRDefault="00A52C6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52C6E">
              <w:rPr>
                <w:rFonts w:ascii="Arial" w:hAnsi="Arial" w:cs="Arial"/>
                <w:bCs/>
              </w:rPr>
              <w:t>Dostawa materiałów jednorazowego użytku (  implanty ortopedyczne, narzędzia do zabiegów urologicznych) używanych na salach operacyjnych w 2 pakietach</w:t>
            </w:r>
          </w:p>
        </w:tc>
      </w:tr>
      <w:tr w:rsidR="00A52C6E" w:rsidRPr="00353FDC" w14:paraId="709E0B15" w14:textId="77777777" w:rsidTr="003972D4">
        <w:tc>
          <w:tcPr>
            <w:tcW w:w="2269" w:type="dxa"/>
            <w:shd w:val="clear" w:color="auto" w:fill="auto"/>
          </w:tcPr>
          <w:p w14:paraId="617558BF" w14:textId="77777777" w:rsidR="00A52C6E" w:rsidRPr="00353FDC" w:rsidRDefault="00A52C6E" w:rsidP="003972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DDA73EC" w14:textId="77777777" w:rsidR="00A52C6E" w:rsidRPr="00353FDC" w:rsidRDefault="00A52C6E" w:rsidP="003972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52C6E">
              <w:rPr>
                <w:rFonts w:ascii="Arial" w:hAnsi="Arial" w:cs="Arial"/>
                <w:bCs/>
              </w:rPr>
              <w:t>Eap-2412/19/23/M</w:t>
            </w:r>
          </w:p>
        </w:tc>
      </w:tr>
    </w:tbl>
    <w:p w14:paraId="7A1C29A0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575C8DA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52C6E" w:rsidRPr="00A52C6E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52C6E" w:rsidRPr="00A52C6E">
        <w:rPr>
          <w:rFonts w:ascii="Arial" w:hAnsi="Arial" w:cs="Arial"/>
        </w:rPr>
        <w:t>(</w:t>
      </w:r>
      <w:proofErr w:type="spellStart"/>
      <w:r w:rsidR="00A52C6E" w:rsidRPr="00A52C6E">
        <w:rPr>
          <w:rFonts w:ascii="Arial" w:hAnsi="Arial" w:cs="Arial"/>
        </w:rPr>
        <w:t>t.j</w:t>
      </w:r>
      <w:proofErr w:type="spellEnd"/>
      <w:r w:rsidR="00A52C6E" w:rsidRPr="00A52C6E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52C6E" w14:paraId="7526CBF6" w14:textId="77777777" w:rsidTr="00A52C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71210" w14:textId="77777777" w:rsidR="00A52C6E" w:rsidRPr="00F245C5" w:rsidRDefault="00A52C6E" w:rsidP="003972D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52C6E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52C6E">
              <w:rPr>
                <w:rFonts w:ascii="Arial" w:hAnsi="Arial" w:cs="Arial"/>
              </w:rPr>
              <w:t xml:space="preserve">Pakiet 1 -  Narzędzia do zabiegów urologicznych </w:t>
            </w:r>
            <w:proofErr w:type="spellStart"/>
            <w:r w:rsidRPr="00A52C6E">
              <w:rPr>
                <w:rFonts w:ascii="Arial" w:hAnsi="Arial" w:cs="Arial"/>
              </w:rPr>
              <w:t>przezcewkowych</w:t>
            </w:r>
            <w:proofErr w:type="spellEnd"/>
          </w:p>
          <w:p w14:paraId="4E6CB280" w14:textId="77777777" w:rsidR="00A52C6E" w:rsidRPr="00F245C5" w:rsidRDefault="00A52C6E" w:rsidP="003972D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52C6E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A52C6E">
              <w:rPr>
                <w:rFonts w:ascii="Arial" w:hAnsi="Arial" w:cs="Arial"/>
                <w:b/>
              </w:rPr>
              <w:t>Storz</w:t>
            </w:r>
            <w:proofErr w:type="spellEnd"/>
            <w:r w:rsidRPr="00A52C6E">
              <w:rPr>
                <w:rFonts w:ascii="Arial" w:hAnsi="Arial" w:cs="Arial"/>
                <w:b/>
              </w:rPr>
              <w:t xml:space="preserve"> Polska Sp. z o.o.</w:t>
            </w:r>
          </w:p>
          <w:p w14:paraId="3B08A54D" w14:textId="77777777" w:rsidR="00A52C6E" w:rsidRPr="00F245C5" w:rsidRDefault="00A52C6E" w:rsidP="003972D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A52C6E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52C6E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52C6E">
              <w:rPr>
                <w:rFonts w:ascii="Arial" w:hAnsi="Arial" w:cs="Arial"/>
                <w:bCs/>
              </w:rPr>
              <w:t>/-</w:t>
            </w:r>
          </w:p>
          <w:p w14:paraId="55BA5BC7" w14:textId="77777777" w:rsidR="00A52C6E" w:rsidRPr="00F245C5" w:rsidRDefault="00A52C6E" w:rsidP="003972D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52C6E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52C6E">
              <w:rPr>
                <w:rFonts w:ascii="Arial" w:hAnsi="Arial" w:cs="Arial"/>
                <w:bCs/>
              </w:rPr>
              <w:t>Warszawa</w:t>
            </w:r>
          </w:p>
          <w:p w14:paraId="695FD534" w14:textId="77777777" w:rsidR="00A52C6E" w:rsidRPr="00F245C5" w:rsidRDefault="00A52C6E" w:rsidP="003972D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52C6E">
              <w:rPr>
                <w:rFonts w:ascii="Arial" w:hAnsi="Arial" w:cs="Arial"/>
                <w:b/>
              </w:rPr>
              <w:t>316 091.24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C832C05" w14:textId="77777777" w:rsidR="00A52C6E" w:rsidRPr="00F245C5" w:rsidRDefault="00A52C6E" w:rsidP="003972D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F3C8684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 xml:space="preserve">- treść wybranej oferty odpowiada treści SWZ, </w:t>
            </w:r>
          </w:p>
          <w:p w14:paraId="000179D5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 xml:space="preserve">- wybrana oferta spełnia wszystkie wymagania Zamawiającego opisane w SWZ i uzyskała największą ilość punktów - 80 pkt. /wyliczenie wg. wzoru zamieszczonego w SWZ / przy kryterium oceny: </w:t>
            </w:r>
          </w:p>
          <w:p w14:paraId="53AB87DE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>I. Kryterium: Cena oferty - 60 punktów</w:t>
            </w:r>
          </w:p>
          <w:p w14:paraId="76881EEC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>II. Warunki techniczne  - 40 punktów</w:t>
            </w:r>
          </w:p>
          <w:p w14:paraId="5F17322D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7ECDEAA" w14:textId="77777777" w:rsidR="00A52C6E" w:rsidRPr="00F245C5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>-kwota oferty nie przekraczała kwoty jaką Zamawiający zamierza przeznaczyć na sfinansowanie zamówienia</w:t>
            </w:r>
          </w:p>
        </w:tc>
      </w:tr>
      <w:tr w:rsidR="00A52C6E" w14:paraId="794308DB" w14:textId="77777777" w:rsidTr="00A52C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BA303" w14:textId="77777777" w:rsidR="00A52C6E" w:rsidRPr="00F245C5" w:rsidRDefault="00A52C6E" w:rsidP="003972D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52C6E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52C6E">
              <w:rPr>
                <w:rFonts w:ascii="Arial" w:hAnsi="Arial" w:cs="Arial"/>
              </w:rPr>
              <w:t>Pakiet 2 -  Implanty ortopedyczne</w:t>
            </w:r>
          </w:p>
          <w:p w14:paraId="785993A9" w14:textId="77777777" w:rsidR="00A52C6E" w:rsidRPr="00F245C5" w:rsidRDefault="00A52C6E" w:rsidP="003972D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52C6E">
              <w:rPr>
                <w:rFonts w:ascii="Arial" w:hAnsi="Arial" w:cs="Arial"/>
                <w:b/>
              </w:rPr>
              <w:t>Mediway</w:t>
            </w:r>
            <w:proofErr w:type="spellEnd"/>
            <w:r w:rsidRPr="00A52C6E">
              <w:rPr>
                <w:rFonts w:ascii="Arial" w:hAnsi="Arial" w:cs="Arial"/>
                <w:b/>
              </w:rPr>
              <w:t xml:space="preserve"> International Sp. z o.o.</w:t>
            </w:r>
          </w:p>
          <w:p w14:paraId="1F82B80D" w14:textId="77777777" w:rsidR="00A52C6E" w:rsidRPr="00F245C5" w:rsidRDefault="00A52C6E" w:rsidP="003972D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52C6E">
              <w:rPr>
                <w:rFonts w:ascii="Arial" w:hAnsi="Arial" w:cs="Arial"/>
                <w:bCs/>
              </w:rPr>
              <w:t>Aleja Rzeczypospolitej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52C6E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4DB95B9" w14:textId="77777777" w:rsidR="00A52C6E" w:rsidRPr="00F245C5" w:rsidRDefault="00A52C6E" w:rsidP="003972D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52C6E">
              <w:rPr>
                <w:rFonts w:ascii="Arial" w:hAnsi="Arial" w:cs="Arial"/>
                <w:bCs/>
              </w:rPr>
              <w:t>02-972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52C6E">
              <w:rPr>
                <w:rFonts w:ascii="Arial" w:hAnsi="Arial" w:cs="Arial"/>
                <w:bCs/>
              </w:rPr>
              <w:t>Warszawa</w:t>
            </w:r>
          </w:p>
          <w:p w14:paraId="270BD398" w14:textId="77777777" w:rsidR="00A52C6E" w:rsidRPr="00F245C5" w:rsidRDefault="00A52C6E" w:rsidP="003972D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52C6E">
              <w:rPr>
                <w:rFonts w:ascii="Arial" w:hAnsi="Arial" w:cs="Arial"/>
                <w:b/>
              </w:rPr>
              <w:t>205 740.00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BC12B97" w14:textId="77777777" w:rsidR="00A52C6E" w:rsidRPr="00F245C5" w:rsidRDefault="00A52C6E" w:rsidP="003972D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B1EA45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 xml:space="preserve">- treść wybranej oferty odpowiada treści SWZ, </w:t>
            </w:r>
          </w:p>
          <w:p w14:paraId="20750534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 xml:space="preserve">- wybrana oferta spełnia wszystkie wymagania Zamawiającego opisane w SWZ i uzyskała największą ilość punktów - 100 pkt. /wyliczenie wg. wzoru zamieszczonego w SWZ / przy kryterium oceny: </w:t>
            </w:r>
          </w:p>
          <w:p w14:paraId="44554ED8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>I. Kryterium: Cena oferty - 60 punktów</w:t>
            </w:r>
          </w:p>
          <w:p w14:paraId="17BE7BBA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>II. Warunki techniczne  - 40 punktów</w:t>
            </w:r>
          </w:p>
          <w:p w14:paraId="019D5E73" w14:textId="77777777" w:rsidR="00A52C6E" w:rsidRPr="00A52C6E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D3D0705" w14:textId="77777777" w:rsidR="00A52C6E" w:rsidRPr="00F245C5" w:rsidRDefault="00A52C6E" w:rsidP="003972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52C6E">
              <w:rPr>
                <w:rFonts w:ascii="Arial" w:hAnsi="Arial" w:cs="Arial"/>
              </w:rPr>
              <w:t>-kwota oferty nie przekraczała kwoty jaką Zamawiający zamierza przeznaczyć na sfinansowanie zamówienia</w:t>
            </w:r>
          </w:p>
        </w:tc>
      </w:tr>
    </w:tbl>
    <w:p w14:paraId="1BB7AE30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6D2ED852" w14:textId="77777777" w:rsidTr="00A52C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A2239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3CC5A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786C1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D6A96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52C6E" w14:paraId="4949E3B2" w14:textId="77777777" w:rsidTr="00A52C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DA931" w14:textId="77777777" w:rsidR="00A52C6E" w:rsidRPr="007D7932" w:rsidRDefault="00A52C6E" w:rsidP="003972D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52C6E">
              <w:rPr>
                <w:rFonts w:ascii="Arial" w:hAnsi="Arial" w:cs="Arial"/>
                <w:sz w:val="22"/>
                <w:szCs w:val="22"/>
              </w:rPr>
              <w:t xml:space="preserve">Pakiet 1 -  Narzędzia do zabiegów urologicznych </w:t>
            </w:r>
            <w:proofErr w:type="spellStart"/>
            <w:r w:rsidRPr="00A52C6E">
              <w:rPr>
                <w:rFonts w:ascii="Arial" w:hAnsi="Arial" w:cs="Arial"/>
                <w:sz w:val="22"/>
                <w:szCs w:val="22"/>
              </w:rPr>
              <w:t>przezcewkowych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89C1" w14:textId="77777777" w:rsidR="00A52C6E" w:rsidRPr="007D7932" w:rsidRDefault="00A52C6E" w:rsidP="003972D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2C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A52C6E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A52C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071797F" w14:textId="77777777" w:rsidR="00A52C6E" w:rsidRPr="007D7932" w:rsidRDefault="00A52C6E" w:rsidP="003972D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52C6E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2C6E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3C4EC272" w14:textId="77777777" w:rsidR="00A52C6E" w:rsidRPr="007D7932" w:rsidRDefault="00A52C6E" w:rsidP="003972D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2C6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69EE" w14:textId="77777777" w:rsidR="00A52C6E" w:rsidRPr="00A52C6E" w:rsidRDefault="00A52C6E" w:rsidP="003972D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39A9320" w14:textId="77777777" w:rsidR="00A52C6E" w:rsidRPr="007D7932" w:rsidRDefault="00A52C6E" w:rsidP="003972D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>2 - Warunki techniczne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AE6EC" w14:textId="77777777" w:rsidR="00A52C6E" w:rsidRPr="007D7932" w:rsidRDefault="00A52C6E" w:rsidP="003972D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A52C6E" w14:paraId="4E2F9586" w14:textId="77777777" w:rsidTr="00A52C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0F629" w14:textId="77777777" w:rsidR="00A52C6E" w:rsidRPr="007D7932" w:rsidRDefault="00A52C6E" w:rsidP="003972D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52C6E">
              <w:rPr>
                <w:rFonts w:ascii="Arial" w:hAnsi="Arial" w:cs="Arial"/>
                <w:sz w:val="22"/>
                <w:szCs w:val="22"/>
              </w:rPr>
              <w:t>Pakiet 2 -  Implanty ortopedyczne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5C35" w14:textId="77777777" w:rsidR="00A52C6E" w:rsidRPr="007D7932" w:rsidRDefault="00A52C6E" w:rsidP="003972D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52C6E">
              <w:rPr>
                <w:rFonts w:ascii="Arial" w:hAnsi="Arial" w:cs="Arial"/>
                <w:b/>
                <w:bCs/>
                <w:sz w:val="22"/>
                <w:szCs w:val="22"/>
              </w:rPr>
              <w:t>Mediway</w:t>
            </w:r>
            <w:proofErr w:type="spellEnd"/>
            <w:r w:rsidRPr="00A52C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F3E4AE0" w14:textId="77777777" w:rsidR="00A52C6E" w:rsidRPr="007D7932" w:rsidRDefault="00A52C6E" w:rsidP="003972D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2C6E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3CB433F" w14:textId="77777777" w:rsidR="00A52C6E" w:rsidRPr="007D7932" w:rsidRDefault="00A52C6E" w:rsidP="003972D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2C6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B9DA" w14:textId="77777777" w:rsidR="00A52C6E" w:rsidRPr="00A52C6E" w:rsidRDefault="00A52C6E" w:rsidP="003972D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CE9C49A" w14:textId="77777777" w:rsidR="00A52C6E" w:rsidRPr="007D7932" w:rsidRDefault="00A52C6E" w:rsidP="003972D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0AB5" w14:textId="77777777" w:rsidR="00A52C6E" w:rsidRPr="007D7932" w:rsidRDefault="00A52C6E" w:rsidP="003972D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52C6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288125E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09356E14" w14:textId="78F0B7EB" w:rsidR="008642B3" w:rsidRDefault="00A52C6E" w:rsidP="004C51DA">
      <w:pPr>
        <w:ind w:right="-425"/>
        <w:jc w:val="right"/>
        <w:rPr>
          <w:rFonts w:ascii="Arial" w:hAnsi="Arial" w:cs="Arial"/>
        </w:rPr>
      </w:pPr>
      <w:r w:rsidRPr="00A52C6E">
        <w:rPr>
          <w:rFonts w:ascii="Arial" w:hAnsi="Arial" w:cs="Arial"/>
        </w:rPr>
        <w:t xml:space="preserve">  </w:t>
      </w:r>
      <w:bookmarkEnd w:id="0"/>
      <w:r w:rsidR="004C51DA">
        <w:rPr>
          <w:rFonts w:ascii="Arial" w:hAnsi="Arial" w:cs="Arial"/>
        </w:rPr>
        <w:t>Dyrektor SP ZOZ Kolbuszowa</w:t>
      </w:r>
    </w:p>
    <w:p w14:paraId="45CCAAC8" w14:textId="105B742C" w:rsidR="004C51DA" w:rsidRPr="00B36EDA" w:rsidRDefault="004C51DA" w:rsidP="004C51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  <w:bookmarkEnd w:id="1"/>
    </w:p>
    <w:sectPr w:rsidR="004C51DA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53697" w14:textId="77777777" w:rsidR="00B729C4" w:rsidRDefault="00B729C4">
      <w:r>
        <w:separator/>
      </w:r>
    </w:p>
  </w:endnote>
  <w:endnote w:type="continuationSeparator" w:id="0">
    <w:p w14:paraId="5C0B9499" w14:textId="77777777" w:rsidR="00B729C4" w:rsidRDefault="00B72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9120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D2C5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1B066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1A6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33B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E33B5" w14:textId="77777777" w:rsidR="00B729C4" w:rsidRDefault="00B729C4">
      <w:r>
        <w:separator/>
      </w:r>
    </w:p>
  </w:footnote>
  <w:footnote w:type="continuationSeparator" w:id="0">
    <w:p w14:paraId="137EB68D" w14:textId="77777777" w:rsidR="00B729C4" w:rsidRDefault="00B72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977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461A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55E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9C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51DA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52C6E"/>
    <w:rsid w:val="00A91321"/>
    <w:rsid w:val="00AA02AC"/>
    <w:rsid w:val="00B32D12"/>
    <w:rsid w:val="00B36EDA"/>
    <w:rsid w:val="00B464D3"/>
    <w:rsid w:val="00B729C4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C06C69"/>
  <w15:chartTrackingRefBased/>
  <w15:docId w15:val="{E00A29C2-871C-40C1-BA97-3598104CF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419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2023-12-20T10:26:00Z</cp:lastPrinted>
  <dcterms:created xsi:type="dcterms:W3CDTF">2023-12-20T10:28:00Z</dcterms:created>
  <dcterms:modified xsi:type="dcterms:W3CDTF">2023-12-20T10:28:00Z</dcterms:modified>
</cp:coreProperties>
</file>