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60298" w14:textId="77777777" w:rsidR="00081D13" w:rsidRPr="00874800" w:rsidRDefault="0051289B" w:rsidP="00081D13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bookmarkStart w:id="1" w:name="_Hlk154739517"/>
      <w:r w:rsidRPr="00874800">
        <w:rPr>
          <w:rFonts w:ascii="Arial" w:hAnsi="Arial" w:cs="Arial"/>
          <w:sz w:val="22"/>
          <w:szCs w:val="22"/>
        </w:rPr>
        <w:t>Kolbuszowa</w:t>
      </w:r>
      <w:r w:rsidR="00081D13" w:rsidRPr="00874800">
        <w:rPr>
          <w:rFonts w:ascii="Arial" w:hAnsi="Arial" w:cs="Arial"/>
          <w:sz w:val="22"/>
          <w:szCs w:val="22"/>
        </w:rPr>
        <w:t xml:space="preserve"> dnia: </w:t>
      </w:r>
      <w:r w:rsidRPr="00874800">
        <w:rPr>
          <w:rFonts w:ascii="Arial" w:hAnsi="Arial" w:cs="Arial"/>
          <w:sz w:val="22"/>
          <w:szCs w:val="22"/>
        </w:rPr>
        <w:t>2023-12-29</w:t>
      </w:r>
    </w:p>
    <w:p w14:paraId="7A6E3D88" w14:textId="77777777" w:rsidR="00081D13" w:rsidRPr="00874800" w:rsidRDefault="0051289B" w:rsidP="00081D13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874800">
        <w:rPr>
          <w:rFonts w:ascii="Arial" w:hAnsi="Arial" w:cs="Arial"/>
          <w:b/>
          <w:bCs/>
          <w:sz w:val="22"/>
          <w:szCs w:val="22"/>
        </w:rPr>
        <w:t>Samodzielny Publiczny Zespół Opieki Zdrowotnej w Kolbuszowej</w:t>
      </w:r>
    </w:p>
    <w:p w14:paraId="723B9313" w14:textId="77777777" w:rsidR="00081D13" w:rsidRPr="00874800" w:rsidRDefault="0051289B" w:rsidP="00081D13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874800">
        <w:rPr>
          <w:rFonts w:ascii="Arial" w:hAnsi="Arial" w:cs="Arial"/>
          <w:sz w:val="22"/>
          <w:szCs w:val="22"/>
        </w:rPr>
        <w:t>Grunwaldzka</w:t>
      </w:r>
      <w:r w:rsidR="00081D13" w:rsidRPr="00874800">
        <w:rPr>
          <w:rFonts w:ascii="Arial" w:hAnsi="Arial" w:cs="Arial"/>
          <w:sz w:val="22"/>
          <w:szCs w:val="22"/>
        </w:rPr>
        <w:t xml:space="preserve"> </w:t>
      </w:r>
      <w:r w:rsidRPr="00874800">
        <w:rPr>
          <w:rFonts w:ascii="Arial" w:hAnsi="Arial" w:cs="Arial"/>
          <w:sz w:val="22"/>
          <w:szCs w:val="22"/>
        </w:rPr>
        <w:t>4</w:t>
      </w:r>
    </w:p>
    <w:p w14:paraId="728625BA" w14:textId="77777777" w:rsidR="00081D13" w:rsidRPr="00874800" w:rsidRDefault="0051289B" w:rsidP="00081D13">
      <w:pPr>
        <w:ind w:right="3969"/>
        <w:rPr>
          <w:rFonts w:ascii="Arial" w:hAnsi="Arial" w:cs="Arial"/>
          <w:sz w:val="22"/>
          <w:szCs w:val="22"/>
        </w:rPr>
      </w:pPr>
      <w:r w:rsidRPr="00874800">
        <w:rPr>
          <w:rFonts w:ascii="Arial" w:hAnsi="Arial" w:cs="Arial"/>
          <w:sz w:val="22"/>
          <w:szCs w:val="22"/>
        </w:rPr>
        <w:t>36-100</w:t>
      </w:r>
      <w:r w:rsidR="00081D13" w:rsidRPr="00874800">
        <w:rPr>
          <w:rFonts w:ascii="Arial" w:hAnsi="Arial" w:cs="Arial"/>
          <w:sz w:val="22"/>
          <w:szCs w:val="22"/>
        </w:rPr>
        <w:t xml:space="preserve"> </w:t>
      </w:r>
      <w:r w:rsidRPr="00874800">
        <w:rPr>
          <w:rFonts w:ascii="Arial" w:hAnsi="Arial" w:cs="Arial"/>
          <w:sz w:val="22"/>
          <w:szCs w:val="22"/>
        </w:rPr>
        <w:t>Kolbuszowa</w:t>
      </w:r>
    </w:p>
    <w:p w14:paraId="1F624B15" w14:textId="77777777" w:rsidR="00081D13" w:rsidRPr="00874800" w:rsidRDefault="00081D13" w:rsidP="00081D13">
      <w:pPr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874800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18E71782" w14:textId="77777777" w:rsidR="00081D13" w:rsidRPr="0087480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874800">
        <w:rPr>
          <w:rFonts w:ascii="Arial" w:hAnsi="Arial" w:cs="Arial"/>
          <w:bCs/>
          <w:sz w:val="22"/>
          <w:szCs w:val="22"/>
        </w:rPr>
        <w:t>[nazwa zamawiającego, adres]</w:t>
      </w:r>
    </w:p>
    <w:p w14:paraId="747D9683" w14:textId="77777777" w:rsidR="00081D13" w:rsidRPr="0087480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74800" w14:paraId="538DFEA9" w14:textId="77777777" w:rsidTr="00C13EA9">
        <w:tc>
          <w:tcPr>
            <w:tcW w:w="10065" w:type="dxa"/>
            <w:shd w:val="clear" w:color="auto" w:fill="F2F2F2"/>
            <w:hideMark/>
          </w:tcPr>
          <w:p w14:paraId="110419F3" w14:textId="77777777" w:rsidR="00081D13" w:rsidRPr="0087480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874800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65644A94" w14:textId="77777777" w:rsidR="00081D13" w:rsidRPr="0087480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874800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096F6CA5" w14:textId="77777777" w:rsidR="00081D13" w:rsidRPr="00874800" w:rsidRDefault="00081D13" w:rsidP="00081D13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14:paraId="12A7A1DA" w14:textId="77777777" w:rsidR="00081D13" w:rsidRPr="00874800" w:rsidRDefault="00081D13" w:rsidP="00081D13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74800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74800">
        <w:rPr>
          <w:rFonts w:ascii="Arial" w:hAnsi="Arial" w:cs="Arial"/>
          <w:sz w:val="22"/>
          <w:szCs w:val="22"/>
        </w:rPr>
        <w:t>postępowania o udzielenie zamówienia publicznego</w:t>
      </w:r>
      <w:r w:rsidRPr="00874800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74800" w14:paraId="09E47E37" w14:textId="77777777" w:rsidTr="00081D13">
        <w:tc>
          <w:tcPr>
            <w:tcW w:w="2269" w:type="dxa"/>
            <w:shd w:val="clear" w:color="auto" w:fill="auto"/>
          </w:tcPr>
          <w:p w14:paraId="43F8EC9B" w14:textId="77777777" w:rsidR="00081D13" w:rsidRPr="0087480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F99C9EE" w14:textId="77777777" w:rsidR="00081D13" w:rsidRPr="00874800" w:rsidRDefault="0051289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Całodobowe świadczenie kompleksowych usług w zakresie utrzymania czystości, zapewnienia transportu wewnętrznego oraz pomoc w opiece nad pacjentem pod nadzorem personelu medycznego w obiektach SP ZOZ Kolbuszowa</w:t>
            </w:r>
          </w:p>
        </w:tc>
      </w:tr>
      <w:tr w:rsidR="0051289B" w:rsidRPr="00874800" w14:paraId="7140B418" w14:textId="77777777" w:rsidTr="00791B9C">
        <w:tc>
          <w:tcPr>
            <w:tcW w:w="2269" w:type="dxa"/>
            <w:shd w:val="clear" w:color="auto" w:fill="auto"/>
          </w:tcPr>
          <w:p w14:paraId="1DCAB3CA" w14:textId="77777777" w:rsidR="0051289B" w:rsidRPr="00874800" w:rsidRDefault="0051289B" w:rsidP="00791B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45FFB84" w14:textId="77777777" w:rsidR="0051289B" w:rsidRPr="00874800" w:rsidRDefault="0051289B" w:rsidP="00791B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Eap-2412/13/22/D</w:t>
            </w:r>
          </w:p>
        </w:tc>
      </w:tr>
    </w:tbl>
    <w:p w14:paraId="5A49DEF3" w14:textId="77777777" w:rsidR="00081D13" w:rsidRPr="0087480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14:paraId="5EFAEF36" w14:textId="77777777" w:rsidR="00081D13" w:rsidRPr="0087480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74800">
        <w:rPr>
          <w:rFonts w:ascii="Arial" w:hAnsi="Arial" w:cs="Arial"/>
          <w:sz w:val="22"/>
          <w:szCs w:val="22"/>
        </w:rPr>
        <w:t xml:space="preserve">Zamawiający, </w:t>
      </w:r>
      <w:r w:rsidR="0051289B" w:rsidRPr="00874800">
        <w:rPr>
          <w:rFonts w:ascii="Arial" w:hAnsi="Arial" w:cs="Arial"/>
          <w:b/>
          <w:sz w:val="22"/>
          <w:szCs w:val="22"/>
        </w:rPr>
        <w:t>Samodzielny Publiczny Zespół Opieki Zdrowotnej w Kolbuszowej</w:t>
      </w:r>
      <w:r w:rsidRPr="00874800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874800">
        <w:rPr>
          <w:rFonts w:ascii="Arial" w:hAnsi="Arial" w:cs="Arial"/>
          <w:sz w:val="22"/>
          <w:szCs w:val="22"/>
        </w:rPr>
        <w:t xml:space="preserve">ust. 1 pkt. 1 i </w:t>
      </w:r>
      <w:r w:rsidRPr="00874800">
        <w:rPr>
          <w:rFonts w:ascii="Arial" w:hAnsi="Arial" w:cs="Arial"/>
          <w:sz w:val="22"/>
          <w:szCs w:val="22"/>
        </w:rPr>
        <w:t xml:space="preserve">ust. </w:t>
      </w:r>
      <w:r w:rsidR="00A17CDB" w:rsidRPr="00874800">
        <w:rPr>
          <w:rFonts w:ascii="Arial" w:hAnsi="Arial" w:cs="Arial"/>
          <w:sz w:val="22"/>
          <w:szCs w:val="22"/>
        </w:rPr>
        <w:t>2</w:t>
      </w:r>
      <w:r w:rsidRPr="00874800">
        <w:rPr>
          <w:rFonts w:ascii="Arial" w:hAnsi="Arial" w:cs="Arial"/>
          <w:sz w:val="22"/>
          <w:szCs w:val="22"/>
        </w:rPr>
        <w:t xml:space="preserve"> </w:t>
      </w:r>
      <w:r w:rsidR="00081D13" w:rsidRPr="00874800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51289B" w:rsidRPr="00874800">
        <w:rPr>
          <w:rFonts w:ascii="Arial" w:hAnsi="Arial" w:cs="Arial"/>
          <w:sz w:val="22"/>
          <w:szCs w:val="22"/>
        </w:rPr>
        <w:t>(</w:t>
      </w:r>
      <w:proofErr w:type="spellStart"/>
      <w:r w:rsidR="0051289B" w:rsidRPr="00874800">
        <w:rPr>
          <w:rFonts w:ascii="Arial" w:hAnsi="Arial" w:cs="Arial"/>
          <w:sz w:val="22"/>
          <w:szCs w:val="22"/>
        </w:rPr>
        <w:t>t.j</w:t>
      </w:r>
      <w:proofErr w:type="spellEnd"/>
      <w:r w:rsidR="0051289B" w:rsidRPr="00874800">
        <w:rPr>
          <w:rFonts w:ascii="Arial" w:hAnsi="Arial" w:cs="Arial"/>
          <w:sz w:val="22"/>
          <w:szCs w:val="22"/>
        </w:rPr>
        <w:t>. Dz. U. z 2023r. poz. 1605)</w:t>
      </w:r>
      <w:r w:rsidR="00081D13" w:rsidRPr="00874800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1289B" w:rsidRPr="00874800" w14:paraId="6FEC0FF1" w14:textId="77777777" w:rsidTr="00791B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BB7C9C6" w14:textId="77777777" w:rsidR="0051289B" w:rsidRPr="00874800" w:rsidRDefault="0051289B" w:rsidP="00791B9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74800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Impel </w:t>
            </w:r>
            <w:proofErr w:type="spellStart"/>
            <w:r w:rsidRPr="00874800">
              <w:rPr>
                <w:rFonts w:ascii="Arial" w:hAnsi="Arial" w:cs="Arial"/>
                <w:b/>
                <w:sz w:val="22"/>
                <w:szCs w:val="22"/>
              </w:rPr>
              <w:t>Facility</w:t>
            </w:r>
            <w:proofErr w:type="spellEnd"/>
            <w:r w:rsidRPr="00874800">
              <w:rPr>
                <w:rFonts w:ascii="Arial" w:hAnsi="Arial" w:cs="Arial"/>
                <w:b/>
                <w:sz w:val="22"/>
                <w:szCs w:val="22"/>
              </w:rPr>
              <w:t xml:space="preserve"> Services Sp. z </w:t>
            </w:r>
            <w:proofErr w:type="spellStart"/>
            <w:r w:rsidRPr="00874800">
              <w:rPr>
                <w:rFonts w:ascii="Arial" w:hAnsi="Arial" w:cs="Arial"/>
                <w:b/>
                <w:sz w:val="22"/>
                <w:szCs w:val="22"/>
              </w:rPr>
              <w:t>o.o</w:t>
            </w:r>
            <w:proofErr w:type="spellEnd"/>
          </w:p>
          <w:p w14:paraId="34C4A4FF" w14:textId="77777777" w:rsidR="0051289B" w:rsidRPr="00874800" w:rsidRDefault="0051289B" w:rsidP="00791B9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Ślężna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>118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6FA8BF9" w14:textId="77777777" w:rsidR="0051289B" w:rsidRPr="00874800" w:rsidRDefault="0051289B" w:rsidP="00791B9C">
            <w:pPr>
              <w:ind w:left="-7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53-111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  <w:p w14:paraId="04D8B849" w14:textId="77777777" w:rsidR="0051289B" w:rsidRPr="00874800" w:rsidRDefault="0051289B" w:rsidP="00791B9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bookmarkStart w:id="2" w:name="p360105_01"/>
            <w:r w:rsidRPr="00874800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2"/>
            <w:r w:rsidRPr="00874800">
              <w:rPr>
                <w:rFonts w:ascii="Arial" w:hAnsi="Arial" w:cs="Arial"/>
                <w:b/>
                <w:sz w:val="22"/>
                <w:szCs w:val="22"/>
              </w:rPr>
              <w:t>2 977 485.23 zł</w:t>
            </w:r>
            <w:r w:rsidRPr="00874800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922807F" w14:textId="77777777" w:rsidR="0051289B" w:rsidRPr="00874800" w:rsidRDefault="0051289B" w:rsidP="00791B9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74800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0BA82F8D" w14:textId="77777777" w:rsidR="0051289B" w:rsidRPr="00874800" w:rsidRDefault="0051289B" w:rsidP="00791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-</w:t>
            </w:r>
            <w:r w:rsidRPr="00874800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4E34FC87" w14:textId="77777777" w:rsidR="0051289B" w:rsidRPr="00874800" w:rsidRDefault="0051289B" w:rsidP="00791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-</w:t>
            </w:r>
            <w:r w:rsidRPr="00874800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1C8ABBF" w14:textId="77777777" w:rsidR="0051289B" w:rsidRPr="00874800" w:rsidRDefault="0051289B" w:rsidP="00791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6A719D05" w14:textId="77777777" w:rsidR="0051289B" w:rsidRPr="00874800" w:rsidRDefault="0051289B" w:rsidP="00791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II. Termin usunięcia nieprawidłowości podlegającej reklamacji </w:t>
            </w:r>
          </w:p>
          <w:p w14:paraId="23A1B278" w14:textId="77777777" w:rsidR="0051289B" w:rsidRPr="00874800" w:rsidRDefault="0051289B" w:rsidP="00791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od  zgłoszenia  - 20 punktów</w:t>
            </w:r>
          </w:p>
          <w:p w14:paraId="0D485D6B" w14:textId="77777777" w:rsidR="0051289B" w:rsidRPr="00874800" w:rsidRDefault="0051289B" w:rsidP="00791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III. Termin wykonania usługi dezynsekcji </w:t>
            </w:r>
          </w:p>
          <w:p w14:paraId="2C3491B6" w14:textId="77777777" w:rsidR="0051289B" w:rsidRPr="00874800" w:rsidRDefault="0051289B" w:rsidP="00791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i deratyzacji od zgłoszenia  - 20 punktów</w:t>
            </w:r>
          </w:p>
          <w:p w14:paraId="77C6C3A9" w14:textId="77777777" w:rsidR="0051289B" w:rsidRPr="00874800" w:rsidRDefault="0051289B" w:rsidP="00791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1F4D34B7" w14:textId="77777777" w:rsidR="0051289B" w:rsidRPr="00874800" w:rsidRDefault="0051289B" w:rsidP="00791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</w:tbl>
    <w:p w14:paraId="4E2C8AFC" w14:textId="77777777" w:rsidR="00081D13" w:rsidRPr="00874800" w:rsidRDefault="00081D13" w:rsidP="00081D13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874800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74800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993"/>
        <w:gridCol w:w="2409"/>
        <w:gridCol w:w="2127"/>
        <w:gridCol w:w="1134"/>
      </w:tblGrid>
      <w:tr w:rsidR="00874800" w:rsidRPr="00874800" w14:paraId="7CC8361A" w14:textId="77777777" w:rsidTr="0087480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DDCB7E5" w14:textId="77777777" w:rsidR="00874800" w:rsidRPr="00874800" w:rsidRDefault="00874800" w:rsidP="00C13E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3" w:name="_Hlk53517864"/>
            <w:r w:rsidRPr="00874800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7879792" w14:textId="77777777" w:rsidR="00874800" w:rsidRPr="00874800" w:rsidRDefault="00874800" w:rsidP="00C13E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67CE8B89" w14:textId="77777777" w:rsidR="00874800" w:rsidRPr="00874800" w:rsidRDefault="0087480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Cena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79CBFC41" w14:textId="77777777" w:rsidR="00874800" w:rsidRPr="00874800" w:rsidRDefault="0087480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Termin usunięcia nieprawidłowości podlegającej reklamacji od  zgłoszenia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219942A0" w14:textId="77777777" w:rsidR="00874800" w:rsidRPr="00874800" w:rsidRDefault="0087480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Termin wykonania usługi dezynsekcji i deratyzacji od zgłoszenia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4C24B1C" w14:textId="77777777" w:rsidR="00874800" w:rsidRPr="00874800" w:rsidRDefault="00874800" w:rsidP="00C13E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bookmarkEnd w:id="3"/>
      <w:tr w:rsidR="00874800" w:rsidRPr="00874800" w14:paraId="29C720BE" w14:textId="77777777" w:rsidTr="00874800">
        <w:tc>
          <w:tcPr>
            <w:tcW w:w="851" w:type="dxa"/>
            <w:vAlign w:val="center"/>
          </w:tcPr>
          <w:p w14:paraId="27D087D8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05F841D0" w14:textId="77777777" w:rsidR="00874800" w:rsidRPr="00874800" w:rsidRDefault="00874800" w:rsidP="00791B9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74800">
              <w:rPr>
                <w:rFonts w:ascii="Arial" w:hAnsi="Arial" w:cs="Arial"/>
                <w:b/>
                <w:sz w:val="22"/>
                <w:szCs w:val="22"/>
              </w:rPr>
              <w:t xml:space="preserve">Impel </w:t>
            </w:r>
            <w:proofErr w:type="spellStart"/>
            <w:r w:rsidRPr="00874800">
              <w:rPr>
                <w:rFonts w:ascii="Arial" w:hAnsi="Arial" w:cs="Arial"/>
                <w:b/>
                <w:sz w:val="22"/>
                <w:szCs w:val="22"/>
              </w:rPr>
              <w:t>Facility</w:t>
            </w:r>
            <w:proofErr w:type="spellEnd"/>
            <w:r w:rsidRPr="00874800">
              <w:rPr>
                <w:rFonts w:ascii="Arial" w:hAnsi="Arial" w:cs="Arial"/>
                <w:b/>
                <w:sz w:val="22"/>
                <w:szCs w:val="22"/>
              </w:rPr>
              <w:t xml:space="preserve"> Services Sp. z </w:t>
            </w:r>
            <w:proofErr w:type="spellStart"/>
            <w:r w:rsidRPr="00874800">
              <w:rPr>
                <w:rFonts w:ascii="Arial" w:hAnsi="Arial" w:cs="Arial"/>
                <w:b/>
                <w:sz w:val="22"/>
                <w:szCs w:val="22"/>
              </w:rPr>
              <w:t>o.o</w:t>
            </w:r>
            <w:proofErr w:type="spellEnd"/>
          </w:p>
          <w:p w14:paraId="200181F6" w14:textId="77777777" w:rsidR="00874800" w:rsidRPr="00874800" w:rsidRDefault="00874800" w:rsidP="00791B9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Ślężna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>118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4E37316" w14:textId="77777777" w:rsidR="00874800" w:rsidRPr="00874800" w:rsidRDefault="00874800" w:rsidP="00791B9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53-111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</w:tc>
        <w:tc>
          <w:tcPr>
            <w:tcW w:w="993" w:type="dxa"/>
            <w:vAlign w:val="center"/>
          </w:tcPr>
          <w:p w14:paraId="54C30016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14:paraId="57E737D0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14:paraId="5C550F03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82CCD27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74800" w:rsidRPr="00874800" w14:paraId="5F964C2C" w14:textId="77777777" w:rsidTr="00874800">
        <w:tc>
          <w:tcPr>
            <w:tcW w:w="851" w:type="dxa"/>
            <w:vAlign w:val="center"/>
          </w:tcPr>
          <w:p w14:paraId="573FEF1D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4AC5206C" w14:textId="77777777" w:rsidR="00874800" w:rsidRPr="00874800" w:rsidRDefault="00874800" w:rsidP="00791B9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74800">
              <w:rPr>
                <w:rFonts w:ascii="Arial" w:hAnsi="Arial" w:cs="Arial"/>
                <w:b/>
                <w:sz w:val="22"/>
                <w:szCs w:val="22"/>
              </w:rPr>
              <w:t>Izan+ Sp. z o.o.</w:t>
            </w:r>
          </w:p>
          <w:p w14:paraId="0779B6DD" w14:textId="77777777" w:rsidR="00874800" w:rsidRPr="00874800" w:rsidRDefault="00874800" w:rsidP="00791B9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Żabiniec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>46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368F7C7" w14:textId="77777777" w:rsidR="00874800" w:rsidRPr="00874800" w:rsidRDefault="00874800" w:rsidP="00791B9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74800">
              <w:rPr>
                <w:rFonts w:ascii="Arial" w:hAnsi="Arial" w:cs="Arial"/>
                <w:bCs/>
                <w:sz w:val="22"/>
                <w:szCs w:val="22"/>
              </w:rPr>
              <w:t>31-215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4800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993" w:type="dxa"/>
            <w:vAlign w:val="center"/>
          </w:tcPr>
          <w:p w14:paraId="4CF66FAC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  52,05</w:t>
            </w:r>
          </w:p>
        </w:tc>
        <w:tc>
          <w:tcPr>
            <w:tcW w:w="2409" w:type="dxa"/>
            <w:vAlign w:val="center"/>
          </w:tcPr>
          <w:p w14:paraId="25270648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14:paraId="6528C81A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9DC32D2" w14:textId="77777777" w:rsidR="00874800" w:rsidRPr="00874800" w:rsidRDefault="00874800" w:rsidP="00791B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4800">
              <w:rPr>
                <w:rFonts w:ascii="Arial" w:hAnsi="Arial" w:cs="Arial"/>
                <w:sz w:val="22"/>
                <w:szCs w:val="22"/>
              </w:rPr>
              <w:t xml:space="preserve">  92,05</w:t>
            </w:r>
          </w:p>
        </w:tc>
      </w:tr>
    </w:tbl>
    <w:p w14:paraId="23F5226E" w14:textId="77777777" w:rsidR="00E85D70" w:rsidRPr="0087480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E36A5C3" w14:textId="77777777" w:rsidR="00F960D7" w:rsidRPr="00874800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A6807B" w14:textId="007EAE4C" w:rsidR="008642B3" w:rsidRPr="00874800" w:rsidRDefault="00B464D3" w:rsidP="00874800">
      <w:pPr>
        <w:spacing w:after="48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74800">
        <w:rPr>
          <w:rFonts w:ascii="Arial" w:hAnsi="Arial" w:cs="Arial"/>
          <w:i/>
          <w:sz w:val="22"/>
          <w:szCs w:val="22"/>
        </w:rPr>
        <w:t>Zamawiający</w:t>
      </w:r>
      <w:bookmarkEnd w:id="0"/>
    </w:p>
    <w:p w14:paraId="16F147B1" w14:textId="2C45BDE4" w:rsidR="00874800" w:rsidRPr="00874800" w:rsidRDefault="00874800" w:rsidP="00874800">
      <w:pPr>
        <w:spacing w:after="48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74800">
        <w:rPr>
          <w:rFonts w:ascii="Arial" w:hAnsi="Arial" w:cs="Arial"/>
          <w:i/>
          <w:sz w:val="22"/>
          <w:szCs w:val="22"/>
        </w:rPr>
        <w:t>Dyrektor SP ZOZ Kolbuszowa</w:t>
      </w:r>
    </w:p>
    <w:p w14:paraId="0A92A069" w14:textId="5B164E12" w:rsidR="00874800" w:rsidRPr="00874800" w:rsidRDefault="00874800" w:rsidP="00874800">
      <w:pPr>
        <w:spacing w:after="48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74800">
        <w:rPr>
          <w:rFonts w:ascii="Arial" w:hAnsi="Arial" w:cs="Arial"/>
          <w:i/>
          <w:sz w:val="22"/>
          <w:szCs w:val="22"/>
        </w:rPr>
        <w:t>Zbigniew Strzelczyk</w:t>
      </w:r>
      <w:bookmarkEnd w:id="1"/>
    </w:p>
    <w:sectPr w:rsidR="00874800" w:rsidRPr="0087480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5B6BB" w14:textId="77777777" w:rsidR="005E2D47" w:rsidRDefault="005E2D47">
      <w:r>
        <w:separator/>
      </w:r>
    </w:p>
  </w:endnote>
  <w:endnote w:type="continuationSeparator" w:id="0">
    <w:p w14:paraId="0E03CA0A" w14:textId="77777777" w:rsidR="005E2D47" w:rsidRDefault="005E2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1AB9" w14:textId="77777777" w:rsidR="0051289B" w:rsidRDefault="005128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F08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E843D9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5DE6A" w14:textId="77777777" w:rsidR="0051289B" w:rsidRDefault="005128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CDF85" w14:textId="77777777" w:rsidR="005E2D47" w:rsidRDefault="005E2D47">
      <w:r>
        <w:separator/>
      </w:r>
    </w:p>
  </w:footnote>
  <w:footnote w:type="continuationSeparator" w:id="0">
    <w:p w14:paraId="41E9EA8D" w14:textId="77777777" w:rsidR="005E2D47" w:rsidRDefault="005E2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408EA" w14:textId="77777777" w:rsidR="0051289B" w:rsidRDefault="00512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7B0F1" w14:textId="77777777" w:rsidR="0051289B" w:rsidRDefault="00512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95CED" w14:textId="77777777" w:rsidR="0051289B" w:rsidRDefault="005128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D4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289B"/>
    <w:rsid w:val="0054734E"/>
    <w:rsid w:val="00596FD7"/>
    <w:rsid w:val="005E2D4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480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B7B42C"/>
  <w15:chartTrackingRefBased/>
  <w15:docId w15:val="{67647514-D0FE-4A45-8ADC-9966F6A59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2023-12-29T09:50:00Z</cp:lastPrinted>
  <dcterms:created xsi:type="dcterms:W3CDTF">2023-12-29T09:53:00Z</dcterms:created>
  <dcterms:modified xsi:type="dcterms:W3CDTF">2023-12-29T09:53:00Z</dcterms:modified>
</cp:coreProperties>
</file>