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FC6" w:rsidRDefault="00E74FC6" w:rsidP="00E74FC6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E74FC6" w:rsidRDefault="00E74FC6" w:rsidP="00E74FC6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E74FC6" w:rsidRDefault="00E74FC6" w:rsidP="00E74FC6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E74FC6" w:rsidRDefault="00E74FC6" w:rsidP="00E74FC6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E74FC6" w:rsidRDefault="00E74FC6" w:rsidP="00E74FC6">
      <w:pPr>
        <w:pStyle w:val="Nagwek"/>
        <w:tabs>
          <w:tab w:val="clear" w:pos="4536"/>
          <w:tab w:val="clear" w:pos="9072"/>
          <w:tab w:val="right" w:pos="9498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 w:rsidR="00090CCD">
        <w:rPr>
          <w:b/>
          <w:bCs/>
        </w:rPr>
        <w:t>26</w:t>
      </w:r>
      <w:r w:rsidRPr="00947935">
        <w:rPr>
          <w:b/>
          <w:bCs/>
        </w:rPr>
        <w:t>/P/202</w:t>
      </w:r>
      <w:r>
        <w:rPr>
          <w:b/>
          <w:bCs/>
        </w:rPr>
        <w:t>3</w:t>
      </w:r>
      <w:r>
        <w:tab/>
        <w:t xml:space="preserve"> </w:t>
      </w:r>
      <w:r w:rsidRPr="00947935">
        <w:t>Katowice</w:t>
      </w:r>
      <w:r>
        <w:t xml:space="preserve"> dnia: </w:t>
      </w:r>
      <w:r w:rsidR="00090CCD">
        <w:t>10.01.2024 r.</w:t>
      </w:r>
    </w:p>
    <w:p w:rsidR="00E74FC6" w:rsidRDefault="00E74FC6" w:rsidP="00E74FC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3F328F" w:rsidRDefault="003F328F" w:rsidP="00E74FC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E74FC6" w:rsidRDefault="00E74FC6" w:rsidP="00E74FC6">
      <w:pPr>
        <w:rPr>
          <w:sz w:val="16"/>
          <w:szCs w:val="16"/>
        </w:rPr>
      </w:pPr>
    </w:p>
    <w:p w:rsidR="00E74FC6" w:rsidRDefault="00E74FC6" w:rsidP="00E74FC6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E74FC6" w:rsidRDefault="00E74FC6" w:rsidP="00E74FC6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E74FC6" w:rsidRDefault="00E74FC6" w:rsidP="00E74FC6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E74FC6" w:rsidRPr="00631243" w:rsidRDefault="00E74FC6" w:rsidP="00E74FC6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E74FC6" w:rsidRPr="00607F9B" w:rsidTr="00861C0C">
        <w:trPr>
          <w:trHeight w:val="698"/>
        </w:trPr>
        <w:tc>
          <w:tcPr>
            <w:tcW w:w="1016" w:type="dxa"/>
            <w:shd w:val="clear" w:color="auto" w:fill="auto"/>
          </w:tcPr>
          <w:p w:rsidR="00E74FC6" w:rsidRPr="000224F7" w:rsidRDefault="00E74FC6" w:rsidP="00861C0C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E74FC6" w:rsidRPr="000224F7" w:rsidRDefault="00E74FC6" w:rsidP="00430810">
            <w:pPr>
              <w:spacing w:line="276" w:lineRule="auto"/>
              <w:rPr>
                <w:i/>
              </w:rPr>
            </w:pPr>
            <w:r w:rsidRPr="000224F7">
              <w:rPr>
                <w:i/>
              </w:rPr>
              <w:t>postępowania o udzielenie zamówienia publicznego, prowadzonego w trybie podstawowym</w:t>
            </w:r>
            <w:r w:rsidRPr="000224F7">
              <w:rPr>
                <w:b/>
                <w:i/>
              </w:rPr>
              <w:t xml:space="preserve"> </w:t>
            </w:r>
            <w:r w:rsidRPr="000224F7">
              <w:rPr>
                <w:i/>
              </w:rPr>
              <w:t xml:space="preserve">(art. 275 </w:t>
            </w:r>
            <w:proofErr w:type="spellStart"/>
            <w:r w:rsidRPr="000224F7">
              <w:rPr>
                <w:i/>
              </w:rPr>
              <w:t>pkt</w:t>
            </w:r>
            <w:proofErr w:type="spellEnd"/>
            <w:r w:rsidRPr="000224F7">
              <w:rPr>
                <w:i/>
              </w:rPr>
              <w:t xml:space="preserve"> 1 ustawy </w:t>
            </w:r>
            <w:proofErr w:type="spellStart"/>
            <w:r w:rsidRPr="000224F7">
              <w:rPr>
                <w:i/>
              </w:rPr>
              <w:t>Pzp</w:t>
            </w:r>
            <w:proofErr w:type="spellEnd"/>
            <w:r w:rsidRPr="000224F7">
              <w:rPr>
                <w:i/>
              </w:rPr>
              <w:t>) pn.</w:t>
            </w:r>
            <w:r w:rsidRPr="000224F7">
              <w:rPr>
                <w:b/>
                <w:i/>
              </w:rPr>
              <w:t xml:space="preserve"> </w:t>
            </w:r>
            <w:r w:rsidRPr="000224F7">
              <w:rPr>
                <w:b/>
                <w:bCs/>
                <w:i/>
              </w:rPr>
              <w:t>”</w:t>
            </w:r>
            <w:r w:rsidRPr="000224F7">
              <w:rPr>
                <w:b/>
                <w:bCs/>
              </w:rPr>
              <w:t xml:space="preserve">Dostawa </w:t>
            </w:r>
            <w:proofErr w:type="spellStart"/>
            <w:r w:rsidR="00430810">
              <w:rPr>
                <w:b/>
                <w:bCs/>
              </w:rPr>
              <w:t>mikronarzędzi</w:t>
            </w:r>
            <w:proofErr w:type="spellEnd"/>
            <w:r w:rsidR="00430810">
              <w:rPr>
                <w:b/>
                <w:bCs/>
              </w:rPr>
              <w:t xml:space="preserve"> oraz wyrobów medycznych do zabiegów okulistycznych</w:t>
            </w:r>
            <w:r w:rsidRPr="000224F7">
              <w:rPr>
                <w:b/>
                <w:bCs/>
                <w:i/>
              </w:rPr>
              <w:t>”</w:t>
            </w:r>
            <w:r>
              <w:rPr>
                <w:bCs/>
                <w:i/>
              </w:rPr>
              <w:t xml:space="preserve">; </w:t>
            </w:r>
            <w:r w:rsidRPr="000224F7">
              <w:rPr>
                <w:bCs/>
                <w:i/>
              </w:rPr>
              <w:t>nr postępowania:</w:t>
            </w:r>
            <w:r w:rsidRPr="000224F7">
              <w:rPr>
                <w:b/>
                <w:i/>
              </w:rPr>
              <w:t xml:space="preserve"> AZP/</w:t>
            </w:r>
            <w:r w:rsidR="00430810">
              <w:rPr>
                <w:b/>
                <w:i/>
              </w:rPr>
              <w:t>26</w:t>
            </w:r>
            <w:r w:rsidRPr="000224F7">
              <w:rPr>
                <w:b/>
                <w:i/>
              </w:rPr>
              <w:t>/P/2023</w:t>
            </w:r>
          </w:p>
        </w:tc>
      </w:tr>
    </w:tbl>
    <w:p w:rsidR="00E74FC6" w:rsidRPr="00631243" w:rsidRDefault="00E74FC6" w:rsidP="00E74FC6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E74FC6" w:rsidRDefault="00E74FC6" w:rsidP="00E74FC6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Pr="005C236C">
        <w:t>art. 253 ust. 1 ustawy z dnia 11 września 2019r.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 w:rsidR="00090CCD">
        <w:t>3</w:t>
      </w:r>
      <w:r w:rsidRPr="005C236C">
        <w:t xml:space="preserve">r. </w:t>
      </w:r>
      <w:r>
        <w:t xml:space="preserve">                </w:t>
      </w:r>
      <w:r w:rsidRPr="005C236C">
        <w:t>poz. 1</w:t>
      </w:r>
      <w:r w:rsidR="00090CCD">
        <w:t>6</w:t>
      </w:r>
      <w:r>
        <w:t>0</w:t>
      </w:r>
      <w:r w:rsidR="00090CCD">
        <w:t>5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 xml:space="preserve">”, informuje, że w toczącym się postępowaniu </w:t>
      </w:r>
      <w:r>
        <w:t xml:space="preserve">             </w:t>
      </w:r>
      <w:r w:rsidRPr="005C236C">
        <w:t>o udzielenie zamówienia publicznego, jako najkorzystniejsza wybrana została oferta: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8"/>
        <w:gridCol w:w="1029"/>
        <w:gridCol w:w="8469"/>
        <w:gridCol w:w="108"/>
      </w:tblGrid>
      <w:tr w:rsidR="0010785A" w:rsidTr="00090CCD">
        <w:trPr>
          <w:trHeight w:val="638"/>
        </w:trPr>
        <w:tc>
          <w:tcPr>
            <w:tcW w:w="1137" w:type="dxa"/>
            <w:gridSpan w:val="2"/>
            <w:hideMark/>
          </w:tcPr>
          <w:p w:rsidR="0010785A" w:rsidRPr="00430810" w:rsidRDefault="0010785A" w:rsidP="00861C0C">
            <w:pPr>
              <w:spacing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77" w:type="dxa"/>
            <w:gridSpan w:val="2"/>
            <w:hideMark/>
          </w:tcPr>
          <w:p w:rsidR="0010785A" w:rsidRDefault="0010785A" w:rsidP="00861C0C">
            <w:pPr>
              <w:spacing w:after="60" w:line="276" w:lineRule="auto"/>
              <w:jc w:val="both"/>
              <w:rPr>
                <w:rFonts w:ascii="Arial" w:hAnsi="Arial" w:cs="Arial"/>
              </w:rPr>
            </w:pP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t>Zadanie nr 1</w:t>
            </w:r>
            <w:r w:rsidRPr="00F434E8">
              <w:t xml:space="preserve">: </w:t>
            </w:r>
            <w:r w:rsidRPr="00E36DC1">
              <w:rPr>
                <w:b/>
              </w:rPr>
              <w:t>Noże jednorazowego użytku</w:t>
            </w: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MDT Sp.</w:t>
            </w:r>
            <w:r w:rsidR="00E36DC1">
              <w:rPr>
                <w:b/>
              </w:rPr>
              <w:t xml:space="preserve"> z o.o.</w:t>
            </w:r>
          </w:p>
          <w:p w:rsidR="006104B5" w:rsidRDefault="0010785A" w:rsidP="00E36DC1">
            <w:pPr>
              <w:jc w:val="both"/>
              <w:rPr>
                <w:bCs/>
              </w:rPr>
            </w:pPr>
            <w:r w:rsidRPr="00F434E8">
              <w:rPr>
                <w:bCs/>
              </w:rPr>
              <w:t>Skośna 12A</w:t>
            </w:r>
            <w:r w:rsidR="00E36DC1">
              <w:rPr>
                <w:bCs/>
              </w:rPr>
              <w:t xml:space="preserve">, </w:t>
            </w:r>
          </w:p>
          <w:p w:rsidR="0010785A" w:rsidRPr="00F434E8" w:rsidRDefault="0010785A" w:rsidP="00E36DC1">
            <w:pPr>
              <w:jc w:val="both"/>
              <w:rPr>
                <w:bCs/>
              </w:rPr>
            </w:pPr>
            <w:r w:rsidRPr="00F434E8">
              <w:rPr>
                <w:bCs/>
              </w:rPr>
              <w:t>30-383 Kraków</w:t>
            </w:r>
          </w:p>
          <w:p w:rsidR="00430810" w:rsidRDefault="00430810" w:rsidP="00861C0C">
            <w:pPr>
              <w:jc w:val="both"/>
            </w:pP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6 555.60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6104B5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t>Zadanie nr 2</w:t>
            </w:r>
            <w:r w:rsidRPr="00F434E8">
              <w:t xml:space="preserve">: </w:t>
            </w:r>
            <w:r w:rsidRPr="00E36DC1">
              <w:rPr>
                <w:b/>
              </w:rPr>
              <w:t xml:space="preserve">Zastawki filtrujące do operacji </w:t>
            </w:r>
            <w:proofErr w:type="spellStart"/>
            <w:r w:rsidRPr="00E36DC1">
              <w:rPr>
                <w:b/>
              </w:rPr>
              <w:t>przeciwjaskrowej</w:t>
            </w:r>
            <w:proofErr w:type="spellEnd"/>
          </w:p>
          <w:p w:rsidR="00E36DC1" w:rsidRPr="00F434E8" w:rsidRDefault="00E36DC1" w:rsidP="00E36DC1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MDT Sp.</w:t>
            </w:r>
            <w:r>
              <w:rPr>
                <w:b/>
              </w:rPr>
              <w:t xml:space="preserve"> z o.o.</w:t>
            </w:r>
          </w:p>
          <w:p w:rsidR="006104B5" w:rsidRDefault="0010785A" w:rsidP="00E36DC1">
            <w:pPr>
              <w:jc w:val="both"/>
              <w:rPr>
                <w:bCs/>
              </w:rPr>
            </w:pPr>
            <w:r w:rsidRPr="00F434E8">
              <w:rPr>
                <w:bCs/>
              </w:rPr>
              <w:t>Skośna 12A</w:t>
            </w:r>
            <w:r w:rsidR="00E36DC1">
              <w:rPr>
                <w:bCs/>
              </w:rPr>
              <w:t xml:space="preserve">, </w:t>
            </w:r>
          </w:p>
          <w:p w:rsidR="0010785A" w:rsidRPr="00F434E8" w:rsidRDefault="0010785A" w:rsidP="00E36DC1">
            <w:pPr>
              <w:jc w:val="both"/>
              <w:rPr>
                <w:bCs/>
              </w:rPr>
            </w:pPr>
            <w:r w:rsidRPr="00F434E8">
              <w:rPr>
                <w:bCs/>
              </w:rPr>
              <w:t>30-383 Kraków</w:t>
            </w:r>
          </w:p>
          <w:p w:rsidR="00430810" w:rsidRDefault="00430810" w:rsidP="00861C0C">
            <w:pPr>
              <w:jc w:val="both"/>
            </w:pP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64 912.32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6104B5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lastRenderedPageBreak/>
              <w:t>Zadanie nr 3</w:t>
            </w:r>
            <w:r w:rsidRPr="00F434E8">
              <w:t xml:space="preserve">: </w:t>
            </w:r>
            <w:r w:rsidRPr="00430810">
              <w:rPr>
                <w:b/>
              </w:rPr>
              <w:t>Trepany oraz bloczki próżniowe</w:t>
            </w: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Inov8 I. Żebrowska Sp. K.</w:t>
            </w:r>
          </w:p>
          <w:p w:rsidR="006104B5" w:rsidRDefault="0010785A" w:rsidP="00430810">
            <w:pPr>
              <w:jc w:val="both"/>
              <w:rPr>
                <w:bCs/>
              </w:rPr>
            </w:pPr>
            <w:r w:rsidRPr="00F434E8">
              <w:rPr>
                <w:bCs/>
              </w:rPr>
              <w:t>Mińska 48 /1U</w:t>
            </w:r>
            <w:r w:rsidR="00430810">
              <w:rPr>
                <w:bCs/>
              </w:rPr>
              <w:t xml:space="preserve">, </w:t>
            </w:r>
          </w:p>
          <w:p w:rsidR="0010785A" w:rsidRPr="00F434E8" w:rsidRDefault="0010785A" w:rsidP="00430810">
            <w:pPr>
              <w:jc w:val="both"/>
              <w:rPr>
                <w:bCs/>
              </w:rPr>
            </w:pPr>
            <w:r w:rsidRPr="00F434E8">
              <w:rPr>
                <w:bCs/>
              </w:rPr>
              <w:t>03-808 Warszawa</w:t>
            </w:r>
          </w:p>
          <w:p w:rsidR="006104B5" w:rsidRDefault="006104B5" w:rsidP="00861C0C">
            <w:pPr>
              <w:jc w:val="both"/>
            </w:pP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249 696.00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6104B5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t>Zadanie nr 4</w:t>
            </w:r>
            <w:r w:rsidRPr="00F434E8">
              <w:t xml:space="preserve">: </w:t>
            </w:r>
            <w:r w:rsidRPr="006104B5">
              <w:rPr>
                <w:b/>
              </w:rPr>
              <w:t xml:space="preserve">Materiały </w:t>
            </w:r>
            <w:proofErr w:type="spellStart"/>
            <w:r w:rsidRPr="006104B5">
              <w:rPr>
                <w:b/>
              </w:rPr>
              <w:t>wiskoelastyczne</w:t>
            </w:r>
            <w:proofErr w:type="spellEnd"/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Centrala Farmaceutyczna CEFARM S.A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 xml:space="preserve">Jana Kazimierza 16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01-248 Warszawa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29 160.00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6104B5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t>Zadanie nr 5</w:t>
            </w:r>
            <w:r w:rsidRPr="00F434E8">
              <w:t xml:space="preserve">: </w:t>
            </w:r>
            <w:proofErr w:type="spellStart"/>
            <w:r w:rsidRPr="006104B5">
              <w:rPr>
                <w:b/>
              </w:rPr>
              <w:t>Retraktory</w:t>
            </w:r>
            <w:proofErr w:type="spellEnd"/>
            <w:r w:rsidRPr="006104B5">
              <w:rPr>
                <w:b/>
              </w:rPr>
              <w:t xml:space="preserve"> </w:t>
            </w:r>
            <w:proofErr w:type="spellStart"/>
            <w:r w:rsidRPr="006104B5">
              <w:rPr>
                <w:b/>
              </w:rPr>
              <w:t>tęczówkowe</w:t>
            </w:r>
            <w:proofErr w:type="spellEnd"/>
            <w:r w:rsidRPr="006104B5">
              <w:rPr>
                <w:b/>
              </w:rPr>
              <w:t xml:space="preserve"> jednorazowego użytku</w:t>
            </w: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MDT Sp.</w:t>
            </w:r>
            <w:r w:rsidR="006104B5">
              <w:rPr>
                <w:b/>
              </w:rPr>
              <w:t xml:space="preserve"> z o.o.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 xml:space="preserve">Skośna 12A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30-383 Kraków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27 993.60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257731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t>Zadanie nr 7</w:t>
            </w:r>
            <w:r w:rsidRPr="00F434E8">
              <w:t xml:space="preserve">: </w:t>
            </w:r>
            <w:r w:rsidRPr="00257731">
              <w:rPr>
                <w:b/>
              </w:rPr>
              <w:t>Kaniule okulistyczne</w:t>
            </w: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proofErr w:type="spellStart"/>
            <w:r w:rsidRPr="00F434E8">
              <w:rPr>
                <w:b/>
              </w:rPr>
              <w:t>ABJ-VISION</w:t>
            </w:r>
            <w:proofErr w:type="spellEnd"/>
            <w:r w:rsidRPr="00F434E8">
              <w:rPr>
                <w:b/>
              </w:rPr>
              <w:t xml:space="preserve"> Sp. z o.o.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 xml:space="preserve">Główna 76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95-041 Gałków Duży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5 054.40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257731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lastRenderedPageBreak/>
              <w:t>Zadanie nr 8</w:t>
            </w:r>
            <w:r w:rsidRPr="00F434E8">
              <w:t xml:space="preserve">: </w:t>
            </w:r>
            <w:r w:rsidRPr="00257731">
              <w:rPr>
                <w:b/>
              </w:rPr>
              <w:t xml:space="preserve">Materiały </w:t>
            </w:r>
            <w:proofErr w:type="spellStart"/>
            <w:r w:rsidRPr="00257731">
              <w:rPr>
                <w:b/>
              </w:rPr>
              <w:t>wiskoelastyczne</w:t>
            </w:r>
            <w:proofErr w:type="spellEnd"/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proofErr w:type="spellStart"/>
            <w:r w:rsidRPr="00F434E8">
              <w:rPr>
                <w:b/>
              </w:rPr>
              <w:t>Bausch</w:t>
            </w:r>
            <w:proofErr w:type="spellEnd"/>
            <w:r w:rsidRPr="00F434E8">
              <w:rPr>
                <w:b/>
              </w:rPr>
              <w:t xml:space="preserve"> &amp; </w:t>
            </w:r>
            <w:proofErr w:type="spellStart"/>
            <w:r w:rsidRPr="00F434E8">
              <w:rPr>
                <w:b/>
              </w:rPr>
              <w:t>Lomb</w:t>
            </w:r>
            <w:proofErr w:type="spellEnd"/>
            <w:r w:rsidRPr="00F434E8">
              <w:rPr>
                <w:b/>
              </w:rPr>
              <w:t xml:space="preserve"> Poland Sp. z o.o.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 xml:space="preserve">Marynarska 15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02-674 Warszawa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113 400.00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257731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t>Zadanie nr 9</w:t>
            </w:r>
            <w:r w:rsidRPr="00F434E8">
              <w:t xml:space="preserve">: </w:t>
            </w:r>
            <w:r w:rsidRPr="00F91735">
              <w:rPr>
                <w:b/>
              </w:rPr>
              <w:t xml:space="preserve">Zestawy jednorazowe do iniekcji </w:t>
            </w:r>
            <w:proofErr w:type="spellStart"/>
            <w:r w:rsidRPr="00F91735">
              <w:rPr>
                <w:b/>
              </w:rPr>
              <w:t>doszklistkowej</w:t>
            </w:r>
            <w:proofErr w:type="spellEnd"/>
          </w:p>
          <w:p w:rsidR="00F91735" w:rsidRDefault="0010785A" w:rsidP="00F91735">
            <w:pPr>
              <w:spacing w:line="276" w:lineRule="auto"/>
              <w:jc w:val="both"/>
              <w:rPr>
                <w:b/>
              </w:rPr>
            </w:pPr>
            <w:r w:rsidRPr="00F434E8">
              <w:rPr>
                <w:b/>
              </w:rPr>
              <w:t xml:space="preserve">PANEP </w:t>
            </w:r>
            <w:proofErr w:type="spellStart"/>
            <w:r w:rsidRPr="00F434E8">
              <w:rPr>
                <w:b/>
              </w:rPr>
              <w:t>s.r.o</w:t>
            </w:r>
            <w:proofErr w:type="spellEnd"/>
            <w:r w:rsidRPr="00F434E8">
              <w:rPr>
                <w:b/>
              </w:rPr>
              <w:t xml:space="preserve">. </w:t>
            </w:r>
          </w:p>
          <w:p w:rsidR="00F91735" w:rsidRPr="00F91735" w:rsidRDefault="00F91735" w:rsidP="00F91735">
            <w:pPr>
              <w:spacing w:line="276" w:lineRule="auto"/>
            </w:pPr>
            <w:proofErr w:type="spellStart"/>
            <w:r w:rsidRPr="00F91735">
              <w:t>Brněnska</w:t>
            </w:r>
            <w:proofErr w:type="spellEnd"/>
            <w:r w:rsidRPr="00F91735">
              <w:t xml:space="preserve"> 1246, 665 01 </w:t>
            </w:r>
            <w:proofErr w:type="spellStart"/>
            <w:r w:rsidRPr="00F91735">
              <w:t>Rosice</w:t>
            </w:r>
            <w:proofErr w:type="spellEnd"/>
            <w:r w:rsidRPr="00F91735">
              <w:t xml:space="preserve"> u Brna</w:t>
            </w:r>
          </w:p>
          <w:p w:rsidR="00F91735" w:rsidRPr="00F91735" w:rsidRDefault="00F91735" w:rsidP="00F91735">
            <w:pPr>
              <w:spacing w:line="276" w:lineRule="auto"/>
            </w:pPr>
            <w:r w:rsidRPr="00F91735">
              <w:t>Republika Czeska</w:t>
            </w: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Oddział w Polsce</w:t>
            </w:r>
            <w:r w:rsidR="00F91735">
              <w:rPr>
                <w:b/>
              </w:rPr>
              <w:t>:</w:t>
            </w:r>
          </w:p>
          <w:p w:rsidR="0010785A" w:rsidRPr="00F434E8" w:rsidRDefault="0010785A" w:rsidP="00F91735">
            <w:pPr>
              <w:jc w:val="both"/>
              <w:rPr>
                <w:bCs/>
              </w:rPr>
            </w:pPr>
            <w:r w:rsidRPr="00F434E8">
              <w:rPr>
                <w:bCs/>
              </w:rPr>
              <w:t>1 Dywizji Pancernej 45</w:t>
            </w:r>
            <w:r w:rsidR="00F91735">
              <w:rPr>
                <w:bCs/>
              </w:rPr>
              <w:t xml:space="preserve">, </w:t>
            </w:r>
            <w:r w:rsidRPr="00F434E8">
              <w:rPr>
                <w:bCs/>
              </w:rPr>
              <w:t>43-3</w:t>
            </w:r>
            <w:r w:rsidR="003F328F">
              <w:rPr>
                <w:bCs/>
              </w:rPr>
              <w:t>82</w:t>
            </w:r>
            <w:r w:rsidRPr="00F434E8">
              <w:rPr>
                <w:bCs/>
              </w:rPr>
              <w:t xml:space="preserve"> Bielsko-Biała</w:t>
            </w:r>
          </w:p>
          <w:p w:rsidR="00F91735" w:rsidRDefault="00F91735" w:rsidP="00861C0C">
            <w:pPr>
              <w:jc w:val="both"/>
            </w:pP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42 930.00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F91735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3F" w:rsidRPr="00374F3F" w:rsidRDefault="00374F3F" w:rsidP="00374F3F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374F3F" w:rsidRDefault="0010785A" w:rsidP="00374F3F">
            <w:pPr>
              <w:jc w:val="both"/>
              <w:rPr>
                <w:b/>
              </w:rPr>
            </w:pPr>
            <w:r w:rsidRPr="00F434E8">
              <w:rPr>
                <w:b/>
                <w:bCs/>
              </w:rPr>
              <w:t>Zadanie nr 11</w:t>
            </w:r>
            <w:r w:rsidRPr="00374F3F">
              <w:rPr>
                <w:b/>
              </w:rPr>
              <w:t xml:space="preserve">: Jednorazowy sprzęt do operacji witrektomii i zaćmy kompatybilny </w:t>
            </w:r>
            <w:r w:rsidR="00374F3F">
              <w:rPr>
                <w:b/>
              </w:rPr>
              <w:t xml:space="preserve">                          </w:t>
            </w:r>
          </w:p>
          <w:p w:rsidR="0010785A" w:rsidRPr="00374F3F" w:rsidRDefault="00374F3F" w:rsidP="00374F3F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            </w:t>
            </w:r>
            <w:r w:rsidR="0010785A" w:rsidRPr="00374F3F">
              <w:rPr>
                <w:b/>
              </w:rPr>
              <w:t xml:space="preserve">z aparatem </w:t>
            </w:r>
            <w:proofErr w:type="spellStart"/>
            <w:r w:rsidR="0010785A" w:rsidRPr="00374F3F">
              <w:rPr>
                <w:b/>
              </w:rPr>
              <w:t>Megatron</w:t>
            </w:r>
            <w:proofErr w:type="spellEnd"/>
            <w:r w:rsidR="0010785A" w:rsidRPr="00374F3F">
              <w:rPr>
                <w:b/>
              </w:rPr>
              <w:t xml:space="preserve"> S4</w:t>
            </w:r>
          </w:p>
          <w:p w:rsidR="00374F3F" w:rsidRDefault="00374F3F" w:rsidP="00374F3F">
            <w:pPr>
              <w:jc w:val="both"/>
              <w:rPr>
                <w:b/>
              </w:rPr>
            </w:pP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proofErr w:type="spellStart"/>
            <w:r w:rsidRPr="00F434E8">
              <w:rPr>
                <w:b/>
              </w:rPr>
              <w:t>ABJ-VISION</w:t>
            </w:r>
            <w:proofErr w:type="spellEnd"/>
            <w:r w:rsidRPr="00F434E8">
              <w:rPr>
                <w:b/>
              </w:rPr>
              <w:t xml:space="preserve"> Sp. z o.o.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 xml:space="preserve">Główna 76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95-041 Gałków Duży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48 924.00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374F3F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3F" w:rsidRPr="00374F3F" w:rsidRDefault="00374F3F" w:rsidP="00374F3F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374F3F" w:rsidRDefault="0010785A" w:rsidP="00374F3F">
            <w:pPr>
              <w:jc w:val="both"/>
              <w:rPr>
                <w:b/>
              </w:rPr>
            </w:pPr>
            <w:r w:rsidRPr="00F434E8">
              <w:rPr>
                <w:b/>
                <w:bCs/>
              </w:rPr>
              <w:t>Zadanie nr 12</w:t>
            </w:r>
            <w:r w:rsidRPr="00F434E8">
              <w:t xml:space="preserve">: </w:t>
            </w:r>
            <w:r w:rsidRPr="00374F3F">
              <w:rPr>
                <w:b/>
              </w:rPr>
              <w:t xml:space="preserve">Jednorazowe sterylne zestawy oraz akcesoria do implantacji płatka </w:t>
            </w:r>
          </w:p>
          <w:p w:rsidR="0010785A" w:rsidRPr="00374F3F" w:rsidRDefault="00374F3F" w:rsidP="00374F3F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="0010785A" w:rsidRPr="00374F3F">
              <w:rPr>
                <w:b/>
              </w:rPr>
              <w:t>w technice DMEK</w:t>
            </w:r>
          </w:p>
          <w:p w:rsidR="00374F3F" w:rsidRDefault="00374F3F" w:rsidP="00374F3F">
            <w:pPr>
              <w:jc w:val="both"/>
              <w:rPr>
                <w:b/>
              </w:rPr>
            </w:pP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proofErr w:type="spellStart"/>
            <w:r w:rsidRPr="00F434E8">
              <w:rPr>
                <w:b/>
              </w:rPr>
              <w:t>ABJ-VISION</w:t>
            </w:r>
            <w:proofErr w:type="spellEnd"/>
            <w:r w:rsidRPr="00F434E8">
              <w:rPr>
                <w:b/>
              </w:rPr>
              <w:t xml:space="preserve"> Sp. z o.o.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 xml:space="preserve">Główna 76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95-041 Gałków Duży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20 304.00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374F3F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F3F" w:rsidRPr="00374F3F" w:rsidRDefault="00374F3F" w:rsidP="00374F3F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374F3F" w:rsidRDefault="0010785A" w:rsidP="00374F3F">
            <w:pPr>
              <w:jc w:val="both"/>
              <w:rPr>
                <w:b/>
              </w:rPr>
            </w:pPr>
            <w:r w:rsidRPr="00F434E8">
              <w:rPr>
                <w:b/>
                <w:bCs/>
              </w:rPr>
              <w:t>Zadanie nr 13</w:t>
            </w:r>
            <w:r w:rsidRPr="00F434E8">
              <w:t xml:space="preserve">: </w:t>
            </w:r>
            <w:r w:rsidRPr="00374F3F">
              <w:rPr>
                <w:b/>
              </w:rPr>
              <w:t xml:space="preserve">Jednorazowa sonda do leczenia jaskry kompatybilna z urządzeniem </w:t>
            </w:r>
          </w:p>
          <w:p w:rsidR="0010785A" w:rsidRPr="00374F3F" w:rsidRDefault="00374F3F" w:rsidP="00374F3F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="0010785A" w:rsidRPr="00374F3F">
              <w:rPr>
                <w:b/>
              </w:rPr>
              <w:t>EyeOP1 UCP</w:t>
            </w:r>
          </w:p>
          <w:p w:rsidR="00374F3F" w:rsidRDefault="00374F3F" w:rsidP="00F62073">
            <w:pPr>
              <w:jc w:val="both"/>
              <w:rPr>
                <w:b/>
              </w:rPr>
            </w:pP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MDT Sp.</w:t>
            </w:r>
            <w:r w:rsidR="00374F3F">
              <w:rPr>
                <w:b/>
              </w:rPr>
              <w:t xml:space="preserve"> z o.o.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 xml:space="preserve">Skośna 12A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30-383 Kraków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80 006.40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374F3F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t>Zadanie nr 14</w:t>
            </w:r>
            <w:r w:rsidRPr="00F434E8">
              <w:t xml:space="preserve">: </w:t>
            </w:r>
            <w:r w:rsidRPr="00F62073">
              <w:rPr>
                <w:b/>
              </w:rPr>
              <w:t>Preparaty stosowane podczas operacji chirurgicznych</w:t>
            </w: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Inov8 I. Żebrowska Sp. K.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>Mińska 48 /1U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03-808 Warszawa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13 500.00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F62073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lastRenderedPageBreak/>
              <w:t>Zadanie nr 16</w:t>
            </w:r>
            <w:r w:rsidRPr="00F434E8">
              <w:t xml:space="preserve">: </w:t>
            </w:r>
            <w:r w:rsidRPr="00F62073">
              <w:rPr>
                <w:b/>
              </w:rPr>
              <w:t>Wielorazowe narzędzia mikrochirurgiczne do operacji zaćmy</w:t>
            </w: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proofErr w:type="spellStart"/>
            <w:r w:rsidRPr="00F434E8">
              <w:rPr>
                <w:b/>
              </w:rPr>
              <w:t>DAR-MED</w:t>
            </w:r>
            <w:proofErr w:type="spellEnd"/>
            <w:r w:rsidRPr="00F434E8">
              <w:rPr>
                <w:b/>
              </w:rPr>
              <w:t xml:space="preserve"> Dariusz Wolski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>1-go Sierpnia 34A /51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02-134 Warszawa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17 677.44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F62073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t>Zadanie nr 17</w:t>
            </w:r>
            <w:r w:rsidRPr="00F434E8">
              <w:t xml:space="preserve">: </w:t>
            </w:r>
            <w:r w:rsidRPr="00F62073">
              <w:rPr>
                <w:b/>
              </w:rPr>
              <w:t>Okrągłe silikonowe implanty gąbkowe</w:t>
            </w: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 xml:space="preserve">MDT </w:t>
            </w:r>
            <w:r w:rsidR="00F62073">
              <w:rPr>
                <w:b/>
              </w:rPr>
              <w:t>Sp. z o.o.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 xml:space="preserve">Skośna 12A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30-383 Kraków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2 160.00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F62073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t>Zadanie nr 18</w:t>
            </w:r>
            <w:r w:rsidRPr="00F434E8">
              <w:t xml:space="preserve">: </w:t>
            </w:r>
            <w:r w:rsidRPr="00F62073">
              <w:rPr>
                <w:b/>
              </w:rPr>
              <w:t>Wielorazowe narzędzia mikrochirurgiczne</w:t>
            </w: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OPTOTECH Sp. z o.o. Sp. K.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proofErr w:type="spellStart"/>
            <w:r w:rsidRPr="00F434E8">
              <w:rPr>
                <w:bCs/>
              </w:rPr>
              <w:t>Wimmera</w:t>
            </w:r>
            <w:proofErr w:type="spellEnd"/>
            <w:r w:rsidRPr="00F434E8">
              <w:rPr>
                <w:bCs/>
              </w:rPr>
              <w:t xml:space="preserve"> 67E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32-005 Niepołomice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8 520.35 zł</w:t>
            </w:r>
            <w:r w:rsidRPr="00F434E8">
              <w:rPr>
                <w:bCs/>
              </w:rPr>
              <w:t>.</w:t>
            </w:r>
          </w:p>
          <w:p w:rsidR="0010785A" w:rsidRPr="00054C06" w:rsidRDefault="0010785A" w:rsidP="00861C0C">
            <w:pPr>
              <w:spacing w:before="120" w:line="276" w:lineRule="auto"/>
              <w:jc w:val="both"/>
              <w:rPr>
                <w:color w:val="000000"/>
                <w:u w:val="single"/>
              </w:rPr>
            </w:pPr>
            <w:r w:rsidRPr="00054C06">
              <w:rPr>
                <w:b/>
                <w:bCs/>
                <w:color w:val="000000"/>
                <w:u w:val="single"/>
              </w:rPr>
              <w:t>Uzasadnienie wyboru</w:t>
            </w:r>
            <w:r w:rsidRPr="00054C06">
              <w:rPr>
                <w:color w:val="000000"/>
                <w:u w:val="single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t>Zadanie nr 19</w:t>
            </w:r>
            <w:r w:rsidRPr="00F434E8">
              <w:t xml:space="preserve">: </w:t>
            </w:r>
            <w:r w:rsidRPr="00054C06">
              <w:rPr>
                <w:b/>
              </w:rPr>
              <w:t>Wielorazowe narzędzia mikrochirurgiczne</w:t>
            </w:r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OPTOTECH Sp. z o.o. Sp. K.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proofErr w:type="spellStart"/>
            <w:r w:rsidRPr="00F434E8">
              <w:rPr>
                <w:bCs/>
              </w:rPr>
              <w:t>Wimmera</w:t>
            </w:r>
            <w:proofErr w:type="spellEnd"/>
            <w:r w:rsidRPr="00F434E8">
              <w:rPr>
                <w:bCs/>
              </w:rPr>
              <w:t xml:space="preserve"> 67E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32-005 Niepołomice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44 478.90 zł</w:t>
            </w:r>
            <w:r w:rsidRPr="00F434E8">
              <w:rPr>
                <w:bCs/>
              </w:rPr>
              <w:t>.</w:t>
            </w:r>
          </w:p>
          <w:p w:rsidR="0010785A" w:rsidRPr="00054C06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054C06">
              <w:rPr>
                <w:b/>
                <w:bCs/>
                <w:color w:val="000000"/>
                <w:u w:val="single"/>
              </w:rPr>
              <w:t>Uzasadnienie wyboru</w:t>
            </w:r>
            <w:r w:rsidRPr="00054C06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054C06">
              <w:t>art. 239 ust. 1 ustawy</w:t>
            </w:r>
            <w:r w:rsidRPr="00F434E8">
              <w:t xml:space="preserve">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"termin realizacji dostaw".</w:t>
            </w:r>
          </w:p>
        </w:tc>
      </w:tr>
      <w:tr w:rsidR="0010785A" w:rsidRPr="00F434E8" w:rsidTr="00090C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108" w:type="dxa"/>
          <w:wAfter w:w="108" w:type="dxa"/>
          <w:cantSplit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120" w:after="240"/>
              <w:jc w:val="both"/>
            </w:pPr>
            <w:r w:rsidRPr="00F434E8">
              <w:rPr>
                <w:b/>
                <w:bCs/>
              </w:rPr>
              <w:lastRenderedPageBreak/>
              <w:t>Zadanie nr 20</w:t>
            </w:r>
            <w:r w:rsidRPr="00F434E8">
              <w:t xml:space="preserve">: </w:t>
            </w:r>
            <w:r w:rsidRPr="00054C06">
              <w:rPr>
                <w:b/>
              </w:rPr>
              <w:t xml:space="preserve">Materiały </w:t>
            </w:r>
            <w:proofErr w:type="spellStart"/>
            <w:r w:rsidRPr="00054C06">
              <w:rPr>
                <w:b/>
              </w:rPr>
              <w:t>szewne</w:t>
            </w:r>
            <w:proofErr w:type="spellEnd"/>
          </w:p>
          <w:p w:rsidR="0010785A" w:rsidRPr="00F434E8" w:rsidRDefault="0010785A" w:rsidP="00861C0C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ALCON POLSKA Sp.</w:t>
            </w:r>
            <w:r w:rsidR="00054C06">
              <w:rPr>
                <w:b/>
              </w:rPr>
              <w:t xml:space="preserve"> </w:t>
            </w:r>
            <w:r w:rsidRPr="00F434E8">
              <w:rPr>
                <w:b/>
              </w:rPr>
              <w:t>z o.o.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rPr>
                <w:bCs/>
              </w:rPr>
              <w:t xml:space="preserve">Marynarska 15 </w:t>
            </w:r>
          </w:p>
          <w:p w:rsidR="0010785A" w:rsidRPr="00F434E8" w:rsidRDefault="0010785A" w:rsidP="00861C0C">
            <w:pPr>
              <w:spacing w:after="120"/>
              <w:jc w:val="both"/>
              <w:rPr>
                <w:bCs/>
              </w:rPr>
            </w:pPr>
            <w:r w:rsidRPr="00F434E8">
              <w:rPr>
                <w:bCs/>
              </w:rPr>
              <w:t>02-674 Warszawa</w:t>
            </w:r>
          </w:p>
          <w:p w:rsidR="0010785A" w:rsidRPr="00F434E8" w:rsidRDefault="0010785A" w:rsidP="00861C0C">
            <w:pPr>
              <w:jc w:val="both"/>
              <w:rPr>
                <w:bCs/>
              </w:rPr>
            </w:pPr>
            <w:r w:rsidRPr="00F434E8">
              <w:t xml:space="preserve">za cenę brutto </w:t>
            </w:r>
            <w:r w:rsidRPr="00F434E8">
              <w:rPr>
                <w:b/>
              </w:rPr>
              <w:t>44 101.97 zł</w:t>
            </w:r>
            <w:r w:rsidRPr="00F434E8">
              <w:rPr>
                <w:bCs/>
              </w:rPr>
              <w:t>.</w:t>
            </w:r>
          </w:p>
          <w:p w:rsidR="0010785A" w:rsidRPr="00F434E8" w:rsidRDefault="0010785A" w:rsidP="00861C0C">
            <w:pPr>
              <w:spacing w:before="120" w:line="276" w:lineRule="auto"/>
              <w:jc w:val="both"/>
              <w:rPr>
                <w:color w:val="000000"/>
              </w:rPr>
            </w:pPr>
            <w:r w:rsidRPr="00054C06">
              <w:rPr>
                <w:b/>
                <w:bCs/>
                <w:color w:val="000000"/>
                <w:u w:val="single"/>
              </w:rPr>
              <w:t>Uzasadnienie wyboru</w:t>
            </w:r>
            <w:r w:rsidRPr="00F434E8">
              <w:rPr>
                <w:color w:val="000000"/>
              </w:rPr>
              <w:t>:</w:t>
            </w:r>
          </w:p>
          <w:p w:rsidR="0010785A" w:rsidRPr="00F434E8" w:rsidRDefault="0010785A" w:rsidP="00861C0C">
            <w:pPr>
              <w:pStyle w:val="Nagwek"/>
              <w:tabs>
                <w:tab w:val="left" w:pos="708"/>
              </w:tabs>
              <w:spacing w:after="120"/>
            </w:pPr>
            <w:r w:rsidRPr="00F434E8">
              <w:t xml:space="preserve">art. 239 ust. 1 ustawy z dnia 11 września 2019r. Prawo zamówień publicznych (Dz. U. z 2023 r. poz. 1605 z </w:t>
            </w:r>
            <w:proofErr w:type="spellStart"/>
            <w:r w:rsidRPr="00F434E8">
              <w:t>późn</w:t>
            </w:r>
            <w:proofErr w:type="spellEnd"/>
            <w:r w:rsidRPr="00F434E8">
              <w:t>. zm.) - najkorzystniejsza oferta przy zadanym kryterium "cena" oraz "ocena jakości".</w:t>
            </w:r>
          </w:p>
        </w:tc>
      </w:tr>
    </w:tbl>
    <w:p w:rsidR="00A02E94" w:rsidRPr="00F434E8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F434E8">
        <w:rPr>
          <w:color w:val="000000"/>
        </w:rPr>
        <w:t>Punktacja przyznana ofertom w poszczególnych kryteriach oceny ofert wraz z łączną liczbą punktów: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2977"/>
        <w:gridCol w:w="3543"/>
        <w:gridCol w:w="1701"/>
      </w:tblGrid>
      <w:tr w:rsidR="00A02E94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F434E8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434E8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F434E8" w:rsidRDefault="00A02E94" w:rsidP="00054C0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F434E8">
              <w:rPr>
                <w:b/>
                <w:sz w:val="20"/>
                <w:szCs w:val="20"/>
              </w:rPr>
              <w:t xml:space="preserve">Nazwa i adres </w:t>
            </w:r>
            <w:r w:rsidR="00054C06">
              <w:rPr>
                <w:b/>
                <w:sz w:val="20"/>
                <w:szCs w:val="20"/>
              </w:rPr>
              <w:t>W</w:t>
            </w:r>
            <w:r w:rsidRPr="00F434E8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F434E8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434E8">
              <w:rPr>
                <w:b/>
                <w:color w:val="000000"/>
                <w:sz w:val="20"/>
                <w:szCs w:val="20"/>
              </w:rPr>
              <w:t xml:space="preserve">Nazwa kryterium - liczba </w:t>
            </w:r>
            <w:proofErr w:type="spellStart"/>
            <w:r w:rsidRPr="00F434E8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F434E8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434E8">
              <w:rPr>
                <w:b/>
                <w:color w:val="000000"/>
                <w:sz w:val="20"/>
                <w:szCs w:val="20"/>
              </w:rPr>
              <w:t>Razem</w:t>
            </w:r>
            <w:r w:rsidR="00054C06">
              <w:rPr>
                <w:b/>
                <w:color w:val="000000"/>
                <w:sz w:val="20"/>
                <w:szCs w:val="20"/>
              </w:rPr>
              <w:t xml:space="preserve"> – liczba uzyskanych </w:t>
            </w:r>
            <w:proofErr w:type="spellStart"/>
            <w:r w:rsidR="00054C06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1 - Noże jednorazowego użytku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MDT Sp.</w:t>
            </w:r>
            <w:r w:rsidR="00054C06" w:rsidRPr="00054C06"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Skośna 12A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30-383 Kraków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434B5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434B56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E0669E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E0669E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1 - Noże jednorazowego użytku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054C06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Główna 76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95-041 Gałków Duży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- 28.30</w:t>
            </w:r>
          </w:p>
          <w:p w:rsidR="0010785A" w:rsidRPr="00054C06" w:rsidRDefault="0010785A" w:rsidP="00E0669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E0669E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E0669E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E0669E">
              <w:rPr>
                <w:sz w:val="22"/>
                <w:szCs w:val="22"/>
              </w:rPr>
              <w:t>6</w:t>
            </w:r>
            <w:r w:rsidRPr="00054C06">
              <w:rPr>
                <w:sz w:val="22"/>
                <w:szCs w:val="22"/>
              </w:rPr>
              <w:t>8,30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 xml:space="preserve">2 - Zastawki filtrujące do operacji </w:t>
            </w:r>
            <w:proofErr w:type="spellStart"/>
            <w:r w:rsidRPr="00F434E8">
              <w:rPr>
                <w:sz w:val="20"/>
                <w:szCs w:val="20"/>
              </w:rPr>
              <w:t>przeciwjaskrowej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C06" w:rsidRPr="00054C06" w:rsidRDefault="00054C06" w:rsidP="00054C0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MDT Sp. z o.o.</w:t>
            </w:r>
          </w:p>
          <w:p w:rsidR="00054C06" w:rsidRPr="00054C06" w:rsidRDefault="00054C06" w:rsidP="00054C06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Skośna 12A</w:t>
            </w:r>
          </w:p>
          <w:p w:rsidR="0010785A" w:rsidRPr="00054C06" w:rsidRDefault="00054C06" w:rsidP="00054C06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30-383 Kraków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E0669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E0669E">
              <w:rPr>
                <w:sz w:val="22"/>
                <w:szCs w:val="22"/>
              </w:rPr>
              <w:t>40</w:t>
            </w:r>
            <w:r w:rsidRPr="00054C06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E0669E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E0669E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3 - Trepany oraz bloczki próżniowe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Inov8 I. Żebrowska Sp. K.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Mińska 48/1U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03-808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E0669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E0669E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533D9D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533D9D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3 - Trepany oraz bloczki próżniowe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CONSULTRONIX S</w:t>
            </w:r>
            <w:r w:rsidR="00533D9D">
              <w:rPr>
                <w:b/>
                <w:bCs/>
                <w:sz w:val="22"/>
                <w:szCs w:val="22"/>
              </w:rPr>
              <w:t>p</w:t>
            </w:r>
            <w:r w:rsidRPr="00054C06">
              <w:rPr>
                <w:b/>
                <w:bCs/>
                <w:sz w:val="22"/>
                <w:szCs w:val="22"/>
              </w:rPr>
              <w:t>.</w:t>
            </w:r>
            <w:r w:rsidR="00533D9D"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Przemysłowa 17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32-083 Balice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- 58.92</w:t>
            </w:r>
          </w:p>
          <w:p w:rsidR="0010785A" w:rsidRPr="00054C06" w:rsidRDefault="0010785A" w:rsidP="00533D9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533D9D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533D9D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533D9D">
              <w:rPr>
                <w:sz w:val="22"/>
                <w:szCs w:val="22"/>
              </w:rPr>
              <w:t>9</w:t>
            </w:r>
            <w:r w:rsidRPr="00054C06">
              <w:rPr>
                <w:sz w:val="22"/>
                <w:szCs w:val="22"/>
              </w:rPr>
              <w:t>8,92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3 - Trepany oraz bloczki próżniowe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054C06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Główna 76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95-041 Gałków Duży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- 52.56</w:t>
            </w:r>
          </w:p>
          <w:p w:rsidR="0010785A" w:rsidRPr="00054C06" w:rsidRDefault="0010785A" w:rsidP="00861C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2 - Termin realizacji dostaw - 0.00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861C0C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52,56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 xml:space="preserve">4 - Materiały </w:t>
            </w:r>
            <w:proofErr w:type="spellStart"/>
            <w:r w:rsidRPr="00F434E8">
              <w:rPr>
                <w:sz w:val="20"/>
                <w:szCs w:val="20"/>
              </w:rPr>
              <w:t>wiskoelastyczne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Centrala Farmaceutyczna CEFARM S.A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Jana Kazimierza 16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01-248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565FB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565FBB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565FBB" w:rsidP="00861C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</w:t>
            </w:r>
            <w:r w:rsidR="0010785A"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 xml:space="preserve">5 - </w:t>
            </w:r>
            <w:proofErr w:type="spellStart"/>
            <w:r w:rsidRPr="00F434E8">
              <w:rPr>
                <w:sz w:val="20"/>
                <w:szCs w:val="20"/>
              </w:rPr>
              <w:t>Retraktory</w:t>
            </w:r>
            <w:proofErr w:type="spellEnd"/>
            <w:r w:rsidRPr="00F434E8">
              <w:rPr>
                <w:sz w:val="20"/>
                <w:szCs w:val="20"/>
              </w:rPr>
              <w:t xml:space="preserve"> </w:t>
            </w:r>
            <w:proofErr w:type="spellStart"/>
            <w:r w:rsidRPr="00F434E8">
              <w:rPr>
                <w:sz w:val="20"/>
                <w:szCs w:val="20"/>
              </w:rPr>
              <w:t>tęczówkowe</w:t>
            </w:r>
            <w:proofErr w:type="spellEnd"/>
            <w:r w:rsidRPr="00F434E8">
              <w:rPr>
                <w:sz w:val="20"/>
                <w:szCs w:val="20"/>
              </w:rPr>
              <w:t xml:space="preserve"> jednorazowego użytku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C06" w:rsidRPr="00054C06" w:rsidRDefault="00054C06" w:rsidP="00054C0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MDT Sp. z o.o.</w:t>
            </w:r>
          </w:p>
          <w:p w:rsidR="00054C06" w:rsidRPr="00054C06" w:rsidRDefault="00054C06" w:rsidP="00054C06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Skośna 12A</w:t>
            </w:r>
          </w:p>
          <w:p w:rsidR="0010785A" w:rsidRPr="00054C06" w:rsidRDefault="00054C06" w:rsidP="00054C06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30-383 Kraków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565FB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565FBB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565FBB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565FBB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 xml:space="preserve">5 - </w:t>
            </w:r>
            <w:proofErr w:type="spellStart"/>
            <w:r w:rsidRPr="00F434E8">
              <w:rPr>
                <w:sz w:val="20"/>
                <w:szCs w:val="20"/>
              </w:rPr>
              <w:t>Retraktory</w:t>
            </w:r>
            <w:proofErr w:type="spellEnd"/>
            <w:r w:rsidRPr="00F434E8">
              <w:rPr>
                <w:sz w:val="20"/>
                <w:szCs w:val="20"/>
              </w:rPr>
              <w:t xml:space="preserve"> </w:t>
            </w:r>
            <w:proofErr w:type="spellStart"/>
            <w:r w:rsidRPr="00F434E8">
              <w:rPr>
                <w:sz w:val="20"/>
                <w:szCs w:val="20"/>
              </w:rPr>
              <w:t>tęczówkowe</w:t>
            </w:r>
            <w:proofErr w:type="spellEnd"/>
            <w:r w:rsidRPr="00F434E8">
              <w:rPr>
                <w:sz w:val="20"/>
                <w:szCs w:val="20"/>
              </w:rPr>
              <w:t xml:space="preserve"> jednorazowego użytku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 xml:space="preserve">OPTOTECH Sp. z o.o. </w:t>
            </w:r>
            <w:r w:rsidR="00565FBB">
              <w:rPr>
                <w:b/>
                <w:bCs/>
                <w:sz w:val="22"/>
                <w:szCs w:val="22"/>
              </w:rPr>
              <w:t xml:space="preserve">                 </w:t>
            </w:r>
            <w:r w:rsidRPr="00054C06">
              <w:rPr>
                <w:b/>
                <w:bCs/>
                <w:sz w:val="22"/>
                <w:szCs w:val="22"/>
              </w:rPr>
              <w:t>Sp. K.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proofErr w:type="spellStart"/>
            <w:r w:rsidRPr="00054C06">
              <w:rPr>
                <w:sz w:val="22"/>
                <w:szCs w:val="22"/>
              </w:rPr>
              <w:t>Wimmera</w:t>
            </w:r>
            <w:proofErr w:type="spellEnd"/>
            <w:r w:rsidRPr="00054C06">
              <w:rPr>
                <w:sz w:val="22"/>
                <w:szCs w:val="22"/>
              </w:rPr>
              <w:t xml:space="preserve"> 67E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32-005 Niepołomice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- 57.18</w:t>
            </w:r>
          </w:p>
          <w:p w:rsidR="0010785A" w:rsidRPr="00054C06" w:rsidRDefault="0010785A" w:rsidP="00565FB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565FBB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565FBB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565FBB">
              <w:rPr>
                <w:sz w:val="22"/>
                <w:szCs w:val="22"/>
              </w:rPr>
              <w:t>9</w:t>
            </w:r>
            <w:r w:rsidRPr="00054C06">
              <w:rPr>
                <w:sz w:val="22"/>
                <w:szCs w:val="22"/>
              </w:rPr>
              <w:t>7,18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lastRenderedPageBreak/>
              <w:t xml:space="preserve">5 - </w:t>
            </w:r>
            <w:proofErr w:type="spellStart"/>
            <w:r w:rsidRPr="00F434E8">
              <w:rPr>
                <w:sz w:val="20"/>
                <w:szCs w:val="20"/>
              </w:rPr>
              <w:t>Retraktory</w:t>
            </w:r>
            <w:proofErr w:type="spellEnd"/>
            <w:r w:rsidRPr="00F434E8">
              <w:rPr>
                <w:sz w:val="20"/>
                <w:szCs w:val="20"/>
              </w:rPr>
              <w:t xml:space="preserve"> </w:t>
            </w:r>
            <w:proofErr w:type="spellStart"/>
            <w:r w:rsidRPr="00F434E8">
              <w:rPr>
                <w:sz w:val="20"/>
                <w:szCs w:val="20"/>
              </w:rPr>
              <w:t>tęczówkowe</w:t>
            </w:r>
            <w:proofErr w:type="spellEnd"/>
            <w:r w:rsidRPr="00F434E8">
              <w:rPr>
                <w:sz w:val="20"/>
                <w:szCs w:val="20"/>
              </w:rPr>
              <w:t xml:space="preserve"> jednorazowego użytku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054C06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Główna 76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95-041 Gałków Duży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- 46.84</w:t>
            </w:r>
          </w:p>
          <w:p w:rsidR="0010785A" w:rsidRPr="00054C06" w:rsidRDefault="0010785A" w:rsidP="00565FB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565FBB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565FBB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565FBB">
              <w:rPr>
                <w:sz w:val="22"/>
                <w:szCs w:val="22"/>
              </w:rPr>
              <w:t>8</w:t>
            </w:r>
            <w:r w:rsidRPr="00054C06">
              <w:rPr>
                <w:sz w:val="22"/>
                <w:szCs w:val="22"/>
              </w:rPr>
              <w:t>6,84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7 - Kaniule okulistyczne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054C06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Główna 76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95-041 Gałków Duży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565FB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565FBB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565FBB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565FBB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7 - Kaniule okulistyczne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 xml:space="preserve">POLYMED POLSKA </w:t>
            </w:r>
            <w:r w:rsidR="00565FBB">
              <w:rPr>
                <w:b/>
                <w:bCs/>
                <w:sz w:val="22"/>
                <w:szCs w:val="22"/>
              </w:rPr>
              <w:t xml:space="preserve">                </w:t>
            </w:r>
            <w:r w:rsidRPr="00054C06">
              <w:rPr>
                <w:b/>
                <w:bCs/>
                <w:sz w:val="22"/>
                <w:szCs w:val="22"/>
              </w:rPr>
              <w:t>Sp. z o. 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Warszawska 320A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05-082 Stare Babice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- 30.01</w:t>
            </w:r>
          </w:p>
          <w:p w:rsidR="0010785A" w:rsidRPr="00054C06" w:rsidRDefault="0010785A" w:rsidP="00565FB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565FBB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565FBB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565FBB">
              <w:rPr>
                <w:sz w:val="22"/>
                <w:szCs w:val="22"/>
              </w:rPr>
              <w:t>7</w:t>
            </w:r>
            <w:r w:rsidRPr="00054C06">
              <w:rPr>
                <w:sz w:val="22"/>
                <w:szCs w:val="22"/>
              </w:rPr>
              <w:t>0,01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 xml:space="preserve">8 - Materiały </w:t>
            </w:r>
            <w:proofErr w:type="spellStart"/>
            <w:r w:rsidRPr="00F434E8">
              <w:rPr>
                <w:sz w:val="20"/>
                <w:szCs w:val="20"/>
              </w:rPr>
              <w:t>wiskoelastyczne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054C06">
              <w:rPr>
                <w:b/>
                <w:bCs/>
                <w:sz w:val="22"/>
                <w:szCs w:val="22"/>
              </w:rPr>
              <w:t>Bausch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 w:rsidRPr="00054C06">
              <w:rPr>
                <w:b/>
                <w:bCs/>
                <w:sz w:val="22"/>
                <w:szCs w:val="22"/>
              </w:rPr>
              <w:t>Lomb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Poland </w:t>
            </w:r>
            <w:r w:rsidR="00565FBB">
              <w:rPr>
                <w:b/>
                <w:bCs/>
                <w:sz w:val="22"/>
                <w:szCs w:val="22"/>
              </w:rPr>
              <w:t xml:space="preserve">                </w:t>
            </w:r>
            <w:r w:rsidRPr="00054C06">
              <w:rPr>
                <w:b/>
                <w:bCs/>
                <w:sz w:val="22"/>
                <w:szCs w:val="22"/>
              </w:rPr>
              <w:t>Sp.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Marynarska 15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02-674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01473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014738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014738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014738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 xml:space="preserve">9 - Zestawy jednorazowe do iniekcji </w:t>
            </w:r>
            <w:proofErr w:type="spellStart"/>
            <w:r w:rsidRPr="00F434E8">
              <w:rPr>
                <w:sz w:val="20"/>
                <w:szCs w:val="20"/>
              </w:rPr>
              <w:t>doszklistkowej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9AF" w:rsidRDefault="00AC59AF" w:rsidP="00AC59AF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C59AF" w:rsidRPr="00AC59AF" w:rsidRDefault="00AC59AF" w:rsidP="00AC59AF">
            <w:pPr>
              <w:rPr>
                <w:b/>
                <w:sz w:val="22"/>
                <w:szCs w:val="22"/>
              </w:rPr>
            </w:pPr>
            <w:proofErr w:type="spellStart"/>
            <w:r w:rsidRPr="00AC59AF">
              <w:rPr>
                <w:b/>
                <w:sz w:val="22"/>
                <w:szCs w:val="22"/>
              </w:rPr>
              <w:t>Citonet</w:t>
            </w:r>
            <w:proofErr w:type="spellEnd"/>
            <w:r w:rsidRPr="00AC59AF">
              <w:rPr>
                <w:b/>
                <w:sz w:val="22"/>
                <w:szCs w:val="22"/>
              </w:rPr>
              <w:t xml:space="preserve"> Śląski Sp. z o.o.</w:t>
            </w:r>
          </w:p>
          <w:p w:rsidR="00AC59AF" w:rsidRDefault="00AC59AF" w:rsidP="00AC59A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</w:t>
            </w:r>
          </w:p>
          <w:p w:rsidR="00AC59AF" w:rsidRDefault="00AC59AF" w:rsidP="00AC59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41-250 Czeladź</w:t>
            </w:r>
          </w:p>
          <w:p w:rsidR="00AC59AF" w:rsidRPr="00AC59AF" w:rsidRDefault="00AC59AF" w:rsidP="00AC59AF">
            <w:pPr>
              <w:rPr>
                <w:b/>
                <w:sz w:val="22"/>
                <w:szCs w:val="22"/>
              </w:rPr>
            </w:pPr>
            <w:r w:rsidRPr="00AC59AF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AC59AF" w:rsidRDefault="00AC59AF" w:rsidP="00AC59AF">
            <w:pPr>
              <w:spacing w:before="40" w:after="40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</w:p>
          <w:p w:rsidR="0010785A" w:rsidRPr="00054C06" w:rsidRDefault="00AC59AF" w:rsidP="00AC59A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- 43.07</w:t>
            </w:r>
          </w:p>
          <w:p w:rsidR="0010785A" w:rsidRPr="00054C06" w:rsidRDefault="0010785A" w:rsidP="004C5E0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4C5E09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4C5E09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4C5E09">
              <w:rPr>
                <w:sz w:val="22"/>
                <w:szCs w:val="22"/>
              </w:rPr>
              <w:t>8</w:t>
            </w:r>
            <w:r w:rsidRPr="00054C06">
              <w:rPr>
                <w:sz w:val="22"/>
                <w:szCs w:val="22"/>
              </w:rPr>
              <w:t>3,07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 xml:space="preserve">9 - Zestawy jednorazowe do iniekcji </w:t>
            </w:r>
            <w:proofErr w:type="spellStart"/>
            <w:r w:rsidRPr="00F434E8">
              <w:rPr>
                <w:sz w:val="20"/>
                <w:szCs w:val="20"/>
              </w:rPr>
              <w:t>doszklistkowej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E09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 xml:space="preserve">PANEP </w:t>
            </w:r>
            <w:proofErr w:type="spellStart"/>
            <w:r w:rsidRPr="00054C06">
              <w:rPr>
                <w:b/>
                <w:bCs/>
                <w:sz w:val="22"/>
                <w:szCs w:val="22"/>
              </w:rPr>
              <w:t>s.r.o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6919E8" w:rsidRDefault="006919E8" w:rsidP="006919E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</w:t>
            </w:r>
          </w:p>
          <w:p w:rsidR="006919E8" w:rsidRDefault="006919E8" w:rsidP="00691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6919E8" w:rsidRDefault="006919E8" w:rsidP="006919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6919E8" w:rsidRPr="006919E8" w:rsidRDefault="006919E8" w:rsidP="006919E8">
            <w:pPr>
              <w:rPr>
                <w:b/>
                <w:sz w:val="22"/>
                <w:szCs w:val="22"/>
              </w:rPr>
            </w:pPr>
            <w:r w:rsidRPr="006919E8">
              <w:rPr>
                <w:b/>
                <w:sz w:val="22"/>
                <w:szCs w:val="22"/>
              </w:rPr>
              <w:t xml:space="preserve">Oddział w Polsce: </w:t>
            </w:r>
          </w:p>
          <w:p w:rsidR="006919E8" w:rsidRPr="00896BB7" w:rsidRDefault="006919E8" w:rsidP="006919E8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10785A" w:rsidRPr="00054C06" w:rsidRDefault="006919E8" w:rsidP="002827E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2827E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2827E3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2827E3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2827E3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 xml:space="preserve">9 - Zestawy jednorazowe do iniekcji </w:t>
            </w:r>
            <w:proofErr w:type="spellStart"/>
            <w:r w:rsidRPr="00F434E8">
              <w:rPr>
                <w:sz w:val="20"/>
                <w:szCs w:val="20"/>
              </w:rPr>
              <w:t>doszklistkowej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CONSULTRONIX S</w:t>
            </w:r>
            <w:r w:rsidR="002827E3">
              <w:rPr>
                <w:b/>
                <w:bCs/>
                <w:sz w:val="22"/>
                <w:szCs w:val="22"/>
              </w:rPr>
              <w:t>p</w:t>
            </w:r>
            <w:r w:rsidRPr="00054C06">
              <w:rPr>
                <w:b/>
                <w:bCs/>
                <w:sz w:val="22"/>
                <w:szCs w:val="22"/>
              </w:rPr>
              <w:t>.</w:t>
            </w:r>
            <w:r w:rsidR="002827E3"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Przemysłowa 17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32-083 Balice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- 40.41</w:t>
            </w:r>
          </w:p>
          <w:p w:rsidR="0010785A" w:rsidRPr="00054C06" w:rsidRDefault="0010785A" w:rsidP="002827E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2827E3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2827E3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2827E3">
              <w:rPr>
                <w:sz w:val="22"/>
                <w:szCs w:val="22"/>
              </w:rPr>
              <w:t>8</w:t>
            </w:r>
            <w:r w:rsidRPr="00054C06">
              <w:rPr>
                <w:sz w:val="22"/>
                <w:szCs w:val="22"/>
              </w:rPr>
              <w:t>0,41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 xml:space="preserve">11 - Jednorazowy sprzęt do operacji witrektomii </w:t>
            </w:r>
            <w:r w:rsidR="002827E3">
              <w:rPr>
                <w:sz w:val="20"/>
                <w:szCs w:val="20"/>
              </w:rPr>
              <w:t xml:space="preserve">               </w:t>
            </w:r>
            <w:r w:rsidRPr="00F434E8">
              <w:rPr>
                <w:sz w:val="20"/>
                <w:szCs w:val="20"/>
              </w:rPr>
              <w:t xml:space="preserve">i zaćmy kompatybilny z aparatem </w:t>
            </w:r>
            <w:proofErr w:type="spellStart"/>
            <w:r w:rsidRPr="00F434E8">
              <w:rPr>
                <w:sz w:val="20"/>
                <w:szCs w:val="20"/>
              </w:rPr>
              <w:t>Megatron</w:t>
            </w:r>
            <w:proofErr w:type="spellEnd"/>
            <w:r w:rsidRPr="00F434E8">
              <w:rPr>
                <w:sz w:val="20"/>
                <w:szCs w:val="20"/>
              </w:rPr>
              <w:t xml:space="preserve"> S4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054C06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Główna 76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95-041 Gałków Duży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2827E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2827E3">
              <w:rPr>
                <w:sz w:val="22"/>
                <w:szCs w:val="22"/>
              </w:rPr>
              <w:t>40</w:t>
            </w:r>
            <w:r w:rsidRPr="00054C06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2827E3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2827E3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12 - Jednorazowe sterylne zestawy oraz akcesoria do implantacji płatka w technice DMEK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054C06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Główna 76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95-041 Gałków Duży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2827E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2827E3">
              <w:rPr>
                <w:sz w:val="22"/>
                <w:szCs w:val="22"/>
              </w:rPr>
              <w:t>20</w:t>
            </w:r>
            <w:r w:rsidRPr="00054C06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2827E3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2827E3">
              <w:rPr>
                <w:sz w:val="22"/>
                <w:szCs w:val="22"/>
              </w:rPr>
              <w:t>80</w:t>
            </w:r>
            <w:r w:rsidRPr="00054C06">
              <w:rPr>
                <w:sz w:val="22"/>
                <w:szCs w:val="22"/>
              </w:rPr>
              <w:t>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13 - Jednorazowa sonda do leczenia jaskry kompatybilna z urządzeniem EyeOP1 UCP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C06" w:rsidRPr="00054C06" w:rsidRDefault="00054C06" w:rsidP="00054C0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MDT Sp. z o.o.</w:t>
            </w:r>
          </w:p>
          <w:p w:rsidR="00054C06" w:rsidRPr="00054C06" w:rsidRDefault="00054C06" w:rsidP="00054C06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Skośna 12A</w:t>
            </w:r>
          </w:p>
          <w:p w:rsidR="0010785A" w:rsidRPr="00054C06" w:rsidRDefault="00054C06" w:rsidP="00054C06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30-383 Kraków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2827E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2827E3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2827E3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2827E3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14 - Preparaty stosowane podczas operacji chirurgicznych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Inov8 I. Żebrowska Sp. K.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Mińska 48/1U</w:t>
            </w:r>
          </w:p>
          <w:p w:rsidR="0010785A" w:rsidRDefault="0010785A" w:rsidP="00861C0C">
            <w:pPr>
              <w:spacing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03-808 Warszawa</w:t>
            </w:r>
          </w:p>
          <w:p w:rsidR="00435D91" w:rsidRPr="00054C06" w:rsidRDefault="00435D91" w:rsidP="00861C0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40709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407097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407097" w:rsidP="00861C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</w:t>
            </w:r>
            <w:r w:rsidR="0010785A"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lastRenderedPageBreak/>
              <w:t>16 - Wielorazowe narzędzia mikrochirurgiczne do operacji zaćmy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054C06">
              <w:rPr>
                <w:b/>
                <w:bCs/>
                <w:sz w:val="22"/>
                <w:szCs w:val="22"/>
              </w:rPr>
              <w:t>DAR-MED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Dariusz Wolski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1-go Sierpnia 34A/51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02-134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40709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407097">
              <w:rPr>
                <w:sz w:val="22"/>
                <w:szCs w:val="22"/>
              </w:rPr>
              <w:t>40</w:t>
            </w:r>
            <w:r w:rsidRPr="00054C06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407097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407097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16 - Wielorazowe narzędzia mikrochirurgiczne do operacji zaćmy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054C06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Główna 76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95-041 Gałków Duży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- 55.12</w:t>
            </w:r>
          </w:p>
          <w:p w:rsidR="0010785A" w:rsidRPr="00054C06" w:rsidRDefault="0010785A" w:rsidP="00861C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2 - Termin realizacji dostaw - 0.00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861C0C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55,12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17 - Okrągłe silikonowe implanty gąbkowe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C06" w:rsidRPr="00054C06" w:rsidRDefault="00054C06" w:rsidP="00054C0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MDT Sp. z o.o.</w:t>
            </w:r>
          </w:p>
          <w:p w:rsidR="00054C06" w:rsidRPr="00054C06" w:rsidRDefault="00054C06" w:rsidP="00054C06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Skośna 12A</w:t>
            </w:r>
          </w:p>
          <w:p w:rsidR="0010785A" w:rsidRPr="00054C06" w:rsidRDefault="00054C06" w:rsidP="00054C06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30-383 Kraków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40709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407097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407097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407097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17 - Okrągłe silikonowe implanty gąbkowe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054C06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054C06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Główna 76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95-041 Gałków Duży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- 42.40</w:t>
            </w:r>
          </w:p>
          <w:p w:rsidR="0010785A" w:rsidRPr="00054C06" w:rsidRDefault="0010785A" w:rsidP="0040709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407097">
              <w:rPr>
                <w:sz w:val="22"/>
                <w:szCs w:val="22"/>
              </w:rPr>
              <w:t>20</w:t>
            </w:r>
            <w:r w:rsidRPr="00054C06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407097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407097">
              <w:rPr>
                <w:sz w:val="22"/>
                <w:szCs w:val="22"/>
              </w:rPr>
              <w:t>62</w:t>
            </w:r>
            <w:r w:rsidRPr="00054C06">
              <w:rPr>
                <w:sz w:val="22"/>
                <w:szCs w:val="22"/>
              </w:rPr>
              <w:t>,40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18 - Wielorazowe narzędzia mikrochirurgiczne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 xml:space="preserve">OPTOTECH Sp. z o.o. </w:t>
            </w:r>
            <w:r w:rsidR="00407097">
              <w:rPr>
                <w:b/>
                <w:bCs/>
                <w:sz w:val="22"/>
                <w:szCs w:val="22"/>
              </w:rPr>
              <w:t xml:space="preserve">                </w:t>
            </w:r>
            <w:r w:rsidRPr="00054C06">
              <w:rPr>
                <w:b/>
                <w:bCs/>
                <w:sz w:val="22"/>
                <w:szCs w:val="22"/>
              </w:rPr>
              <w:t>Sp. K.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proofErr w:type="spellStart"/>
            <w:r w:rsidRPr="00054C06">
              <w:rPr>
                <w:sz w:val="22"/>
                <w:szCs w:val="22"/>
              </w:rPr>
              <w:t>Wimmera</w:t>
            </w:r>
            <w:proofErr w:type="spellEnd"/>
            <w:r w:rsidRPr="00054C06">
              <w:rPr>
                <w:sz w:val="22"/>
                <w:szCs w:val="22"/>
              </w:rPr>
              <w:t xml:space="preserve"> 67E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32-005 Niepołomice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40709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407097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407097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407097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>19 - Wielorazowe narzędzia mikrochirurgiczne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 xml:space="preserve">OPTOTECH Sp. z o.o. </w:t>
            </w:r>
            <w:r w:rsidR="00407097">
              <w:rPr>
                <w:b/>
                <w:bCs/>
                <w:sz w:val="22"/>
                <w:szCs w:val="22"/>
              </w:rPr>
              <w:t xml:space="preserve">                </w:t>
            </w:r>
            <w:r w:rsidRPr="00054C06">
              <w:rPr>
                <w:b/>
                <w:bCs/>
                <w:sz w:val="22"/>
                <w:szCs w:val="22"/>
              </w:rPr>
              <w:t>Sp. K.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proofErr w:type="spellStart"/>
            <w:r w:rsidRPr="00054C06">
              <w:rPr>
                <w:sz w:val="22"/>
                <w:szCs w:val="22"/>
              </w:rPr>
              <w:t>Wimmera</w:t>
            </w:r>
            <w:proofErr w:type="spellEnd"/>
            <w:r w:rsidRPr="00054C06">
              <w:rPr>
                <w:sz w:val="22"/>
                <w:szCs w:val="22"/>
              </w:rPr>
              <w:t xml:space="preserve"> 67E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32-005 Niepołomice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3176C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Termin realizacji dostaw - </w:t>
            </w:r>
            <w:r w:rsidR="003176C8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3176C8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3176C8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  <w:tr w:rsidR="0010785A" w:rsidRPr="00F434E8" w:rsidTr="00533D9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F434E8" w:rsidRDefault="0010785A" w:rsidP="00861C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434E8">
              <w:rPr>
                <w:sz w:val="20"/>
                <w:szCs w:val="20"/>
              </w:rPr>
              <w:t xml:space="preserve">20 - Materiały </w:t>
            </w:r>
            <w:proofErr w:type="spellStart"/>
            <w:r w:rsidRPr="00F434E8">
              <w:rPr>
                <w:sz w:val="20"/>
                <w:szCs w:val="20"/>
              </w:rPr>
              <w:t>szewne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54C06">
              <w:rPr>
                <w:b/>
                <w:bCs/>
                <w:sz w:val="22"/>
                <w:szCs w:val="22"/>
              </w:rPr>
              <w:t>ALCON POLSKA Sp.</w:t>
            </w:r>
            <w:r w:rsidR="003176C8">
              <w:rPr>
                <w:b/>
                <w:bCs/>
                <w:sz w:val="22"/>
                <w:szCs w:val="22"/>
              </w:rPr>
              <w:t xml:space="preserve"> </w:t>
            </w:r>
            <w:r w:rsidRPr="00054C06">
              <w:rPr>
                <w:b/>
                <w:bCs/>
                <w:sz w:val="22"/>
                <w:szCs w:val="22"/>
              </w:rPr>
              <w:t>z o.o.</w:t>
            </w:r>
          </w:p>
          <w:p w:rsidR="0010785A" w:rsidRPr="00054C06" w:rsidRDefault="0010785A" w:rsidP="00861C0C">
            <w:pPr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Marynarska 15</w:t>
            </w:r>
          </w:p>
          <w:p w:rsidR="0010785A" w:rsidRPr="00054C06" w:rsidRDefault="0010785A" w:rsidP="00861C0C">
            <w:pPr>
              <w:spacing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02-674 Warszawa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85A" w:rsidRPr="00054C06" w:rsidRDefault="0010785A" w:rsidP="00861C0C">
            <w:pPr>
              <w:spacing w:before="40" w:after="40"/>
              <w:rPr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>1 - Cena - 60.00</w:t>
            </w:r>
          </w:p>
          <w:p w:rsidR="0010785A" w:rsidRPr="00054C06" w:rsidRDefault="0010785A" w:rsidP="003176C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2 - Ocena jakości - </w:t>
            </w:r>
            <w:r w:rsidR="003176C8">
              <w:rPr>
                <w:sz w:val="22"/>
                <w:szCs w:val="22"/>
              </w:rPr>
              <w:t>4</w:t>
            </w:r>
            <w:r w:rsidRPr="00054C06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85A" w:rsidRPr="00054C06" w:rsidRDefault="0010785A" w:rsidP="003176C8">
            <w:pPr>
              <w:jc w:val="center"/>
              <w:rPr>
                <w:color w:val="000000"/>
                <w:sz w:val="22"/>
                <w:szCs w:val="22"/>
              </w:rPr>
            </w:pPr>
            <w:r w:rsidRPr="00054C06">
              <w:rPr>
                <w:sz w:val="22"/>
                <w:szCs w:val="22"/>
              </w:rPr>
              <w:t xml:space="preserve">  </w:t>
            </w:r>
            <w:r w:rsidR="003176C8">
              <w:rPr>
                <w:sz w:val="22"/>
                <w:szCs w:val="22"/>
              </w:rPr>
              <w:t>10</w:t>
            </w:r>
            <w:r w:rsidRPr="00054C06">
              <w:rPr>
                <w:sz w:val="22"/>
                <w:szCs w:val="22"/>
              </w:rPr>
              <w:t>0,00</w:t>
            </w:r>
          </w:p>
        </w:tc>
      </w:tr>
    </w:tbl>
    <w:p w:rsidR="006D220D" w:rsidRDefault="006D220D" w:rsidP="006D220D">
      <w:pPr>
        <w:spacing w:line="360" w:lineRule="auto"/>
        <w:rPr>
          <w:b/>
          <w:color w:val="000000"/>
        </w:rPr>
      </w:pPr>
    </w:p>
    <w:p w:rsidR="006D220D" w:rsidRPr="00286AB3" w:rsidRDefault="006D220D" w:rsidP="006D220D">
      <w:pPr>
        <w:spacing w:line="360" w:lineRule="auto"/>
        <w:rPr>
          <w:b/>
          <w:color w:val="000000"/>
        </w:rPr>
      </w:pPr>
      <w:r w:rsidRPr="00286AB3">
        <w:rPr>
          <w:b/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6D220D" w:rsidTr="00CB10AC">
        <w:trPr>
          <w:cantSplit/>
        </w:trPr>
        <w:tc>
          <w:tcPr>
            <w:tcW w:w="9568" w:type="dxa"/>
          </w:tcPr>
          <w:p w:rsidR="006D220D" w:rsidRDefault="006D220D" w:rsidP="00CB10AC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6 – </w:t>
            </w:r>
            <w:r w:rsidR="0027184C">
              <w:rPr>
                <w:b/>
                <w:color w:val="000000"/>
              </w:rPr>
              <w:t xml:space="preserve">Pierścienie </w:t>
            </w:r>
            <w:proofErr w:type="spellStart"/>
            <w:r w:rsidR="0027184C">
              <w:rPr>
                <w:b/>
                <w:color w:val="000000"/>
              </w:rPr>
              <w:t>dotorebkowe</w:t>
            </w:r>
            <w:proofErr w:type="spellEnd"/>
            <w:r w:rsidR="0027184C">
              <w:rPr>
                <w:b/>
                <w:color w:val="000000"/>
              </w:rPr>
              <w:t xml:space="preserve"> oraz haczyki podtrzymujące torebkę</w:t>
            </w:r>
          </w:p>
          <w:p w:rsidR="006D220D" w:rsidRPr="00286AB3" w:rsidRDefault="006D220D" w:rsidP="00CB10A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6D220D" w:rsidRDefault="006D220D" w:rsidP="00CB10AC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2019r. Prawo zamówień publicznych </w:t>
            </w:r>
            <w:r>
              <w:rPr>
                <w:color w:val="000000"/>
              </w:rPr>
              <w:t xml:space="preserve">       </w:t>
            </w:r>
          </w:p>
          <w:p w:rsidR="006D220D" w:rsidRDefault="006D220D" w:rsidP="0022359F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>2</w:t>
            </w:r>
            <w:r w:rsidR="0022359F">
              <w:rPr>
                <w:color w:val="000000"/>
              </w:rPr>
              <w:t xml:space="preserve">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</w:t>
            </w:r>
            <w:r w:rsidR="0022359F">
              <w:rPr>
                <w:color w:val="000000"/>
              </w:rPr>
              <w:t>6</w:t>
            </w:r>
            <w:r>
              <w:rPr>
                <w:color w:val="000000"/>
              </w:rPr>
              <w:t>0</w:t>
            </w:r>
            <w:r w:rsidR="0022359F">
              <w:rPr>
                <w:color w:val="000000"/>
              </w:rPr>
              <w:t>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6D220D" w:rsidTr="00CB10AC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20D" w:rsidRDefault="006D220D" w:rsidP="00CB10AC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10 – </w:t>
            </w:r>
            <w:r w:rsidR="0027184C">
              <w:rPr>
                <w:b/>
                <w:color w:val="000000"/>
              </w:rPr>
              <w:t>Zużywalny materiał do warstwowej chirurgii rogówki</w:t>
            </w:r>
          </w:p>
          <w:p w:rsidR="006D220D" w:rsidRPr="00286AB3" w:rsidRDefault="006D220D" w:rsidP="00CB10A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6D220D" w:rsidRPr="00D8122A" w:rsidRDefault="006D220D" w:rsidP="00CB10AC">
            <w:pPr>
              <w:rPr>
                <w:color w:val="000000"/>
              </w:rPr>
            </w:pPr>
            <w:r w:rsidRPr="00D8122A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2019r. Prawo zamówień publicznych        </w:t>
            </w:r>
          </w:p>
          <w:p w:rsidR="006D220D" w:rsidRPr="00B96FDC" w:rsidRDefault="006D220D" w:rsidP="0022359F">
            <w:pPr>
              <w:rPr>
                <w:b/>
                <w:color w:val="000000"/>
              </w:rPr>
            </w:pPr>
            <w:r w:rsidRPr="00D8122A">
              <w:rPr>
                <w:color w:val="000000"/>
              </w:rPr>
              <w:t xml:space="preserve">                       (Dz. U. z 202</w:t>
            </w:r>
            <w:r w:rsidR="0027184C">
              <w:rPr>
                <w:color w:val="000000"/>
              </w:rPr>
              <w:t xml:space="preserve">3 </w:t>
            </w:r>
            <w:r w:rsidRPr="00D8122A">
              <w:rPr>
                <w:color w:val="000000"/>
              </w:rPr>
              <w:t>r. poz. 1</w:t>
            </w:r>
            <w:r w:rsidR="0022359F">
              <w:rPr>
                <w:color w:val="000000"/>
              </w:rPr>
              <w:t>6</w:t>
            </w:r>
            <w:r w:rsidRPr="00D8122A">
              <w:rPr>
                <w:color w:val="000000"/>
              </w:rPr>
              <w:t>0</w:t>
            </w:r>
            <w:r w:rsidR="0022359F">
              <w:rPr>
                <w:color w:val="000000"/>
              </w:rPr>
              <w:t>5</w:t>
            </w:r>
            <w:r w:rsidRPr="00D8122A">
              <w:rPr>
                <w:color w:val="000000"/>
              </w:rPr>
              <w:t xml:space="preserve">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  <w:tr w:rsidR="006D220D" w:rsidTr="00CB10AC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20D" w:rsidRDefault="006D220D" w:rsidP="00CB10AC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15 – </w:t>
            </w:r>
            <w:r w:rsidR="0027184C">
              <w:rPr>
                <w:b/>
                <w:color w:val="000000"/>
              </w:rPr>
              <w:t>Wielorazowe trepany do keratoplastyki</w:t>
            </w:r>
          </w:p>
          <w:p w:rsidR="006D220D" w:rsidRPr="00286AB3" w:rsidRDefault="006D220D" w:rsidP="00CB10AC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6D220D" w:rsidRPr="00D8122A" w:rsidRDefault="006D220D" w:rsidP="00CB10AC">
            <w:pPr>
              <w:rPr>
                <w:color w:val="000000"/>
              </w:rPr>
            </w:pPr>
            <w:r w:rsidRPr="00D8122A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2019r. Prawo zamówień publicznych        </w:t>
            </w:r>
          </w:p>
          <w:p w:rsidR="006D220D" w:rsidRPr="00D8122A" w:rsidRDefault="006D220D" w:rsidP="0027184C">
            <w:pPr>
              <w:rPr>
                <w:color w:val="000000"/>
              </w:rPr>
            </w:pPr>
            <w:r w:rsidRPr="00D8122A">
              <w:rPr>
                <w:b/>
                <w:color w:val="000000"/>
              </w:rPr>
              <w:t xml:space="preserve">                       </w:t>
            </w:r>
            <w:r w:rsidRPr="00D8122A">
              <w:rPr>
                <w:color w:val="000000"/>
              </w:rPr>
              <w:t>(Dz. U. z 202</w:t>
            </w:r>
            <w:r w:rsidR="0027184C">
              <w:rPr>
                <w:color w:val="000000"/>
              </w:rPr>
              <w:t xml:space="preserve">3 </w:t>
            </w:r>
            <w:r w:rsidRPr="00D8122A">
              <w:rPr>
                <w:color w:val="000000"/>
              </w:rPr>
              <w:t>r. poz. 1</w:t>
            </w:r>
            <w:r w:rsidR="0027184C">
              <w:rPr>
                <w:color w:val="000000"/>
              </w:rPr>
              <w:t>6</w:t>
            </w:r>
            <w:r w:rsidRPr="00D8122A">
              <w:rPr>
                <w:color w:val="000000"/>
              </w:rPr>
              <w:t>0</w:t>
            </w:r>
            <w:r w:rsidR="0027184C">
              <w:rPr>
                <w:color w:val="000000"/>
              </w:rPr>
              <w:t>5</w:t>
            </w:r>
            <w:r w:rsidRPr="00D8122A">
              <w:rPr>
                <w:color w:val="000000"/>
              </w:rPr>
              <w:t xml:space="preserve">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</w:tbl>
    <w:p w:rsidR="006D220D" w:rsidRDefault="006D220D" w:rsidP="006D220D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wykluczył oraz nie odrzucił z postępowania żadnego Wykonawcy.</w:t>
      </w:r>
    </w:p>
    <w:p w:rsidR="00A02E94" w:rsidRPr="00F434E8" w:rsidRDefault="00A02E94" w:rsidP="00A02E94">
      <w:pPr>
        <w:spacing w:before="120"/>
        <w:jc w:val="both"/>
        <w:rPr>
          <w:color w:val="000000"/>
        </w:rPr>
      </w:pPr>
    </w:p>
    <w:p w:rsidR="00F96CE0" w:rsidRDefault="00F96CE0" w:rsidP="00F96CE0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F96CE0" w:rsidRDefault="00F96CE0" w:rsidP="00F96CE0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>, w terminie nie krótszym niż 5 dni od dnia przesłania niniejszego zawiadomienia o wyborze najkorzystniejszej oferty.</w:t>
      </w:r>
    </w:p>
    <w:p w:rsidR="00F96CE0" w:rsidRDefault="00F96CE0" w:rsidP="00F96CE0">
      <w:pPr>
        <w:jc w:val="both"/>
      </w:pPr>
    </w:p>
    <w:p w:rsidR="00F96CE0" w:rsidRDefault="00F96CE0" w:rsidP="00F96CE0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F96CE0" w:rsidRDefault="00F96CE0" w:rsidP="00F96CE0">
      <w:pPr>
        <w:jc w:val="both"/>
      </w:pPr>
    </w:p>
    <w:p w:rsidR="00F96CE0" w:rsidRDefault="00F96CE0" w:rsidP="00F96CE0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w terminach i formie, określonych w art. 514 oraz art. 515 ustawy Prawo Zamówień Publicznych.</w:t>
      </w:r>
    </w:p>
    <w:p w:rsidR="00F96CE0" w:rsidRDefault="00F96CE0" w:rsidP="00F96CE0">
      <w:pPr>
        <w:spacing w:line="276" w:lineRule="auto"/>
        <w:jc w:val="both"/>
        <w:rPr>
          <w:u w:val="single"/>
        </w:rPr>
      </w:pPr>
    </w:p>
    <w:p w:rsidR="00F96CE0" w:rsidRDefault="00F96CE0" w:rsidP="00F96CE0">
      <w:pPr>
        <w:ind w:left="3119" w:firstLine="425"/>
        <w:jc w:val="right"/>
        <w:rPr>
          <w:i/>
        </w:rPr>
      </w:pPr>
    </w:p>
    <w:p w:rsidR="0027184C" w:rsidRDefault="0027184C" w:rsidP="0027184C">
      <w:pPr>
        <w:pStyle w:val="Tekstpodstawowy"/>
        <w:spacing w:line="240" w:lineRule="auto"/>
        <w:jc w:val="right"/>
        <w:rPr>
          <w:i/>
          <w:szCs w:val="24"/>
        </w:rPr>
      </w:pPr>
    </w:p>
    <w:p w:rsidR="0027184C" w:rsidRPr="009C2A73" w:rsidRDefault="0027184C" w:rsidP="0027184C">
      <w:pPr>
        <w:pStyle w:val="Tekstpodstawowy"/>
        <w:jc w:val="right"/>
        <w:rPr>
          <w:i/>
          <w:szCs w:val="24"/>
        </w:rPr>
      </w:pPr>
      <w:r w:rsidRPr="009C2A73">
        <w:rPr>
          <w:i/>
          <w:szCs w:val="24"/>
        </w:rPr>
        <w:t>Zamawiający</w:t>
      </w:r>
    </w:p>
    <w:p w:rsidR="0027184C" w:rsidRPr="00F85248" w:rsidRDefault="0027184C" w:rsidP="0027184C">
      <w:pPr>
        <w:ind w:left="4956" w:firstLine="708"/>
        <w:jc w:val="right"/>
        <w:rPr>
          <w:i/>
        </w:rPr>
      </w:pPr>
      <w:r w:rsidRPr="00F85248">
        <w:rPr>
          <w:i/>
        </w:rPr>
        <w:t>Zastępca Dyrektora</w:t>
      </w:r>
    </w:p>
    <w:p w:rsidR="0027184C" w:rsidRPr="00F85248" w:rsidRDefault="0027184C" w:rsidP="0027184C">
      <w:pPr>
        <w:ind w:left="4956" w:firstLine="708"/>
        <w:jc w:val="right"/>
        <w:rPr>
          <w:i/>
        </w:rPr>
      </w:pPr>
      <w:r w:rsidRPr="00F85248">
        <w:rPr>
          <w:i/>
        </w:rPr>
        <w:t>ds. Administracyjno-Ekonomicznych</w:t>
      </w:r>
    </w:p>
    <w:p w:rsidR="0027184C" w:rsidRPr="00F85248" w:rsidRDefault="0027184C" w:rsidP="0027184C">
      <w:pPr>
        <w:ind w:left="5664"/>
        <w:jc w:val="right"/>
        <w:rPr>
          <w:i/>
        </w:rPr>
      </w:pPr>
      <w:r w:rsidRPr="00F85248">
        <w:rPr>
          <w:i/>
        </w:rPr>
        <w:t xml:space="preserve">Okręgowego Szpitala Kolejowego                w Katowicach – </w:t>
      </w:r>
      <w:proofErr w:type="spellStart"/>
      <w:r w:rsidRPr="00F85248">
        <w:rPr>
          <w:i/>
        </w:rPr>
        <w:t>s.p.z.p.z</w:t>
      </w:r>
      <w:proofErr w:type="spellEnd"/>
      <w:r w:rsidRPr="00F85248">
        <w:rPr>
          <w:i/>
        </w:rPr>
        <w:t>.</w:t>
      </w:r>
    </w:p>
    <w:p w:rsidR="0027184C" w:rsidRDefault="0027184C" w:rsidP="0027184C">
      <w:pPr>
        <w:ind w:left="4956" w:firstLine="708"/>
        <w:jc w:val="right"/>
        <w:rPr>
          <w:i/>
        </w:rPr>
      </w:pPr>
    </w:p>
    <w:p w:rsidR="0027184C" w:rsidRPr="00F85248" w:rsidRDefault="0027184C" w:rsidP="0027184C">
      <w:pPr>
        <w:ind w:left="4956" w:firstLine="708"/>
        <w:jc w:val="right"/>
        <w:rPr>
          <w:i/>
        </w:rPr>
      </w:pPr>
      <w:r w:rsidRPr="00F85248">
        <w:rPr>
          <w:i/>
        </w:rPr>
        <w:t>Wioletta Janoszka</w:t>
      </w:r>
    </w:p>
    <w:p w:rsidR="00F96CE0" w:rsidRDefault="00F96CE0" w:rsidP="00F96CE0">
      <w:pPr>
        <w:ind w:left="3119" w:firstLine="425"/>
        <w:jc w:val="right"/>
        <w:rPr>
          <w:i/>
        </w:rPr>
      </w:pPr>
    </w:p>
    <w:p w:rsidR="009A6B65" w:rsidRDefault="00F96CE0" w:rsidP="00F96CE0">
      <w:pPr>
        <w:ind w:left="3119" w:firstLine="425"/>
        <w:jc w:val="right"/>
        <w:rPr>
          <w:color w:val="000000"/>
          <w:sz w:val="16"/>
          <w:szCs w:val="16"/>
        </w:rPr>
      </w:pPr>
      <w:r w:rsidRPr="00D25B01">
        <w:rPr>
          <w:i/>
        </w:rPr>
        <w:t xml:space="preserve"> </w:t>
      </w:r>
    </w:p>
    <w:p w:rsidR="009A6B65" w:rsidRPr="00F434E8" w:rsidRDefault="009A6B65" w:rsidP="00A02E94">
      <w:pPr>
        <w:spacing w:before="120" w:after="120"/>
        <w:jc w:val="both"/>
        <w:rPr>
          <w:color w:val="000000"/>
          <w:sz w:val="16"/>
          <w:szCs w:val="16"/>
        </w:rPr>
      </w:pPr>
    </w:p>
    <w:sectPr w:rsidR="009A6B65" w:rsidRPr="00F434E8" w:rsidSect="006104B5">
      <w:headerReference w:type="default" r:id="rId6"/>
      <w:footerReference w:type="default" r:id="rId7"/>
      <w:pgSz w:w="11906" w:h="16838"/>
      <w:pgMar w:top="1985" w:right="1274" w:bottom="567" w:left="1134" w:header="142" w:footer="3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723" w:rsidRDefault="00E41723">
      <w:r>
        <w:separator/>
      </w:r>
    </w:p>
  </w:endnote>
  <w:endnote w:type="continuationSeparator" w:id="0">
    <w:p w:rsidR="00E41723" w:rsidRDefault="00E417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723" w:rsidRDefault="00E41723">
      <w:r>
        <w:separator/>
      </w:r>
    </w:p>
  </w:footnote>
  <w:footnote w:type="continuationSeparator" w:id="0">
    <w:p w:rsidR="00E41723" w:rsidRDefault="00E417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32838">
    <w:pPr>
      <w:pStyle w:val="Nagwek"/>
    </w:pPr>
    <w:r>
      <w:rPr>
        <w:i/>
        <w:noProof/>
        <w:sz w:val="20"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10785A"/>
    <w:rsid w:val="00014738"/>
    <w:rsid w:val="00022322"/>
    <w:rsid w:val="000230FD"/>
    <w:rsid w:val="00042497"/>
    <w:rsid w:val="00054C06"/>
    <w:rsid w:val="00090CCD"/>
    <w:rsid w:val="000C1E6F"/>
    <w:rsid w:val="000E4E56"/>
    <w:rsid w:val="0010785A"/>
    <w:rsid w:val="0017640E"/>
    <w:rsid w:val="001A1468"/>
    <w:rsid w:val="001B7815"/>
    <w:rsid w:val="00211A34"/>
    <w:rsid w:val="0022359F"/>
    <w:rsid w:val="00257731"/>
    <w:rsid w:val="00267C9D"/>
    <w:rsid w:val="0027184C"/>
    <w:rsid w:val="002827E3"/>
    <w:rsid w:val="002B1E4F"/>
    <w:rsid w:val="002B6761"/>
    <w:rsid w:val="00302B77"/>
    <w:rsid w:val="003176C8"/>
    <w:rsid w:val="003445A0"/>
    <w:rsid w:val="00374F3F"/>
    <w:rsid w:val="003A0AFC"/>
    <w:rsid w:val="003C3452"/>
    <w:rsid w:val="003D611C"/>
    <w:rsid w:val="003F328F"/>
    <w:rsid w:val="00407097"/>
    <w:rsid w:val="00430810"/>
    <w:rsid w:val="00431C0B"/>
    <w:rsid w:val="00434B56"/>
    <w:rsid w:val="00435D91"/>
    <w:rsid w:val="00437CAD"/>
    <w:rsid w:val="004528D2"/>
    <w:rsid w:val="004657DA"/>
    <w:rsid w:val="004B2665"/>
    <w:rsid w:val="004C3459"/>
    <w:rsid w:val="004C5E09"/>
    <w:rsid w:val="004E324A"/>
    <w:rsid w:val="004E7234"/>
    <w:rsid w:val="00533D9D"/>
    <w:rsid w:val="0054734E"/>
    <w:rsid w:val="00565FBB"/>
    <w:rsid w:val="00596EA3"/>
    <w:rsid w:val="00596FD7"/>
    <w:rsid w:val="005C089C"/>
    <w:rsid w:val="005C35EA"/>
    <w:rsid w:val="005E5BFF"/>
    <w:rsid w:val="005F2CB0"/>
    <w:rsid w:val="00607F9B"/>
    <w:rsid w:val="006104B5"/>
    <w:rsid w:val="00632838"/>
    <w:rsid w:val="00644DCB"/>
    <w:rsid w:val="00657C1E"/>
    <w:rsid w:val="006919E8"/>
    <w:rsid w:val="006D220D"/>
    <w:rsid w:val="006E3089"/>
    <w:rsid w:val="00712C39"/>
    <w:rsid w:val="007173E8"/>
    <w:rsid w:val="00756CDA"/>
    <w:rsid w:val="007E2ACC"/>
    <w:rsid w:val="007E68C5"/>
    <w:rsid w:val="008157A9"/>
    <w:rsid w:val="00832144"/>
    <w:rsid w:val="008567C7"/>
    <w:rsid w:val="008642B3"/>
    <w:rsid w:val="008A6C10"/>
    <w:rsid w:val="008E5102"/>
    <w:rsid w:val="00915B9E"/>
    <w:rsid w:val="00952256"/>
    <w:rsid w:val="0097748A"/>
    <w:rsid w:val="009A6B65"/>
    <w:rsid w:val="009F0E5C"/>
    <w:rsid w:val="00A029B8"/>
    <w:rsid w:val="00A02E94"/>
    <w:rsid w:val="00A91321"/>
    <w:rsid w:val="00AA02AC"/>
    <w:rsid w:val="00AC59AF"/>
    <w:rsid w:val="00AC6BDC"/>
    <w:rsid w:val="00B04DB7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669E"/>
    <w:rsid w:val="00E1321F"/>
    <w:rsid w:val="00E30B2D"/>
    <w:rsid w:val="00E36DC1"/>
    <w:rsid w:val="00E41723"/>
    <w:rsid w:val="00E62859"/>
    <w:rsid w:val="00E74FC6"/>
    <w:rsid w:val="00E85D70"/>
    <w:rsid w:val="00EB6E96"/>
    <w:rsid w:val="00F05DDA"/>
    <w:rsid w:val="00F33C66"/>
    <w:rsid w:val="00F434E8"/>
    <w:rsid w:val="00F62073"/>
    <w:rsid w:val="00F83783"/>
    <w:rsid w:val="00F91735"/>
    <w:rsid w:val="00F960D7"/>
    <w:rsid w:val="00F96CE0"/>
    <w:rsid w:val="00FB7F50"/>
    <w:rsid w:val="00FE332C"/>
    <w:rsid w:val="00FF1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73E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173E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173E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173E8"/>
  </w:style>
  <w:style w:type="paragraph" w:styleId="Tekstpodstawowy">
    <w:name w:val="Body Text"/>
    <w:basedOn w:val="Normalny"/>
    <w:link w:val="TekstpodstawowyZnak"/>
    <w:rsid w:val="007173E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7184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9</Pages>
  <Words>2194</Words>
  <Characters>11881</Characters>
  <Application>Microsoft Office Word</Application>
  <DocSecurity>0</DocSecurity>
  <Lines>99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2024-01-10T15:18:00Z</cp:lastPrinted>
  <dcterms:created xsi:type="dcterms:W3CDTF">2024-01-10T15:22:00Z</dcterms:created>
  <dcterms:modified xsi:type="dcterms:W3CDTF">2024-01-10T15:22:00Z</dcterms:modified>
</cp:coreProperties>
</file>