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1FCBA2" w14:textId="77777777" w:rsidR="003E6519" w:rsidRPr="009432A1" w:rsidRDefault="004D1F30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4D1F30">
        <w:rPr>
          <w:rFonts w:ascii="Arial" w:hAnsi="Arial" w:cs="Arial"/>
          <w:sz w:val="24"/>
          <w:szCs w:val="24"/>
        </w:rPr>
        <w:t>Kolbuszowa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4D1F30">
        <w:rPr>
          <w:rFonts w:ascii="Arial" w:hAnsi="Arial" w:cs="Arial"/>
          <w:sz w:val="24"/>
          <w:szCs w:val="24"/>
        </w:rPr>
        <w:t>2024-01-16</w:t>
      </w:r>
    </w:p>
    <w:p w14:paraId="48D3F066" w14:textId="77777777" w:rsidR="003E6519" w:rsidRPr="009432A1" w:rsidRDefault="004D1F30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D1F30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05BA5E49" w14:textId="77777777" w:rsidR="003E6519" w:rsidRPr="009432A1" w:rsidRDefault="004D1F30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4D1F30">
        <w:rPr>
          <w:rFonts w:ascii="Arial" w:hAnsi="Arial" w:cs="Arial"/>
          <w:sz w:val="24"/>
          <w:szCs w:val="24"/>
        </w:rPr>
        <w:t>Grunwaldzka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4D1F30">
        <w:rPr>
          <w:rFonts w:ascii="Arial" w:hAnsi="Arial" w:cs="Arial"/>
          <w:sz w:val="24"/>
          <w:szCs w:val="24"/>
        </w:rPr>
        <w:t>4</w:t>
      </w:r>
    </w:p>
    <w:p w14:paraId="59BFD934" w14:textId="77777777" w:rsidR="003E6519" w:rsidRPr="009432A1" w:rsidRDefault="004D1F30" w:rsidP="003E6519">
      <w:pPr>
        <w:rPr>
          <w:rFonts w:ascii="Arial" w:hAnsi="Arial" w:cs="Arial"/>
          <w:sz w:val="24"/>
          <w:szCs w:val="24"/>
        </w:rPr>
      </w:pPr>
      <w:r w:rsidRPr="004D1F30">
        <w:rPr>
          <w:rFonts w:ascii="Arial" w:hAnsi="Arial" w:cs="Arial"/>
          <w:sz w:val="24"/>
          <w:szCs w:val="24"/>
        </w:rPr>
        <w:t>36-100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4D1F30">
        <w:rPr>
          <w:rFonts w:ascii="Arial" w:hAnsi="Arial" w:cs="Arial"/>
          <w:sz w:val="24"/>
          <w:szCs w:val="24"/>
        </w:rPr>
        <w:t>Kolbuszowa</w:t>
      </w:r>
    </w:p>
    <w:p w14:paraId="2FFC930F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7A260E6" w14:textId="77777777"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3FAA483D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B6BFEBD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791898C9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02A21153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1E7F435E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22099B27" w14:textId="77777777" w:rsidTr="001A0FA2">
        <w:tc>
          <w:tcPr>
            <w:tcW w:w="2269" w:type="dxa"/>
            <w:shd w:val="clear" w:color="auto" w:fill="auto"/>
          </w:tcPr>
          <w:p w14:paraId="1348390E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4C198A3" w14:textId="77777777" w:rsidR="003E6519" w:rsidRPr="004E4B64" w:rsidRDefault="004D1F30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D1F30">
              <w:rPr>
                <w:rFonts w:ascii="Arial" w:hAnsi="Arial" w:cs="Arial"/>
                <w:bCs/>
                <w:sz w:val="24"/>
                <w:szCs w:val="24"/>
              </w:rPr>
              <w:t>Dostawa sprzętu medycznego jednorazowego użytku  w 2 pakietach- powtórzenie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D1F30" w:rsidRPr="004E4B64" w14:paraId="20F322EA" w14:textId="77777777" w:rsidTr="00575C3F">
        <w:tc>
          <w:tcPr>
            <w:tcW w:w="2269" w:type="dxa"/>
            <w:shd w:val="clear" w:color="auto" w:fill="auto"/>
          </w:tcPr>
          <w:p w14:paraId="6591FD42" w14:textId="77777777" w:rsidR="004D1F30" w:rsidRPr="004E4B64" w:rsidRDefault="004D1F30" w:rsidP="00575C3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CADC1DE" w14:textId="77777777" w:rsidR="004D1F30" w:rsidRPr="004E4B64" w:rsidRDefault="004D1F30" w:rsidP="00575C3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D1F30">
              <w:rPr>
                <w:rFonts w:ascii="Arial" w:hAnsi="Arial" w:cs="Arial"/>
                <w:bCs/>
                <w:sz w:val="24"/>
                <w:szCs w:val="24"/>
              </w:rPr>
              <w:t>Eap-2412/2/24/M</w:t>
            </w:r>
          </w:p>
        </w:tc>
      </w:tr>
    </w:tbl>
    <w:p w14:paraId="2A8F2681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4D1F30" w:rsidRPr="004D1F30">
        <w:rPr>
          <w:rFonts w:ascii="Arial" w:hAnsi="Arial" w:cs="Arial"/>
          <w:sz w:val="24"/>
          <w:szCs w:val="24"/>
        </w:rPr>
        <w:t>(</w:t>
      </w:r>
      <w:proofErr w:type="spellStart"/>
      <w:r w:rsidR="004D1F30" w:rsidRPr="004D1F30">
        <w:rPr>
          <w:rFonts w:ascii="Arial" w:hAnsi="Arial" w:cs="Arial"/>
          <w:sz w:val="24"/>
          <w:szCs w:val="24"/>
        </w:rPr>
        <w:t>t.j</w:t>
      </w:r>
      <w:proofErr w:type="spellEnd"/>
      <w:r w:rsidR="004D1F30" w:rsidRPr="004D1F30">
        <w:rPr>
          <w:rFonts w:ascii="Arial" w:hAnsi="Arial" w:cs="Arial"/>
          <w:sz w:val="24"/>
          <w:szCs w:val="24"/>
        </w:rPr>
        <w:t>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D1F30" w:rsidRPr="00C902DE" w14:paraId="2BA74A89" w14:textId="77777777" w:rsidTr="00575C3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0C4DEE1" w14:textId="77777777" w:rsidR="004D1F30" w:rsidRPr="00C902DE" w:rsidRDefault="004D1F30" w:rsidP="00575C3F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D1F30">
              <w:rPr>
                <w:rFonts w:ascii="Arial" w:hAnsi="Arial" w:cs="Arial"/>
                <w:sz w:val="24"/>
                <w:szCs w:val="24"/>
              </w:rPr>
              <w:t>części 1 zamówienia w wysokości 240 000.00 zł brutto;</w:t>
            </w:r>
          </w:p>
        </w:tc>
      </w:tr>
      <w:tr w:rsidR="004D1F30" w:rsidRPr="00C902DE" w14:paraId="672A1A6A" w14:textId="77777777" w:rsidTr="00575C3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BE339B8" w14:textId="77777777" w:rsidR="004D1F30" w:rsidRPr="00C902DE" w:rsidRDefault="004D1F30" w:rsidP="00575C3F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D1F30">
              <w:rPr>
                <w:rFonts w:ascii="Arial" w:hAnsi="Arial" w:cs="Arial"/>
                <w:sz w:val="24"/>
                <w:szCs w:val="24"/>
              </w:rPr>
              <w:t>części 2 zamówienia w wysokości 1 700.00 zł brutto;</w:t>
            </w:r>
          </w:p>
        </w:tc>
      </w:tr>
    </w:tbl>
    <w:p w14:paraId="554434CA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4AA12E2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BA33859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3FB59CC7" w14:textId="5B0D0998" w:rsidR="00C236D3" w:rsidRDefault="00E82A7D" w:rsidP="00173B2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SP ZOZ Kolbuszowa</w:t>
      </w:r>
    </w:p>
    <w:p w14:paraId="1E35F1E6" w14:textId="4D40AC55" w:rsidR="00E82A7D" w:rsidRPr="003E6519" w:rsidRDefault="00E82A7D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</w:p>
    <w:sectPr w:rsidR="00E82A7D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9E222D" w14:textId="77777777" w:rsidR="007D20F8" w:rsidRDefault="007D20F8">
      <w:r>
        <w:separator/>
      </w:r>
    </w:p>
  </w:endnote>
  <w:endnote w:type="continuationSeparator" w:id="0">
    <w:p w14:paraId="47478CAA" w14:textId="77777777" w:rsidR="007D20F8" w:rsidRDefault="007D20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AC9D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DE61B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6E9A1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BADD295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1CCF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520FEF" w14:textId="77777777" w:rsidR="009F189D" w:rsidRDefault="009F189D">
    <w:pPr>
      <w:pStyle w:val="Stopka"/>
      <w:tabs>
        <w:tab w:val="clear" w:pos="4536"/>
      </w:tabs>
      <w:jc w:val="center"/>
    </w:pPr>
  </w:p>
  <w:p w14:paraId="4439E74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DA2F2D" w14:textId="77777777" w:rsidR="007D20F8" w:rsidRDefault="007D20F8">
      <w:r>
        <w:separator/>
      </w:r>
    </w:p>
  </w:footnote>
  <w:footnote w:type="continuationSeparator" w:id="0">
    <w:p w14:paraId="0F59445E" w14:textId="77777777" w:rsidR="007D20F8" w:rsidRDefault="007D20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00510" w14:textId="77777777" w:rsidR="004D1F30" w:rsidRDefault="004D1F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CA646" w14:textId="77777777" w:rsidR="004D1F30" w:rsidRDefault="004D1F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90F56" w14:textId="77777777" w:rsidR="004D1F30" w:rsidRDefault="004D1F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20F8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4D1F30"/>
    <w:rsid w:val="00510EC8"/>
    <w:rsid w:val="00524583"/>
    <w:rsid w:val="0069085C"/>
    <w:rsid w:val="007D20F8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82A7D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E86FDE"/>
  <w15:chartTrackingRefBased/>
  <w15:docId w15:val="{F6CEBFB8-1847-4480-99BE-AAEDC3E97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dcterms:created xsi:type="dcterms:W3CDTF">2024-01-16T08:40:00Z</dcterms:created>
  <dcterms:modified xsi:type="dcterms:W3CDTF">2024-01-16T08:40:00Z</dcterms:modified>
</cp:coreProperties>
</file>