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717F4" w14:textId="77777777" w:rsidR="00986737" w:rsidRPr="009432A1" w:rsidRDefault="002A390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A390D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A390D">
        <w:rPr>
          <w:rFonts w:ascii="Arial" w:hAnsi="Arial" w:cs="Arial"/>
          <w:sz w:val="24"/>
          <w:szCs w:val="24"/>
        </w:rPr>
        <w:t>2024-01-16</w:t>
      </w:r>
    </w:p>
    <w:p w14:paraId="60DEDC42" w14:textId="77777777" w:rsidR="00986737" w:rsidRPr="009432A1" w:rsidRDefault="002A390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A390D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0B4AA0A" w14:textId="77777777" w:rsidR="00986737" w:rsidRPr="009432A1" w:rsidRDefault="002A390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2A390D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A390D">
        <w:rPr>
          <w:rFonts w:ascii="Arial" w:hAnsi="Arial" w:cs="Arial"/>
          <w:sz w:val="24"/>
          <w:szCs w:val="24"/>
        </w:rPr>
        <w:t>4</w:t>
      </w:r>
    </w:p>
    <w:p w14:paraId="0DEC2837" w14:textId="77777777" w:rsidR="00986737" w:rsidRPr="009432A1" w:rsidRDefault="002A390D" w:rsidP="00986737">
      <w:pPr>
        <w:rPr>
          <w:rFonts w:ascii="Arial" w:hAnsi="Arial" w:cs="Arial"/>
          <w:sz w:val="24"/>
          <w:szCs w:val="24"/>
        </w:rPr>
      </w:pPr>
      <w:r w:rsidRPr="002A390D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A390D">
        <w:rPr>
          <w:rFonts w:ascii="Arial" w:hAnsi="Arial" w:cs="Arial"/>
          <w:sz w:val="24"/>
          <w:szCs w:val="24"/>
        </w:rPr>
        <w:t>Kolbuszowa</w:t>
      </w:r>
    </w:p>
    <w:p w14:paraId="37CF6CA5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B87C54B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793703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A88F70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E44AE1F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BD8A152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4A05F94" w14:textId="77777777" w:rsidTr="005A632E">
        <w:tc>
          <w:tcPr>
            <w:tcW w:w="2269" w:type="dxa"/>
            <w:shd w:val="clear" w:color="auto" w:fill="auto"/>
          </w:tcPr>
          <w:p w14:paraId="50B19A42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77BD27" w14:textId="77777777" w:rsidR="00986737" w:rsidRPr="004E4B64" w:rsidRDefault="002A390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390D">
              <w:rPr>
                <w:rFonts w:ascii="Arial" w:hAnsi="Arial" w:cs="Arial"/>
                <w:bCs/>
                <w:sz w:val="24"/>
                <w:szCs w:val="24"/>
              </w:rPr>
              <w:t>Dostawa sprzętu medycznego jednorazowego użytku  w 2 pakietach- powtórzenie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A390D" w:rsidRPr="004E4B64" w14:paraId="083DAF03" w14:textId="77777777" w:rsidTr="00575C3F">
        <w:tc>
          <w:tcPr>
            <w:tcW w:w="2269" w:type="dxa"/>
            <w:shd w:val="clear" w:color="auto" w:fill="auto"/>
          </w:tcPr>
          <w:p w14:paraId="077F8583" w14:textId="77777777" w:rsidR="002A390D" w:rsidRPr="004E4B64" w:rsidRDefault="002A390D" w:rsidP="00575C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31B6C6" w14:textId="77777777" w:rsidR="002A390D" w:rsidRPr="004E4B64" w:rsidRDefault="002A390D" w:rsidP="00575C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390D">
              <w:rPr>
                <w:rFonts w:ascii="Arial" w:hAnsi="Arial" w:cs="Arial"/>
                <w:bCs/>
                <w:sz w:val="24"/>
                <w:szCs w:val="24"/>
              </w:rPr>
              <w:t>Eap-2412/2/24/M</w:t>
            </w:r>
          </w:p>
        </w:tc>
      </w:tr>
    </w:tbl>
    <w:p w14:paraId="416FBAD7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65F9F25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A390D" w:rsidRPr="002A390D">
        <w:rPr>
          <w:rFonts w:ascii="Arial" w:hAnsi="Arial" w:cs="Arial"/>
          <w:sz w:val="24"/>
          <w:szCs w:val="24"/>
        </w:rPr>
        <w:t>(</w:t>
      </w:r>
      <w:proofErr w:type="spellStart"/>
      <w:r w:rsidR="002A390D" w:rsidRPr="002A390D">
        <w:rPr>
          <w:rFonts w:ascii="Arial" w:hAnsi="Arial" w:cs="Arial"/>
          <w:sz w:val="24"/>
          <w:szCs w:val="24"/>
        </w:rPr>
        <w:t>t.j</w:t>
      </w:r>
      <w:proofErr w:type="spellEnd"/>
      <w:r w:rsidR="002A390D" w:rsidRPr="002A390D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D6954DD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A390D" w:rsidRPr="002A390D">
        <w:rPr>
          <w:rFonts w:ascii="Arial" w:hAnsi="Arial" w:cs="Arial"/>
          <w:sz w:val="24"/>
          <w:szCs w:val="24"/>
        </w:rPr>
        <w:t>16/01/2024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A390D" w:rsidRPr="002A390D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D2A4FBB" w14:textId="77777777" w:rsidTr="005A632E">
        <w:tc>
          <w:tcPr>
            <w:tcW w:w="1276" w:type="dxa"/>
            <w:shd w:val="clear" w:color="auto" w:fill="F2F2F2"/>
            <w:vAlign w:val="center"/>
          </w:tcPr>
          <w:p w14:paraId="5CE9770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388321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AF68170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DD05A6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A390D" w:rsidRPr="00BB547B" w14:paraId="082B2A6E" w14:textId="77777777" w:rsidTr="00575C3F">
        <w:tc>
          <w:tcPr>
            <w:tcW w:w="1276" w:type="dxa"/>
            <w:shd w:val="clear" w:color="auto" w:fill="auto"/>
            <w:vAlign w:val="center"/>
          </w:tcPr>
          <w:p w14:paraId="1B419912" w14:textId="77777777" w:rsidR="002A390D" w:rsidRPr="00986737" w:rsidRDefault="002A390D" w:rsidP="00575C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9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99FCBD" w14:textId="77777777" w:rsidR="002A390D" w:rsidRPr="00986737" w:rsidRDefault="002A390D" w:rsidP="00575C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9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481B727" w14:textId="77777777" w:rsidR="002A390D" w:rsidRPr="00986737" w:rsidRDefault="002A390D" w:rsidP="00575C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390D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2A390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2A39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6F5C1A7F" w14:textId="77777777" w:rsidR="002A390D" w:rsidRPr="00986737" w:rsidRDefault="002A390D" w:rsidP="00575C3F">
            <w:pPr>
              <w:rPr>
                <w:rFonts w:ascii="Arial" w:hAnsi="Arial" w:cs="Arial"/>
                <w:sz w:val="24"/>
                <w:szCs w:val="24"/>
              </w:rPr>
            </w:pPr>
            <w:r w:rsidRPr="002A390D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390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717758" w14:textId="77777777" w:rsidR="002A390D" w:rsidRPr="00986737" w:rsidRDefault="002A390D" w:rsidP="00575C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390D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390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FC3287" w14:textId="77777777" w:rsidR="002A390D" w:rsidRPr="00986737" w:rsidRDefault="002A390D" w:rsidP="00575C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90D">
              <w:rPr>
                <w:rFonts w:ascii="Arial" w:hAnsi="Arial" w:cs="Arial"/>
                <w:sz w:val="24"/>
                <w:szCs w:val="24"/>
              </w:rPr>
              <w:t>1 290.60 zł</w:t>
            </w:r>
          </w:p>
        </w:tc>
      </w:tr>
      <w:tr w:rsidR="002A390D" w:rsidRPr="00BB547B" w14:paraId="752CABEF" w14:textId="77777777" w:rsidTr="00575C3F">
        <w:tc>
          <w:tcPr>
            <w:tcW w:w="1276" w:type="dxa"/>
            <w:shd w:val="clear" w:color="auto" w:fill="auto"/>
            <w:vAlign w:val="center"/>
          </w:tcPr>
          <w:p w14:paraId="7B077913" w14:textId="77777777" w:rsidR="002A390D" w:rsidRPr="00986737" w:rsidRDefault="002A390D" w:rsidP="00575C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9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BCDA2A" w14:textId="77777777" w:rsidR="002A390D" w:rsidRPr="00986737" w:rsidRDefault="002A390D" w:rsidP="00575C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9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00A7EA9" w14:textId="77777777" w:rsidR="002A390D" w:rsidRPr="00986737" w:rsidRDefault="002A390D" w:rsidP="00575C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390D">
              <w:rPr>
                <w:rFonts w:ascii="Arial" w:hAnsi="Arial" w:cs="Arial"/>
                <w:sz w:val="24"/>
                <w:szCs w:val="24"/>
              </w:rPr>
              <w:t>Centrum Zaopatrzenia Medycznego ,,CEZAL''S.A. Wrocław Oddział Kraków</w:t>
            </w:r>
          </w:p>
          <w:p w14:paraId="1DA9E779" w14:textId="77777777" w:rsidR="002A390D" w:rsidRPr="00986737" w:rsidRDefault="002A390D" w:rsidP="00575C3F">
            <w:pPr>
              <w:rPr>
                <w:rFonts w:ascii="Arial" w:hAnsi="Arial" w:cs="Arial"/>
                <w:sz w:val="24"/>
                <w:szCs w:val="24"/>
              </w:rPr>
            </w:pPr>
            <w:r w:rsidRPr="002A390D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390D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21CAC7" w14:textId="77777777" w:rsidR="002A390D" w:rsidRPr="00986737" w:rsidRDefault="002A390D" w:rsidP="00575C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390D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390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6CE227" w14:textId="77777777" w:rsidR="002A390D" w:rsidRPr="00986737" w:rsidRDefault="002A390D" w:rsidP="00575C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90D">
              <w:rPr>
                <w:rFonts w:ascii="Arial" w:hAnsi="Arial" w:cs="Arial"/>
                <w:sz w:val="24"/>
                <w:szCs w:val="24"/>
              </w:rPr>
              <w:t>226 136.48 zł</w:t>
            </w:r>
          </w:p>
        </w:tc>
      </w:tr>
    </w:tbl>
    <w:p w14:paraId="4DCCF1C0" w14:textId="77777777" w:rsidR="00A80738" w:rsidRPr="00BB547B" w:rsidRDefault="00A80738" w:rsidP="0090047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A632B64" w14:textId="321FDEB4" w:rsidR="00C236D3" w:rsidRDefault="002A390D" w:rsidP="00173B20">
      <w:pPr>
        <w:jc w:val="right"/>
        <w:rPr>
          <w:rFonts w:ascii="Arial" w:hAnsi="Arial" w:cs="Arial"/>
          <w:sz w:val="24"/>
          <w:szCs w:val="24"/>
        </w:rPr>
      </w:pPr>
      <w:r w:rsidRPr="002A390D">
        <w:rPr>
          <w:rFonts w:ascii="Arial" w:hAnsi="Arial" w:cs="Arial"/>
          <w:sz w:val="24"/>
          <w:szCs w:val="24"/>
        </w:rPr>
        <w:t xml:space="preserve">  </w:t>
      </w:r>
      <w:bookmarkEnd w:id="0"/>
      <w:r w:rsidR="00900473">
        <w:rPr>
          <w:rFonts w:ascii="Arial" w:hAnsi="Arial" w:cs="Arial"/>
          <w:sz w:val="24"/>
          <w:szCs w:val="24"/>
        </w:rPr>
        <w:t>Dyrektor SP ZOZ Kolbuszowa</w:t>
      </w:r>
    </w:p>
    <w:p w14:paraId="0BAF6766" w14:textId="3D7F114B" w:rsidR="00900473" w:rsidRPr="00BB547B" w:rsidRDefault="0090047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90047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C2A40" w14:textId="77777777" w:rsidR="000576C7" w:rsidRDefault="000576C7">
      <w:r>
        <w:separator/>
      </w:r>
    </w:p>
  </w:endnote>
  <w:endnote w:type="continuationSeparator" w:id="0">
    <w:p w14:paraId="651A3867" w14:textId="77777777" w:rsidR="000576C7" w:rsidRDefault="00057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53C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66F0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6F55B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4E80BA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3AF8FB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62B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4F762F" w14:textId="77777777" w:rsidR="009F189D" w:rsidRDefault="009F189D">
    <w:pPr>
      <w:pStyle w:val="Stopka"/>
      <w:tabs>
        <w:tab w:val="clear" w:pos="4536"/>
      </w:tabs>
      <w:jc w:val="center"/>
    </w:pPr>
  </w:p>
  <w:p w14:paraId="6475DB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7D9EC" w14:textId="77777777" w:rsidR="000576C7" w:rsidRDefault="000576C7">
      <w:r>
        <w:separator/>
      </w:r>
    </w:p>
  </w:footnote>
  <w:footnote w:type="continuationSeparator" w:id="0">
    <w:p w14:paraId="7D8BAD50" w14:textId="77777777" w:rsidR="000576C7" w:rsidRDefault="00057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DD040" w14:textId="77777777" w:rsidR="002A390D" w:rsidRDefault="002A3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47D2" w14:textId="77777777" w:rsidR="002A390D" w:rsidRDefault="002A3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48650" w14:textId="77777777" w:rsidR="002A390D" w:rsidRDefault="002A39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76C7"/>
    <w:rsid w:val="00007727"/>
    <w:rsid w:val="00017720"/>
    <w:rsid w:val="00035488"/>
    <w:rsid w:val="000576C7"/>
    <w:rsid w:val="000D7F25"/>
    <w:rsid w:val="000E00E5"/>
    <w:rsid w:val="00173B20"/>
    <w:rsid w:val="001C69FF"/>
    <w:rsid w:val="0023318D"/>
    <w:rsid w:val="002A390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00473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97AA6C"/>
  <w15:chartTrackingRefBased/>
  <w15:docId w15:val="{46AB4B36-4BA8-4B25-9C26-FB587E2A9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2024-01-16T08:42:00Z</dcterms:created>
  <dcterms:modified xsi:type="dcterms:W3CDTF">2024-01-16T08:42:00Z</dcterms:modified>
</cp:coreProperties>
</file>