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6B7A0A" w:rsidRPr="00DA2AC1" w:rsidRDefault="006B7A0A" w:rsidP="006B7A0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6B7A0A" w:rsidRPr="00DA2AC1" w:rsidRDefault="006B7A0A" w:rsidP="006B7A0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6B7A0A" w:rsidRPr="00DA2AC1" w:rsidRDefault="006B7A0A" w:rsidP="006B7A0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EA1366">
        <w:rPr>
          <w:sz w:val="24"/>
          <w:szCs w:val="24"/>
        </w:rPr>
        <w:t>18</w:t>
      </w:r>
      <w:r>
        <w:rPr>
          <w:sz w:val="24"/>
          <w:szCs w:val="24"/>
        </w:rPr>
        <w:t>.01.2024r.</w:t>
      </w:r>
    </w:p>
    <w:p w:rsidR="006B7A0A" w:rsidRPr="001566D5" w:rsidRDefault="006B7A0A" w:rsidP="006B7A0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6B7A0A" w:rsidRDefault="006B7A0A" w:rsidP="006B7A0A"/>
    <w:p w:rsidR="006B7A0A" w:rsidRDefault="006B7A0A" w:rsidP="006B7A0A"/>
    <w:p w:rsidR="006B7A0A" w:rsidRPr="001566D5" w:rsidRDefault="006B7A0A" w:rsidP="006B7A0A"/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6B7A0A" w:rsidRDefault="006B7A0A" w:rsidP="006B7A0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6B7A0A" w:rsidRDefault="006B7A0A" w:rsidP="006B7A0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</w:t>
      </w:r>
    </w:p>
    <w:p w:rsidR="006B7A0A" w:rsidRDefault="006B7A0A" w:rsidP="006B7A0A">
      <w:pPr>
        <w:jc w:val="both"/>
        <w:rPr>
          <w:i/>
          <w:sz w:val="22"/>
          <w:szCs w:val="22"/>
        </w:rPr>
      </w:pPr>
    </w:p>
    <w:p w:rsidR="006B7A0A" w:rsidRDefault="006B7A0A" w:rsidP="006B7A0A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6B7A0A" w:rsidRDefault="006B7A0A" w:rsidP="006B7A0A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6B7A0A" w:rsidRPr="00ED5EA5" w:rsidRDefault="006B7A0A" w:rsidP="006B7A0A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6B7A0A" w:rsidRDefault="006B7A0A" w:rsidP="006B7A0A">
      <w:pPr>
        <w:jc w:val="both"/>
        <w:rPr>
          <w:b/>
          <w:sz w:val="22"/>
          <w:szCs w:val="22"/>
        </w:rPr>
      </w:pPr>
    </w:p>
    <w:p w:rsidR="006B7A0A" w:rsidRDefault="006B7A0A" w:rsidP="006B7A0A">
      <w:pPr>
        <w:jc w:val="both"/>
        <w:rPr>
          <w:sz w:val="24"/>
          <w:szCs w:val="24"/>
        </w:rPr>
      </w:pPr>
    </w:p>
    <w:p w:rsidR="006B7A0A" w:rsidRPr="001566D5" w:rsidRDefault="006B7A0A" w:rsidP="006B7A0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D404D9" w:rsidRDefault="00D404D9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2B1A23" w:rsidRPr="00E935D6" w:rsidTr="00D50BA6">
        <w:tc>
          <w:tcPr>
            <w:tcW w:w="9356" w:type="dxa"/>
            <w:shd w:val="clear" w:color="auto" w:fill="auto"/>
          </w:tcPr>
          <w:p w:rsidR="002B1A23" w:rsidRDefault="002B1A23" w:rsidP="006B7A0A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sz w:val="24"/>
                <w:szCs w:val="24"/>
              </w:rPr>
            </w:pPr>
            <w:r w:rsidRPr="006B7A0A">
              <w:rPr>
                <w:sz w:val="24"/>
                <w:szCs w:val="24"/>
              </w:rPr>
              <w:t>Czy w pakiecie nr 20 Zamawiający dopuści maski typu IIR mocowane na gumki? pozostałe parametry zgodne ze SWZ.</w:t>
            </w:r>
          </w:p>
          <w:p w:rsidR="006B7A0A" w:rsidRPr="006B7A0A" w:rsidRDefault="006B7A0A" w:rsidP="006B7A0A">
            <w:pPr>
              <w:spacing w:after="120"/>
              <w:ind w:left="30" w:right="-72"/>
              <w:jc w:val="both"/>
              <w:rPr>
                <w:b/>
                <w:sz w:val="24"/>
                <w:szCs w:val="24"/>
              </w:rPr>
            </w:pPr>
            <w:r w:rsidRPr="006B7A0A">
              <w:rPr>
                <w:b/>
                <w:sz w:val="24"/>
                <w:szCs w:val="24"/>
              </w:rPr>
              <w:t>Odp.:</w:t>
            </w:r>
          </w:p>
          <w:p w:rsidR="006B7A0A" w:rsidRDefault="008F697B" w:rsidP="006B7A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20 </w:t>
            </w:r>
            <w:r w:rsidRPr="006B7A0A">
              <w:rPr>
                <w:sz w:val="24"/>
                <w:szCs w:val="24"/>
              </w:rPr>
              <w:t>maski typu IIR mocowane na gumki</w:t>
            </w:r>
            <w:r>
              <w:rPr>
                <w:sz w:val="24"/>
                <w:szCs w:val="24"/>
              </w:rPr>
              <w:t>.</w:t>
            </w:r>
            <w:r w:rsidRPr="006B7A0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</w:t>
            </w:r>
            <w:r w:rsidRPr="006B7A0A">
              <w:rPr>
                <w:sz w:val="24"/>
                <w:szCs w:val="24"/>
              </w:rPr>
              <w:t>ozostałe parametry zgodne ze SWZ.</w:t>
            </w:r>
          </w:p>
          <w:p w:rsidR="006B7A0A" w:rsidRPr="006B7A0A" w:rsidRDefault="006B7A0A" w:rsidP="006B7A0A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263179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Zamawiający </w:t>
            </w: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</w:p>
          <w:p w:rsidR="00263179" w:rsidRPr="00E945D1" w:rsidRDefault="00263179" w:rsidP="00263179">
            <w:pPr>
              <w:jc w:val="right"/>
              <w:rPr>
                <w:i/>
                <w:sz w:val="24"/>
                <w:szCs w:val="24"/>
              </w:rPr>
            </w:pPr>
            <w:r w:rsidRPr="00E945D1">
              <w:rPr>
                <w:i/>
                <w:sz w:val="24"/>
                <w:szCs w:val="24"/>
              </w:rPr>
              <w:t xml:space="preserve"> Dyrektor</w:t>
            </w:r>
          </w:p>
          <w:p w:rsidR="00263179" w:rsidRPr="00E935D6" w:rsidRDefault="00263179" w:rsidP="00263179">
            <w:pPr>
              <w:spacing w:after="120"/>
              <w:ind w:left="30" w:right="-72"/>
              <w:jc w:val="right"/>
              <w:rPr>
                <w:rFonts w:ascii="Arial" w:hAnsi="Arial" w:cs="Arial"/>
                <w:sz w:val="22"/>
                <w:szCs w:val="22"/>
              </w:rPr>
            </w:pPr>
            <w:r w:rsidRPr="00E945D1">
              <w:rPr>
                <w:i/>
                <w:sz w:val="24"/>
                <w:szCs w:val="24"/>
              </w:rPr>
              <w:t xml:space="preserve">Adam </w:t>
            </w:r>
            <w:proofErr w:type="spellStart"/>
            <w:r w:rsidRPr="00E945D1">
              <w:rPr>
                <w:i/>
                <w:sz w:val="24"/>
                <w:szCs w:val="24"/>
              </w:rPr>
              <w:t>Trzebinczyk</w:t>
            </w:r>
            <w:proofErr w:type="spellEnd"/>
            <w:r w:rsidRPr="00E945D1">
              <w:rPr>
                <w:i/>
                <w:sz w:val="24"/>
                <w:szCs w:val="24"/>
              </w:rPr>
              <w:t xml:space="preserve">  </w:t>
            </w:r>
          </w:p>
          <w:p w:rsidR="002B1A23" w:rsidRPr="002B1A23" w:rsidRDefault="002B1A23" w:rsidP="00D50BA6">
            <w:pPr>
              <w:spacing w:after="60"/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6B7A0A">
      <w:footerReference w:type="even" r:id="rId7"/>
      <w:footerReference w:type="default" r:id="rId8"/>
      <w:footerReference w:type="first" r:id="rId9"/>
      <w:pgSz w:w="11906" w:h="16838" w:code="9"/>
      <w:pgMar w:top="567" w:right="1418" w:bottom="1418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1B1" w:rsidRDefault="005331B1">
      <w:r>
        <w:separator/>
      </w:r>
    </w:p>
  </w:endnote>
  <w:endnote w:type="continuationSeparator" w:id="0">
    <w:p w:rsidR="005331B1" w:rsidRDefault="0053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469D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469D0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469D0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45020" w:rsidRPr="00145020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1B1" w:rsidRDefault="005331B1">
      <w:r>
        <w:separator/>
      </w:r>
    </w:p>
  </w:footnote>
  <w:footnote w:type="continuationSeparator" w:id="0">
    <w:p w:rsidR="005331B1" w:rsidRDefault="0053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D17435"/>
    <w:multiLevelType w:val="hybridMultilevel"/>
    <w:tmpl w:val="DF0A2E20"/>
    <w:lvl w:ilvl="0" w:tplc="07A49888">
      <w:start w:val="1"/>
      <w:numFmt w:val="decimal"/>
      <w:lvlText w:val="%1."/>
      <w:lvlJc w:val="left"/>
      <w:pPr>
        <w:ind w:left="390" w:hanging="360"/>
      </w:pPr>
      <w:rPr>
        <w:rFonts w:ascii="Times New Roman" w:hAnsi="Times New Roman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1A23"/>
    <w:rsid w:val="00031374"/>
    <w:rsid w:val="000A1097"/>
    <w:rsid w:val="000E2A8F"/>
    <w:rsid w:val="0012774F"/>
    <w:rsid w:val="00144B7A"/>
    <w:rsid w:val="00145020"/>
    <w:rsid w:val="00180C6E"/>
    <w:rsid w:val="00263179"/>
    <w:rsid w:val="0029606A"/>
    <w:rsid w:val="002B1A23"/>
    <w:rsid w:val="004848F3"/>
    <w:rsid w:val="004A75F2"/>
    <w:rsid w:val="005144A9"/>
    <w:rsid w:val="0051583D"/>
    <w:rsid w:val="00520165"/>
    <w:rsid w:val="005331B1"/>
    <w:rsid w:val="005B1B08"/>
    <w:rsid w:val="00632C3C"/>
    <w:rsid w:val="006469D0"/>
    <w:rsid w:val="00662BDB"/>
    <w:rsid w:val="006A5DF1"/>
    <w:rsid w:val="006B7198"/>
    <w:rsid w:val="006B7A0A"/>
    <w:rsid w:val="006D4AB3"/>
    <w:rsid w:val="006F3B81"/>
    <w:rsid w:val="007526B3"/>
    <w:rsid w:val="007D7198"/>
    <w:rsid w:val="00864A4B"/>
    <w:rsid w:val="00870F9F"/>
    <w:rsid w:val="008804B6"/>
    <w:rsid w:val="00897AB0"/>
    <w:rsid w:val="008A3553"/>
    <w:rsid w:val="008F697B"/>
    <w:rsid w:val="00A905AC"/>
    <w:rsid w:val="00BA6584"/>
    <w:rsid w:val="00BE7BFD"/>
    <w:rsid w:val="00C370F2"/>
    <w:rsid w:val="00C44EEC"/>
    <w:rsid w:val="00C5236E"/>
    <w:rsid w:val="00D22FFA"/>
    <w:rsid w:val="00D404D9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36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583D"/>
  </w:style>
  <w:style w:type="paragraph" w:styleId="Nagwek1">
    <w:name w:val="heading 1"/>
    <w:basedOn w:val="Normalny"/>
    <w:next w:val="Normalny"/>
    <w:link w:val="Nagwek1Znak"/>
    <w:qFormat/>
    <w:rsid w:val="0051583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1583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583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1583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1583D"/>
  </w:style>
  <w:style w:type="paragraph" w:styleId="Tekstpodstawowywcity">
    <w:name w:val="Body Text Indent"/>
    <w:basedOn w:val="Normalny"/>
    <w:rsid w:val="0051583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1583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1583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1583D"/>
    <w:rPr>
      <w:sz w:val="28"/>
    </w:rPr>
  </w:style>
  <w:style w:type="paragraph" w:styleId="Tekstpodstawowywcity3">
    <w:name w:val="Body Text Indent 3"/>
    <w:basedOn w:val="Normalny"/>
    <w:rsid w:val="0051583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6B7A0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6B7A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2024-01-17T14:09:00Z</cp:lastPrinted>
  <dcterms:created xsi:type="dcterms:W3CDTF">2024-01-17T14:09:00Z</dcterms:created>
  <dcterms:modified xsi:type="dcterms:W3CDTF">2024-01-17T14:09:00Z</dcterms:modified>
</cp:coreProperties>
</file>