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4A8" w:rsidRPr="00DA2AC1" w:rsidRDefault="00EE74A8" w:rsidP="00EE74A8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EE74A8" w:rsidRPr="00DA2AC1" w:rsidRDefault="00EE74A8" w:rsidP="00EE74A8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EE74A8" w:rsidRPr="00DA2AC1" w:rsidRDefault="00EE74A8" w:rsidP="00EE74A8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EE74A8" w:rsidRPr="00DA2AC1" w:rsidRDefault="00EE74A8" w:rsidP="00EE74A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EE74A8" w:rsidRPr="00DA2AC1" w:rsidRDefault="00EE74A8" w:rsidP="00EE74A8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461E39">
        <w:rPr>
          <w:sz w:val="24"/>
          <w:szCs w:val="24"/>
        </w:rPr>
        <w:t>1</w:t>
      </w:r>
      <w:r w:rsidR="0020010F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EE74A8" w:rsidRPr="001566D5" w:rsidRDefault="00EE74A8" w:rsidP="00EE74A8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EE74A8" w:rsidRDefault="00EE74A8" w:rsidP="00EE74A8"/>
    <w:p w:rsidR="00EE74A8" w:rsidRDefault="00EE74A8" w:rsidP="00EE74A8"/>
    <w:p w:rsidR="009A6B84" w:rsidRDefault="009A6B84" w:rsidP="00EE74A8"/>
    <w:p w:rsidR="00EE74A8" w:rsidRPr="001566D5" w:rsidRDefault="00EE74A8" w:rsidP="00EE74A8"/>
    <w:p w:rsidR="00EE74A8" w:rsidRDefault="00EE74A8" w:rsidP="00EE74A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EE74A8" w:rsidRDefault="00EE74A8" w:rsidP="00EE74A8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EE74A8" w:rsidRDefault="00EE74A8" w:rsidP="00EE74A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E74A8" w:rsidRDefault="00EE74A8" w:rsidP="00EE74A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9A6B84" w:rsidRDefault="009A6B84" w:rsidP="00EE74A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E74A8" w:rsidRDefault="00EE74A8" w:rsidP="00EE74A8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EE74A8" w:rsidRDefault="00EE74A8" w:rsidP="00EE74A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EE74A8" w:rsidRDefault="00EE74A8" w:rsidP="00EE74A8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</w:t>
      </w:r>
    </w:p>
    <w:p w:rsidR="00EE74A8" w:rsidRDefault="00EE74A8" w:rsidP="00EE74A8">
      <w:pPr>
        <w:jc w:val="both"/>
        <w:rPr>
          <w:i/>
          <w:sz w:val="22"/>
          <w:szCs w:val="22"/>
        </w:rPr>
      </w:pPr>
    </w:p>
    <w:p w:rsidR="00EE74A8" w:rsidRDefault="00EE74A8" w:rsidP="00EE74A8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EE74A8" w:rsidRDefault="00EE74A8" w:rsidP="00EE74A8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EE74A8" w:rsidRPr="00ED5EA5" w:rsidRDefault="00EE74A8" w:rsidP="00EE74A8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EE74A8" w:rsidRDefault="00EE74A8" w:rsidP="00EE74A8">
      <w:pPr>
        <w:jc w:val="both"/>
        <w:rPr>
          <w:b/>
          <w:sz w:val="22"/>
          <w:szCs w:val="22"/>
        </w:rPr>
      </w:pPr>
    </w:p>
    <w:p w:rsidR="00EE74A8" w:rsidRDefault="00EE74A8" w:rsidP="00EE74A8">
      <w:pPr>
        <w:jc w:val="both"/>
        <w:rPr>
          <w:sz w:val="24"/>
          <w:szCs w:val="24"/>
        </w:rPr>
      </w:pPr>
    </w:p>
    <w:p w:rsidR="00EE74A8" w:rsidRDefault="00EE74A8" w:rsidP="00EE74A8">
      <w:pPr>
        <w:jc w:val="both"/>
        <w:rPr>
          <w:bCs/>
          <w:sz w:val="24"/>
          <w:szCs w:val="24"/>
          <w:lang w:eastAsia="ar-SA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461E39" w:rsidRPr="001566D5" w:rsidRDefault="00461E39" w:rsidP="00EE74A8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EE74A8" w:rsidRPr="00E935D6" w:rsidTr="00D50BA6">
        <w:tc>
          <w:tcPr>
            <w:tcW w:w="9356" w:type="dxa"/>
            <w:shd w:val="clear" w:color="auto" w:fill="auto"/>
          </w:tcPr>
          <w:p w:rsidR="00EE74A8" w:rsidRPr="00EE74A8" w:rsidRDefault="00EE74A8" w:rsidP="00EE74A8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EE74A8">
              <w:rPr>
                <w:sz w:val="24"/>
                <w:szCs w:val="24"/>
              </w:rPr>
              <w:t xml:space="preserve">Czy Zamawiający w pakiecie nr 19 dopuści do udziału w postępowaniu komplet: bluza </w:t>
            </w:r>
            <w:r>
              <w:rPr>
                <w:sz w:val="24"/>
                <w:szCs w:val="24"/>
              </w:rPr>
              <w:t xml:space="preserve">                </w:t>
            </w:r>
            <w:r w:rsidRPr="00EE74A8">
              <w:rPr>
                <w:sz w:val="24"/>
                <w:szCs w:val="24"/>
              </w:rPr>
              <w:t>+ spodnie wykonane z oddychającej włókniny polipropylenowej typu SMS o gramaturze 40g/m2, pozostałe parametry takie jak w załączniku nr 2 do SWZ?</w:t>
            </w:r>
          </w:p>
          <w:p w:rsidR="00EE74A8" w:rsidRPr="006B7A0A" w:rsidRDefault="00EE74A8" w:rsidP="00D50BA6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6B7A0A">
              <w:rPr>
                <w:b/>
                <w:sz w:val="24"/>
                <w:szCs w:val="24"/>
              </w:rPr>
              <w:t>Odp.:</w:t>
            </w:r>
          </w:p>
          <w:p w:rsidR="00EE74A8" w:rsidRDefault="00461E39" w:rsidP="00D50B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19 </w:t>
            </w:r>
            <w:r w:rsidR="009A6B84">
              <w:rPr>
                <w:sz w:val="24"/>
                <w:szCs w:val="24"/>
              </w:rPr>
              <w:t>asortyment o zaoferowanych parametrach.</w:t>
            </w:r>
            <w:r>
              <w:rPr>
                <w:sz w:val="24"/>
                <w:szCs w:val="24"/>
              </w:rPr>
              <w:t xml:space="preserve"> </w:t>
            </w:r>
          </w:p>
          <w:p w:rsidR="00EE74A8" w:rsidRDefault="00EE74A8" w:rsidP="00D50B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9A6B84" w:rsidRPr="006B7A0A" w:rsidRDefault="009A6B84" w:rsidP="00D50B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EE74A8" w:rsidRDefault="00EE74A8" w:rsidP="00D50BA6">
            <w:pPr>
              <w:jc w:val="right"/>
              <w:rPr>
                <w:i/>
                <w:sz w:val="24"/>
                <w:szCs w:val="24"/>
              </w:rPr>
            </w:pPr>
          </w:p>
          <w:p w:rsidR="00EE74A8" w:rsidRPr="00E945D1" w:rsidRDefault="00EE74A8" w:rsidP="00D50BA6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Zamawiający </w:t>
            </w:r>
          </w:p>
          <w:p w:rsidR="00EE74A8" w:rsidRPr="00E945D1" w:rsidRDefault="00EE74A8" w:rsidP="00D50BA6">
            <w:pPr>
              <w:jc w:val="right"/>
              <w:rPr>
                <w:i/>
                <w:sz w:val="24"/>
                <w:szCs w:val="24"/>
              </w:rPr>
            </w:pPr>
          </w:p>
          <w:p w:rsidR="00EE74A8" w:rsidRPr="00E945D1" w:rsidRDefault="00EE74A8" w:rsidP="00D50BA6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 Dyrektor</w:t>
            </w:r>
          </w:p>
          <w:p w:rsidR="00EE74A8" w:rsidRPr="00E935D6" w:rsidRDefault="00EE74A8" w:rsidP="00D50BA6">
            <w:pPr>
              <w:spacing w:after="120"/>
              <w:ind w:left="30" w:right="-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945D1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945D1">
              <w:rPr>
                <w:i/>
                <w:sz w:val="24"/>
                <w:szCs w:val="24"/>
              </w:rPr>
              <w:t>Trzebinczyk</w:t>
            </w:r>
            <w:proofErr w:type="spellEnd"/>
            <w:r w:rsidRPr="00E945D1">
              <w:rPr>
                <w:i/>
                <w:sz w:val="24"/>
                <w:szCs w:val="24"/>
              </w:rPr>
              <w:t xml:space="preserve">  </w:t>
            </w:r>
          </w:p>
          <w:p w:rsidR="00EE74A8" w:rsidRPr="002B1A23" w:rsidRDefault="00EE74A8" w:rsidP="00D50BA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EE74A8" w:rsidRPr="00E935D6" w:rsidRDefault="00EE74A8" w:rsidP="00EE74A8">
      <w:pPr>
        <w:jc w:val="both"/>
        <w:rPr>
          <w:rFonts w:ascii="Arial" w:hAnsi="Arial" w:cs="Arial"/>
          <w:sz w:val="22"/>
          <w:szCs w:val="22"/>
        </w:rPr>
      </w:pPr>
    </w:p>
    <w:p w:rsidR="00A159D7" w:rsidRDefault="00A159D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159D7" w:rsidRDefault="00A159D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159D7" w:rsidRDefault="00A159D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159D7" w:rsidRDefault="00A159D7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922A9B" w:rsidRPr="00E935D6" w:rsidTr="00D50BA6">
        <w:tc>
          <w:tcPr>
            <w:tcW w:w="9356" w:type="dxa"/>
            <w:shd w:val="clear" w:color="auto" w:fill="auto"/>
          </w:tcPr>
          <w:p w:rsidR="00922A9B" w:rsidRPr="00922A9B" w:rsidRDefault="00922A9B" w:rsidP="00D50BA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EE74A8">
      <w:footerReference w:type="even" r:id="rId7"/>
      <w:footerReference w:type="default" r:id="rId8"/>
      <w:footerReference w:type="first" r:id="rId9"/>
      <w:pgSz w:w="11906" w:h="16838" w:code="9"/>
      <w:pgMar w:top="567" w:right="1418" w:bottom="1135" w:left="1418" w:header="70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2700" w:rsidRDefault="00B82700">
      <w:r>
        <w:separator/>
      </w:r>
    </w:p>
  </w:endnote>
  <w:endnote w:type="continuationSeparator" w:id="0">
    <w:p w:rsidR="00B82700" w:rsidRDefault="00B827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159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159BE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159B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0010F" w:rsidRPr="0020010F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2700" w:rsidRDefault="00B82700">
      <w:r>
        <w:separator/>
      </w:r>
    </w:p>
  </w:footnote>
  <w:footnote w:type="continuationSeparator" w:id="0">
    <w:p w:rsidR="00B82700" w:rsidRDefault="00B827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7A21FA2"/>
    <w:multiLevelType w:val="hybridMultilevel"/>
    <w:tmpl w:val="F314D082"/>
    <w:lvl w:ilvl="0" w:tplc="55F4D7F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D17435"/>
    <w:multiLevelType w:val="hybridMultilevel"/>
    <w:tmpl w:val="DF0A2E20"/>
    <w:lvl w:ilvl="0" w:tplc="07A49888">
      <w:start w:val="1"/>
      <w:numFmt w:val="decimal"/>
      <w:lvlText w:val="%1."/>
      <w:lvlJc w:val="left"/>
      <w:pPr>
        <w:ind w:left="39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2A9B"/>
    <w:rsid w:val="00031374"/>
    <w:rsid w:val="000A1097"/>
    <w:rsid w:val="000E2A8F"/>
    <w:rsid w:val="0012774F"/>
    <w:rsid w:val="00144B7A"/>
    <w:rsid w:val="00180C6E"/>
    <w:rsid w:val="0020010F"/>
    <w:rsid w:val="002159BE"/>
    <w:rsid w:val="0029606A"/>
    <w:rsid w:val="00461E39"/>
    <w:rsid w:val="004848F3"/>
    <w:rsid w:val="004A75F2"/>
    <w:rsid w:val="005144A9"/>
    <w:rsid w:val="00520165"/>
    <w:rsid w:val="005959FE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22A9B"/>
    <w:rsid w:val="009A6B84"/>
    <w:rsid w:val="00A159D7"/>
    <w:rsid w:val="00A905AC"/>
    <w:rsid w:val="00B82700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74A8"/>
    <w:rsid w:val="00FC5957"/>
    <w:rsid w:val="00FD265E"/>
    <w:rsid w:val="00FE06ED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E06ED"/>
  </w:style>
  <w:style w:type="paragraph" w:styleId="Nagwek1">
    <w:name w:val="heading 1"/>
    <w:basedOn w:val="Normalny"/>
    <w:next w:val="Normalny"/>
    <w:link w:val="Nagwek1Znak"/>
    <w:qFormat/>
    <w:rsid w:val="00FE06E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E06E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E06E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E06E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E06ED"/>
  </w:style>
  <w:style w:type="paragraph" w:styleId="Tekstpodstawowywcity">
    <w:name w:val="Body Text Indent"/>
    <w:basedOn w:val="Normalny"/>
    <w:rsid w:val="00FE06E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E06E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E06E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E06ED"/>
    <w:rPr>
      <w:sz w:val="28"/>
    </w:rPr>
  </w:style>
  <w:style w:type="paragraph" w:styleId="Tekstpodstawowywcity3">
    <w:name w:val="Body Text Indent 3"/>
    <w:basedOn w:val="Normalny"/>
    <w:rsid w:val="00FE06E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EE74A8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EE74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2024-01-17T14:10:00Z</cp:lastPrinted>
  <dcterms:created xsi:type="dcterms:W3CDTF">2024-01-17T14:10:00Z</dcterms:created>
  <dcterms:modified xsi:type="dcterms:W3CDTF">2024-01-17T14:10:00Z</dcterms:modified>
</cp:coreProperties>
</file>