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8F" w:rsidRPr="00DA2AC1" w:rsidRDefault="0090368F" w:rsidP="009036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90368F" w:rsidRPr="00DA2AC1" w:rsidRDefault="0090368F" w:rsidP="0090368F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90368F" w:rsidRPr="00DA2AC1" w:rsidRDefault="0090368F" w:rsidP="009036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90368F" w:rsidRPr="00DA2AC1" w:rsidRDefault="0090368F" w:rsidP="0090368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0368F" w:rsidRPr="00DA2AC1" w:rsidRDefault="0090368F" w:rsidP="0090368F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843BF5">
        <w:rPr>
          <w:sz w:val="24"/>
          <w:szCs w:val="24"/>
        </w:rPr>
        <w:t>1</w:t>
      </w:r>
      <w:r w:rsidR="00621882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90368F" w:rsidRPr="001566D5" w:rsidRDefault="0090368F" w:rsidP="0090368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0368F" w:rsidRDefault="0090368F" w:rsidP="0090368F"/>
    <w:p w:rsidR="0090368F" w:rsidRDefault="0090368F" w:rsidP="0090368F"/>
    <w:p w:rsidR="0090368F" w:rsidRPr="001566D5" w:rsidRDefault="0090368F" w:rsidP="0090368F"/>
    <w:p w:rsidR="0090368F" w:rsidRDefault="0090368F" w:rsidP="009036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90368F" w:rsidRDefault="0090368F" w:rsidP="009036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90368F" w:rsidRDefault="0090368F" w:rsidP="0090368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0368F" w:rsidRDefault="0090368F" w:rsidP="0090368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0368F" w:rsidRDefault="0090368F" w:rsidP="0090368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0368F" w:rsidRDefault="0090368F" w:rsidP="009036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90368F" w:rsidRDefault="0090368F" w:rsidP="009036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90368F" w:rsidRDefault="0090368F" w:rsidP="0090368F">
      <w:pPr>
        <w:jc w:val="both"/>
        <w:rPr>
          <w:i/>
          <w:sz w:val="22"/>
          <w:szCs w:val="22"/>
        </w:rPr>
      </w:pPr>
    </w:p>
    <w:p w:rsidR="0090368F" w:rsidRDefault="0090368F" w:rsidP="0090368F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90368F" w:rsidRDefault="0090368F" w:rsidP="0090368F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90368F" w:rsidRPr="00ED5EA5" w:rsidRDefault="0090368F" w:rsidP="0090368F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90368F" w:rsidRDefault="0090368F" w:rsidP="0090368F">
      <w:pPr>
        <w:jc w:val="both"/>
        <w:rPr>
          <w:b/>
          <w:sz w:val="22"/>
          <w:szCs w:val="22"/>
        </w:rPr>
      </w:pPr>
    </w:p>
    <w:p w:rsidR="0090368F" w:rsidRDefault="0090368F" w:rsidP="0090368F">
      <w:pPr>
        <w:jc w:val="both"/>
        <w:rPr>
          <w:sz w:val="24"/>
          <w:szCs w:val="24"/>
        </w:rPr>
      </w:pPr>
    </w:p>
    <w:p w:rsidR="0090368F" w:rsidRPr="001566D5" w:rsidRDefault="0090368F" w:rsidP="0090368F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0368F">
        <w:rPr>
          <w:sz w:val="24"/>
          <w:szCs w:val="24"/>
          <w:u w:val="single"/>
        </w:rPr>
        <w:t>Pakiet nr 4 poz. 4</w:t>
      </w:r>
    </w:p>
    <w:p w:rsidR="0090368F" w:rsidRPr="0090368F" w:rsidRDefault="0090368F" w:rsidP="00843BF5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Czy Zamawiający wyrazi zgodę na zaoferowanie osłony na kończyny w rozmiarze </w:t>
      </w:r>
      <w:r>
        <w:rPr>
          <w:sz w:val="24"/>
          <w:szCs w:val="24"/>
        </w:rPr>
        <w:t xml:space="preserve">                 </w:t>
      </w:r>
      <w:r w:rsidRPr="0090368F">
        <w:rPr>
          <w:sz w:val="24"/>
          <w:szCs w:val="24"/>
        </w:rPr>
        <w:t xml:space="preserve">33 x 110 cm z 2 taśmami samoprzylepnymi 10 x 50 cm? </w:t>
      </w:r>
    </w:p>
    <w:p w:rsidR="0090368F" w:rsidRPr="0090368F" w:rsidRDefault="0090368F" w:rsidP="00843BF5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90368F" w:rsidRDefault="00843BF5" w:rsidP="0090368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 poz. 4 </w:t>
      </w:r>
      <w:r w:rsidRPr="0090368F">
        <w:rPr>
          <w:sz w:val="24"/>
          <w:szCs w:val="24"/>
        </w:rPr>
        <w:t>osłon</w:t>
      </w:r>
      <w:r w:rsidR="00B37BBF">
        <w:rPr>
          <w:sz w:val="24"/>
          <w:szCs w:val="24"/>
        </w:rPr>
        <w:t>ę</w:t>
      </w:r>
      <w:r w:rsidRPr="0090368F">
        <w:rPr>
          <w:sz w:val="24"/>
          <w:szCs w:val="24"/>
        </w:rPr>
        <w:t xml:space="preserve"> na kończyny w rozmiarze 33 x 110 cm z 2 taśmami samoprzylepnymi 10 x 50 </w:t>
      </w:r>
      <w:proofErr w:type="spellStart"/>
      <w:r w:rsidRPr="0090368F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843BF5" w:rsidRPr="0090368F" w:rsidRDefault="00843BF5" w:rsidP="00843BF5">
      <w:pPr>
        <w:ind w:left="28" w:right="-74"/>
        <w:jc w:val="both"/>
        <w:rPr>
          <w:sz w:val="24"/>
          <w:szCs w:val="24"/>
        </w:rPr>
      </w:pP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90368F">
        <w:rPr>
          <w:sz w:val="24"/>
          <w:szCs w:val="24"/>
          <w:u w:val="single"/>
        </w:rPr>
        <w:t>Pakiet nr 4 poz. 4</w:t>
      </w:r>
    </w:p>
    <w:p w:rsidR="0090368F" w:rsidRPr="0090368F" w:rsidRDefault="0090368F" w:rsidP="00843BF5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Czy Zamawiający wyrazi zgodę na zaoferowanie osłony na kończyny w rozmiarze </w:t>
      </w:r>
      <w:r w:rsidR="00801A79">
        <w:rPr>
          <w:sz w:val="24"/>
          <w:szCs w:val="24"/>
        </w:rPr>
        <w:t xml:space="preserve">                     </w:t>
      </w:r>
      <w:r w:rsidRPr="0090368F">
        <w:rPr>
          <w:sz w:val="24"/>
          <w:szCs w:val="24"/>
        </w:rPr>
        <w:t xml:space="preserve">32 x 120 cm z 2 foliowymi taśmami samoprzylepnymi 10 cm x 50 cm wykonanej </w:t>
      </w:r>
      <w:r w:rsidR="00801A79">
        <w:rPr>
          <w:sz w:val="24"/>
          <w:szCs w:val="24"/>
        </w:rPr>
        <w:t xml:space="preserve">                          </w:t>
      </w:r>
      <w:r w:rsidRPr="0090368F">
        <w:rPr>
          <w:sz w:val="24"/>
          <w:szCs w:val="24"/>
        </w:rPr>
        <w:t>z termoplastycznej folii elastomerowej oraz elastycznej bielonej dzianiny?</w:t>
      </w:r>
    </w:p>
    <w:p w:rsidR="00801A79" w:rsidRPr="0090368F" w:rsidRDefault="00801A79" w:rsidP="00843BF5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90368F" w:rsidRDefault="00843BF5" w:rsidP="0090368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 poz. 4 </w:t>
      </w:r>
      <w:r w:rsidRPr="0090368F">
        <w:rPr>
          <w:sz w:val="24"/>
          <w:szCs w:val="24"/>
        </w:rPr>
        <w:t>osłon</w:t>
      </w:r>
      <w:r w:rsidR="00B37BBF">
        <w:rPr>
          <w:sz w:val="24"/>
          <w:szCs w:val="24"/>
        </w:rPr>
        <w:t>ę</w:t>
      </w:r>
      <w:r w:rsidRPr="0090368F">
        <w:rPr>
          <w:sz w:val="24"/>
          <w:szCs w:val="24"/>
        </w:rPr>
        <w:t xml:space="preserve"> na kończyny w rozmiarze </w:t>
      </w:r>
      <w:r>
        <w:rPr>
          <w:sz w:val="24"/>
          <w:szCs w:val="24"/>
        </w:rPr>
        <w:t xml:space="preserve">                     </w:t>
      </w:r>
      <w:r w:rsidRPr="0090368F">
        <w:rPr>
          <w:sz w:val="24"/>
          <w:szCs w:val="24"/>
        </w:rPr>
        <w:t xml:space="preserve">32 x 120 cm z 2 foliowymi taśmami samoprzylepnymi 10 cm x 50 cm wykonanej </w:t>
      </w:r>
      <w:r>
        <w:rPr>
          <w:sz w:val="24"/>
          <w:szCs w:val="24"/>
        </w:rPr>
        <w:t xml:space="preserve">                          </w:t>
      </w:r>
      <w:r w:rsidRPr="0090368F">
        <w:rPr>
          <w:sz w:val="24"/>
          <w:szCs w:val="24"/>
        </w:rPr>
        <w:t>z termoplastycznej folii elastomerowej oraz elastycznej bielonej dzianiny</w:t>
      </w:r>
      <w:r>
        <w:rPr>
          <w:sz w:val="24"/>
          <w:szCs w:val="24"/>
        </w:rPr>
        <w:t>.</w:t>
      </w:r>
    </w:p>
    <w:p w:rsidR="00843BF5" w:rsidRPr="0090368F" w:rsidRDefault="00843BF5" w:rsidP="00843BF5">
      <w:pPr>
        <w:ind w:left="28" w:right="-74"/>
        <w:jc w:val="both"/>
        <w:rPr>
          <w:sz w:val="24"/>
          <w:szCs w:val="24"/>
        </w:rPr>
      </w:pPr>
    </w:p>
    <w:p w:rsidR="0090368F" w:rsidRPr="00801A79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01A79">
        <w:rPr>
          <w:sz w:val="24"/>
          <w:szCs w:val="24"/>
          <w:u w:val="single"/>
        </w:rPr>
        <w:t>Pakiet nr 4 poz. 5</w:t>
      </w:r>
    </w:p>
    <w:p w:rsidR="0090368F" w:rsidRPr="0090368F" w:rsidRDefault="0090368F" w:rsidP="00843BF5">
      <w:pPr>
        <w:numPr>
          <w:ilvl w:val="0"/>
          <w:numId w:val="10"/>
        </w:numPr>
        <w:ind w:right="-74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Czy Zamawiający wyrazi zgodę na zaoferowanie torby do zbiórki płynów w rozmiarze </w:t>
      </w:r>
      <w:r w:rsidR="00801A79">
        <w:rPr>
          <w:sz w:val="24"/>
          <w:szCs w:val="24"/>
        </w:rPr>
        <w:t xml:space="preserve">               </w:t>
      </w:r>
      <w:r w:rsidRPr="0090368F">
        <w:rPr>
          <w:sz w:val="24"/>
          <w:szCs w:val="24"/>
        </w:rPr>
        <w:t>60 x 90 cm?</w:t>
      </w:r>
    </w:p>
    <w:p w:rsidR="00801A79" w:rsidRPr="0090368F" w:rsidRDefault="00801A79" w:rsidP="00843BF5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90368F" w:rsidRDefault="00B37BBF" w:rsidP="0090368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 poz. 5</w:t>
      </w:r>
      <w:r w:rsidRPr="00B37BBF">
        <w:rPr>
          <w:sz w:val="24"/>
          <w:szCs w:val="24"/>
        </w:rPr>
        <w:t xml:space="preserve"> </w:t>
      </w:r>
      <w:r w:rsidRPr="0090368F">
        <w:rPr>
          <w:sz w:val="24"/>
          <w:szCs w:val="24"/>
        </w:rPr>
        <w:t>torb</w:t>
      </w:r>
      <w:r>
        <w:rPr>
          <w:sz w:val="24"/>
          <w:szCs w:val="24"/>
        </w:rPr>
        <w:t>ę</w:t>
      </w:r>
      <w:r w:rsidRPr="0090368F">
        <w:rPr>
          <w:sz w:val="24"/>
          <w:szCs w:val="24"/>
        </w:rPr>
        <w:t xml:space="preserve"> do zbiórki płynów w rozmiarze </w:t>
      </w:r>
      <w:r>
        <w:rPr>
          <w:sz w:val="24"/>
          <w:szCs w:val="24"/>
        </w:rPr>
        <w:t xml:space="preserve">               </w:t>
      </w:r>
      <w:r w:rsidRPr="0090368F">
        <w:rPr>
          <w:sz w:val="24"/>
          <w:szCs w:val="24"/>
        </w:rPr>
        <w:t xml:space="preserve">60 x 90 </w:t>
      </w:r>
      <w:proofErr w:type="spellStart"/>
      <w:r w:rsidRPr="0090368F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843BF5" w:rsidRDefault="00843BF5" w:rsidP="0090368F">
      <w:pPr>
        <w:spacing w:after="120"/>
        <w:ind w:left="30" w:right="-72"/>
        <w:jc w:val="both"/>
        <w:rPr>
          <w:sz w:val="24"/>
          <w:szCs w:val="24"/>
        </w:rPr>
      </w:pPr>
    </w:p>
    <w:p w:rsidR="00843BF5" w:rsidRDefault="00843BF5" w:rsidP="0090368F">
      <w:pPr>
        <w:spacing w:after="120"/>
        <w:ind w:left="30" w:right="-72"/>
        <w:jc w:val="both"/>
        <w:rPr>
          <w:sz w:val="24"/>
          <w:szCs w:val="24"/>
        </w:rPr>
      </w:pPr>
    </w:p>
    <w:p w:rsidR="0090368F" w:rsidRPr="00801A79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01A79">
        <w:rPr>
          <w:sz w:val="24"/>
          <w:szCs w:val="24"/>
          <w:u w:val="single"/>
        </w:rPr>
        <w:lastRenderedPageBreak/>
        <w:t>Pakiet nr 5</w:t>
      </w:r>
    </w:p>
    <w:p w:rsidR="0090368F" w:rsidRPr="0090368F" w:rsidRDefault="0090368F" w:rsidP="00801A79">
      <w:pPr>
        <w:numPr>
          <w:ilvl w:val="0"/>
          <w:numId w:val="10"/>
        </w:numPr>
        <w:spacing w:after="120"/>
        <w:ind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Czy Zamawiający wyrazi zgodę na zaoferowanie zestawu uniwersalnego w następującym składzie:</w:t>
      </w:r>
    </w:p>
    <w:p w:rsidR="0090368F" w:rsidRPr="0090368F" w:rsidRDefault="0090368F" w:rsidP="00801A79">
      <w:pPr>
        <w:ind w:left="28" w:right="-74" w:firstLine="256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1 serweta na stolik instrumentariuszki 150 cm x 190 cm</w:t>
      </w:r>
    </w:p>
    <w:p w:rsidR="0090368F" w:rsidRPr="0090368F" w:rsidRDefault="0090368F" w:rsidP="00801A79">
      <w:pPr>
        <w:ind w:left="28" w:right="-74" w:firstLine="256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4 ręczniki 30 cm x 40 cm</w:t>
      </w:r>
    </w:p>
    <w:p w:rsidR="0090368F" w:rsidRPr="0090368F" w:rsidRDefault="0090368F" w:rsidP="00801A79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1 serweta na stolik </w:t>
      </w:r>
      <w:proofErr w:type="spellStart"/>
      <w:r w:rsidRPr="0090368F">
        <w:rPr>
          <w:sz w:val="24"/>
          <w:szCs w:val="24"/>
        </w:rPr>
        <w:t>Mayo</w:t>
      </w:r>
      <w:proofErr w:type="spellEnd"/>
      <w:r w:rsidRPr="0090368F">
        <w:rPr>
          <w:sz w:val="24"/>
          <w:szCs w:val="24"/>
        </w:rPr>
        <w:t xml:space="preserve"> 80 cm x 145 cm, wykonana z folii polietylenowej, obszar wzmocniony z włókniny polipropylenowej, składana w sposób umożliwiający aseptyczną aplikację</w:t>
      </w:r>
    </w:p>
    <w:p w:rsidR="0090368F" w:rsidRPr="0090368F" w:rsidRDefault="0090368F" w:rsidP="00801A79">
      <w:pPr>
        <w:ind w:left="28" w:right="-74" w:firstLine="256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1 taśma samoprzylepna 9 cm x 50 cm</w:t>
      </w:r>
    </w:p>
    <w:p w:rsidR="0090368F" w:rsidRPr="0090368F" w:rsidRDefault="0090368F" w:rsidP="00801A79">
      <w:pPr>
        <w:ind w:left="28" w:right="-74" w:firstLine="256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2 samoprzylepne serwety operacyjne wzmocnione 75 cm x 90 cm</w:t>
      </w:r>
    </w:p>
    <w:p w:rsidR="0090368F" w:rsidRPr="0090368F" w:rsidRDefault="0090368F" w:rsidP="00801A79">
      <w:pPr>
        <w:ind w:left="28" w:right="-74" w:firstLine="256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1 samoprzylepna serweta operacyjna wzmocniona 175 cm x 180 cm</w:t>
      </w:r>
    </w:p>
    <w:p w:rsidR="0090368F" w:rsidRPr="0090368F" w:rsidRDefault="0090368F" w:rsidP="00801A79">
      <w:pPr>
        <w:spacing w:after="120"/>
        <w:ind w:left="30" w:right="-72" w:firstLine="256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1 samoprzylepna serweta operacyjna wzmocniona 150 x 250 cm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Obłożenie pacjenta wykonane z laminatu dwuwarstwowego (włóknina polipropylenowa i folia polietylenowa) o gramaturze 57 g/m2 (+/-0,5 g/m2). Wokół pola operacyjnego, na każdej </w:t>
      </w:r>
      <w:r w:rsidR="00DD5BC4">
        <w:rPr>
          <w:sz w:val="24"/>
          <w:szCs w:val="24"/>
        </w:rPr>
        <w:t xml:space="preserve">                 </w:t>
      </w:r>
      <w:r w:rsidRPr="0090368F">
        <w:rPr>
          <w:sz w:val="24"/>
          <w:szCs w:val="24"/>
        </w:rPr>
        <w:t xml:space="preserve">z serwet polipropylenowa łata chłonna o wymiarach 20 x 50 </w:t>
      </w:r>
      <w:proofErr w:type="spellStart"/>
      <w:r w:rsidRPr="0090368F">
        <w:rPr>
          <w:sz w:val="24"/>
          <w:szCs w:val="24"/>
        </w:rPr>
        <w:t>cm</w:t>
      </w:r>
      <w:proofErr w:type="spellEnd"/>
      <w:r w:rsidRPr="0090368F">
        <w:rPr>
          <w:sz w:val="24"/>
          <w:szCs w:val="24"/>
        </w:rPr>
        <w:t xml:space="preserve">. Całkowita gramatura laminatu podstawowego i łaty chłonnej 109 g/m2 (+/-1g/m2). 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Taśma mocująca w serwetach operacyjnych pokryta klejem umożliwiającym swobodne odklejanie i przyklejanie bez ryzyka uszkodzenia materiału o szerokości min. 5 </w:t>
      </w:r>
      <w:proofErr w:type="spellStart"/>
      <w:r w:rsidRPr="0090368F">
        <w:rPr>
          <w:sz w:val="24"/>
          <w:szCs w:val="24"/>
        </w:rPr>
        <w:t>cm</w:t>
      </w:r>
      <w:proofErr w:type="spellEnd"/>
      <w:r w:rsidRPr="0090368F">
        <w:rPr>
          <w:sz w:val="24"/>
          <w:szCs w:val="24"/>
        </w:rPr>
        <w:t>.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Odporność na przenikanie płynów w obszarze wzmocnionym min. 170 cm H2O, odporność na rozerwanie na mokro / sucho CD min. 73 N i MD powyżej 180 N, współczynnik absorpcji 348%.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Zestawy pakowane do transportu podwójnie w worek foliowy oraz karton zewnętrzny. Zestaw posiada min. 2 etykiety samoprzylepne zawierające nr katalogowy, LOT, datę ważności oraz dane producenta.</w:t>
      </w:r>
    </w:p>
    <w:p w:rsidR="00801A79" w:rsidRPr="0090368F" w:rsidRDefault="00801A79" w:rsidP="00801A79">
      <w:pPr>
        <w:spacing w:after="120"/>
        <w:ind w:left="30" w:right="-72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90368F" w:rsidRPr="0090368F" w:rsidRDefault="00B37BBF" w:rsidP="0090368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 zestaw</w:t>
      </w:r>
      <w:r w:rsidRPr="0090368F">
        <w:rPr>
          <w:sz w:val="24"/>
          <w:szCs w:val="24"/>
        </w:rPr>
        <w:t xml:space="preserve"> uniwersaln</w:t>
      </w:r>
      <w:r>
        <w:rPr>
          <w:sz w:val="24"/>
          <w:szCs w:val="24"/>
        </w:rPr>
        <w:t>y</w:t>
      </w:r>
      <w:r w:rsidRPr="0090368F">
        <w:rPr>
          <w:sz w:val="24"/>
          <w:szCs w:val="24"/>
        </w:rPr>
        <w:t xml:space="preserve"> </w:t>
      </w:r>
      <w:r>
        <w:rPr>
          <w:sz w:val="24"/>
          <w:szCs w:val="24"/>
        </w:rPr>
        <w:t>o zaoferowanym</w:t>
      </w:r>
      <w:r w:rsidRPr="0090368F">
        <w:rPr>
          <w:sz w:val="24"/>
          <w:szCs w:val="24"/>
        </w:rPr>
        <w:t xml:space="preserve"> składzie</w:t>
      </w:r>
      <w:r>
        <w:rPr>
          <w:sz w:val="24"/>
          <w:szCs w:val="24"/>
        </w:rPr>
        <w:t>.</w:t>
      </w:r>
    </w:p>
    <w:p w:rsidR="00B37BBF" w:rsidRDefault="00B37BBF" w:rsidP="00B37BBF">
      <w:pPr>
        <w:ind w:left="28" w:right="-74"/>
        <w:jc w:val="both"/>
        <w:rPr>
          <w:sz w:val="24"/>
          <w:szCs w:val="24"/>
          <w:u w:val="single"/>
        </w:rPr>
      </w:pPr>
    </w:p>
    <w:p w:rsidR="0090368F" w:rsidRPr="00801A79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01A79">
        <w:rPr>
          <w:sz w:val="24"/>
          <w:szCs w:val="24"/>
          <w:u w:val="single"/>
        </w:rPr>
        <w:t>Pakiet nr 6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5. Czy Zamawiający wyrazi zgodę na zaoferowanie zestawu w następującym składzie:</w:t>
      </w:r>
    </w:p>
    <w:p w:rsidR="0090368F" w:rsidRPr="0090368F" w:rsidRDefault="0090368F" w:rsidP="00DD5BC4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1 serweta na stolik instrumentariuszki 150 cm x 190 cm</w:t>
      </w:r>
    </w:p>
    <w:p w:rsidR="0090368F" w:rsidRPr="0090368F" w:rsidRDefault="0090368F" w:rsidP="00DD5BC4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2 ręczniki 30 cm x 40 cm</w:t>
      </w:r>
    </w:p>
    <w:p w:rsidR="0090368F" w:rsidRPr="0090368F" w:rsidRDefault="0090368F" w:rsidP="00DD5BC4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1 serweta na stolik </w:t>
      </w:r>
      <w:proofErr w:type="spellStart"/>
      <w:r w:rsidRPr="0090368F">
        <w:rPr>
          <w:sz w:val="24"/>
          <w:szCs w:val="24"/>
        </w:rPr>
        <w:t>Mayo</w:t>
      </w:r>
      <w:proofErr w:type="spellEnd"/>
      <w:r w:rsidRPr="0090368F">
        <w:rPr>
          <w:sz w:val="24"/>
          <w:szCs w:val="24"/>
        </w:rPr>
        <w:t xml:space="preserve"> 80 cm x 145 cm</w:t>
      </w:r>
    </w:p>
    <w:p w:rsidR="00DD5BC4" w:rsidRDefault="0090368F" w:rsidP="00DD5BC4">
      <w:pPr>
        <w:spacing w:after="120"/>
        <w:ind w:left="567" w:right="-72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1 serweta do laparoskopii wzmocniona 260x310 cm ze zintegrowanymi osłonami na kończyny dolne 125cm z otworem w okolicy jamy brzusznej 28 cm x 32 cm z osłoną podpórek na kończyn górnych, ze zintegrowanymi uchwytami do przewodów i drenów. 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Obłożenie pacjenta wykonane z laminatu dwuwarstwowego (włóknina polipropylenowa i folia polietylenowa) o gramaturze 57 g/m2 (+/-0,5 g/m2). Wokół pola operacyjnego polipropylenowa łata chłonna o wymiarze 50 x 60 </w:t>
      </w:r>
      <w:proofErr w:type="spellStart"/>
      <w:r w:rsidRPr="0090368F">
        <w:rPr>
          <w:sz w:val="24"/>
          <w:szCs w:val="24"/>
        </w:rPr>
        <w:t>cm</w:t>
      </w:r>
      <w:proofErr w:type="spellEnd"/>
      <w:r w:rsidRPr="0090368F">
        <w:rPr>
          <w:sz w:val="24"/>
          <w:szCs w:val="24"/>
        </w:rPr>
        <w:t xml:space="preserve">. Całkowita gramatura laminatu podstawowego i łaty chłonnej 109 g/m2 (+/- 0,5 g/m2). Odporność na przenikanie płynów </w:t>
      </w:r>
      <w:r w:rsidR="00EA4EEB">
        <w:rPr>
          <w:sz w:val="24"/>
          <w:szCs w:val="24"/>
        </w:rPr>
        <w:t xml:space="preserve">                </w:t>
      </w:r>
      <w:r w:rsidRPr="0090368F">
        <w:rPr>
          <w:sz w:val="24"/>
          <w:szCs w:val="24"/>
        </w:rPr>
        <w:t xml:space="preserve">w obszarze wzmocnionym min. 170 cm H2O, wytrzymałość na rozerwanie na sucho i mokro w obszarze wzmocnionym powyżej 270 </w:t>
      </w:r>
      <w:proofErr w:type="spellStart"/>
      <w:r w:rsidRPr="0090368F">
        <w:rPr>
          <w:sz w:val="24"/>
          <w:szCs w:val="24"/>
        </w:rPr>
        <w:t>kPa</w:t>
      </w:r>
      <w:proofErr w:type="spellEnd"/>
      <w:r w:rsidRPr="0090368F">
        <w:rPr>
          <w:sz w:val="24"/>
          <w:szCs w:val="24"/>
        </w:rPr>
        <w:t xml:space="preserve">. wytrzymałość na rozciąganie na sucho/ mokro </w:t>
      </w:r>
      <w:r w:rsidR="00EA4EEB">
        <w:rPr>
          <w:sz w:val="24"/>
          <w:szCs w:val="24"/>
        </w:rPr>
        <w:t xml:space="preserve">          </w:t>
      </w:r>
      <w:r w:rsidRPr="0090368F">
        <w:rPr>
          <w:sz w:val="24"/>
          <w:szCs w:val="24"/>
        </w:rPr>
        <w:t>w obszarze wzmocnionym min. 180 N. Zestawy pakowane do transportu podwójnie w worek foliowy oraz karton zewnętrzny. Zestaw posiada min. 2 etykiety samoprzylepne zawierające nr katalogowy, LOT, datę ważności oraz dane producenta.</w:t>
      </w:r>
    </w:p>
    <w:p w:rsidR="00DD5BC4" w:rsidRPr="0090368F" w:rsidRDefault="00DD5BC4" w:rsidP="00DD5BC4">
      <w:pPr>
        <w:spacing w:after="120"/>
        <w:ind w:left="30" w:right="-72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EA4EEB" w:rsidRPr="0090368F" w:rsidRDefault="00EA4EEB" w:rsidP="00EA4EEB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 zestaw</w:t>
      </w:r>
      <w:r w:rsidRPr="00EA4EEB">
        <w:rPr>
          <w:sz w:val="24"/>
          <w:szCs w:val="24"/>
        </w:rPr>
        <w:t xml:space="preserve"> </w:t>
      </w:r>
      <w:r>
        <w:rPr>
          <w:sz w:val="24"/>
          <w:szCs w:val="24"/>
        </w:rPr>
        <w:t>o zaoferowanym</w:t>
      </w:r>
      <w:r w:rsidRPr="0090368F">
        <w:rPr>
          <w:sz w:val="24"/>
          <w:szCs w:val="24"/>
        </w:rPr>
        <w:t xml:space="preserve"> składzie</w:t>
      </w:r>
      <w:r>
        <w:rPr>
          <w:sz w:val="24"/>
          <w:szCs w:val="24"/>
        </w:rPr>
        <w:t>.</w:t>
      </w:r>
    </w:p>
    <w:p w:rsid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</w:p>
    <w:p w:rsidR="00B37BBF" w:rsidRDefault="00B37BBF" w:rsidP="0090368F">
      <w:pPr>
        <w:spacing w:after="120"/>
        <w:ind w:left="30" w:right="-72"/>
        <w:jc w:val="both"/>
        <w:rPr>
          <w:sz w:val="24"/>
          <w:szCs w:val="24"/>
        </w:rPr>
      </w:pPr>
    </w:p>
    <w:p w:rsidR="0090368F" w:rsidRPr="00DD5BC4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D5BC4">
        <w:rPr>
          <w:sz w:val="24"/>
          <w:szCs w:val="24"/>
          <w:u w:val="single"/>
        </w:rPr>
        <w:lastRenderedPageBreak/>
        <w:t>Pakiet nr 6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6. Czy Zamawiający wyrazi zgodę na zaoferowanie zestawu w następującym składzie:</w:t>
      </w:r>
    </w:p>
    <w:p w:rsidR="0090368F" w:rsidRPr="0090368F" w:rsidRDefault="0090368F" w:rsidP="00DD5BC4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1 serweta na stolik instrumentariuszki 150 cm x 190 cm</w:t>
      </w:r>
    </w:p>
    <w:p w:rsidR="0090368F" w:rsidRPr="0090368F" w:rsidRDefault="0090368F" w:rsidP="00DD5BC4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>2 ręczniki 30 cm x 40 cm</w:t>
      </w:r>
    </w:p>
    <w:p w:rsidR="0090368F" w:rsidRPr="0090368F" w:rsidRDefault="0090368F" w:rsidP="00DD5BC4">
      <w:pPr>
        <w:ind w:left="567" w:right="-74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1 serweta na stolik </w:t>
      </w:r>
      <w:proofErr w:type="spellStart"/>
      <w:r w:rsidRPr="0090368F">
        <w:rPr>
          <w:sz w:val="24"/>
          <w:szCs w:val="24"/>
        </w:rPr>
        <w:t>Mayo</w:t>
      </w:r>
      <w:proofErr w:type="spellEnd"/>
      <w:r w:rsidRPr="0090368F">
        <w:rPr>
          <w:sz w:val="24"/>
          <w:szCs w:val="24"/>
        </w:rPr>
        <w:t xml:space="preserve"> 80 cm x 145 cm</w:t>
      </w:r>
    </w:p>
    <w:p w:rsidR="0090368F" w:rsidRPr="0090368F" w:rsidRDefault="0090368F" w:rsidP="00DD5BC4">
      <w:pPr>
        <w:spacing w:after="120"/>
        <w:ind w:left="567" w:right="-72" w:hanging="283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1 serweta do laparoskopii wzmocniona 260/200 cm x 335 cm w pozycji prostej pacjenta </w:t>
      </w:r>
      <w:r w:rsidR="00C75DFA">
        <w:rPr>
          <w:sz w:val="24"/>
          <w:szCs w:val="24"/>
        </w:rPr>
        <w:t xml:space="preserve">                </w:t>
      </w:r>
      <w:r w:rsidRPr="0090368F">
        <w:rPr>
          <w:sz w:val="24"/>
          <w:szCs w:val="24"/>
        </w:rPr>
        <w:t>z otworem w okolicy jamy brzusznej 28 cm x 32 cm z osłoną podpórek na kończyny górne ze zintegrowanymi uchwytami do przewodów i drenów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Obłożenie pacjenta wykonane z laminatu dwuwarstwowego (włóknina polipropylenowa i folia polietylenowa) o gramaturze 57 g/m2 (+/-0,5 g/m2). Wokół pola operacyjnego polipropylenowa łata chłonna o wymiarze 50 x 60 </w:t>
      </w:r>
      <w:proofErr w:type="spellStart"/>
      <w:r w:rsidRPr="0090368F">
        <w:rPr>
          <w:sz w:val="24"/>
          <w:szCs w:val="24"/>
        </w:rPr>
        <w:t>cm</w:t>
      </w:r>
      <w:proofErr w:type="spellEnd"/>
      <w:r w:rsidRPr="0090368F">
        <w:rPr>
          <w:sz w:val="24"/>
          <w:szCs w:val="24"/>
        </w:rPr>
        <w:t xml:space="preserve">. Całkowita gramatura laminatu podstawowego i łaty chłonnej 109 g/m2 (+/- 0,5 g/m2). 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</w:rPr>
      </w:pPr>
      <w:r w:rsidRPr="0090368F">
        <w:rPr>
          <w:sz w:val="24"/>
          <w:szCs w:val="24"/>
        </w:rPr>
        <w:t xml:space="preserve">Odporność na przenikanie płynów w obszarze wzmocnionym min. 170 cm H2O, wytrzymałość na rozerwanie na sucho i mokro w obszarze wzmocnionym powyżej 175 </w:t>
      </w:r>
      <w:proofErr w:type="spellStart"/>
      <w:r w:rsidRPr="0090368F">
        <w:rPr>
          <w:sz w:val="24"/>
          <w:szCs w:val="24"/>
        </w:rPr>
        <w:t>kPa</w:t>
      </w:r>
      <w:proofErr w:type="spellEnd"/>
      <w:r w:rsidRPr="0090368F">
        <w:rPr>
          <w:sz w:val="24"/>
          <w:szCs w:val="24"/>
        </w:rPr>
        <w:t>. wytrzymałość na rozciąganie na sucho/ mokro w obszarze wzmocnionym min. 180 N. Zestawy pakowane do transportu podwójnie w worek foliowy oraz karton zewnętrzny. Zestaw posiada min. 2 etykiety samoprzylepne zawierające nr katalogowy, LOT, datę ważności oraz dane producenta.</w:t>
      </w:r>
    </w:p>
    <w:p w:rsidR="00DD5BC4" w:rsidRPr="0090368F" w:rsidRDefault="00DD5BC4" w:rsidP="00DD5BC4">
      <w:pPr>
        <w:spacing w:after="120"/>
        <w:ind w:left="30" w:right="-72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EA4EEB" w:rsidRPr="0090368F" w:rsidRDefault="00EA4EEB" w:rsidP="00EA4EEB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6 zestawu</w:t>
      </w:r>
      <w:r w:rsidRPr="00EA4EEB">
        <w:rPr>
          <w:sz w:val="24"/>
          <w:szCs w:val="24"/>
        </w:rPr>
        <w:t xml:space="preserve"> </w:t>
      </w:r>
      <w:r>
        <w:rPr>
          <w:sz w:val="24"/>
          <w:szCs w:val="24"/>
        </w:rPr>
        <w:t>o zaoferowanym</w:t>
      </w:r>
      <w:r w:rsidRPr="0090368F">
        <w:rPr>
          <w:sz w:val="24"/>
          <w:szCs w:val="24"/>
        </w:rPr>
        <w:t xml:space="preserve"> składzie</w:t>
      </w:r>
      <w:r>
        <w:rPr>
          <w:sz w:val="24"/>
          <w:szCs w:val="24"/>
        </w:rPr>
        <w:t>.</w:t>
      </w:r>
    </w:p>
    <w:p w:rsidR="0090368F" w:rsidRPr="0090368F" w:rsidRDefault="0090368F" w:rsidP="00C75DFA">
      <w:pPr>
        <w:ind w:left="28" w:right="-74"/>
        <w:jc w:val="both"/>
        <w:rPr>
          <w:sz w:val="24"/>
          <w:szCs w:val="24"/>
        </w:rPr>
      </w:pPr>
    </w:p>
    <w:p w:rsidR="0090368F" w:rsidRPr="00DD5BC4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D5BC4">
        <w:rPr>
          <w:sz w:val="24"/>
          <w:szCs w:val="24"/>
          <w:u w:val="single"/>
        </w:rPr>
        <w:t>Pakiet nr 7</w:t>
      </w:r>
    </w:p>
    <w:p w:rsidR="0090368F" w:rsidRPr="0090368F" w:rsidRDefault="00DD5BC4" w:rsidP="00DD5BC4">
      <w:pPr>
        <w:spacing w:after="120"/>
        <w:ind w:left="284" w:right="-7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90368F" w:rsidRPr="0090368F">
        <w:rPr>
          <w:sz w:val="24"/>
          <w:szCs w:val="24"/>
        </w:rPr>
        <w:t xml:space="preserve">Czy Zamawiający wyrazi zgodę na zaoferowanie zestawu do zabiegów brzuszno- kroczowych z laminatu dwuwarstwowego (włóknina polipropylenowa i folia polietylenowa) o gramaturze 57 g/m2 (+/-0,5 g/m2), z łatami chłonnymi wokół pola operacyjnego? Całkowita gramatura laminatu podstawowego i łaty chłonnej 109 g/m2 </w:t>
      </w:r>
      <w:r w:rsidR="008250E9">
        <w:rPr>
          <w:sz w:val="24"/>
          <w:szCs w:val="24"/>
        </w:rPr>
        <w:t xml:space="preserve">                </w:t>
      </w:r>
      <w:r w:rsidR="0090368F" w:rsidRPr="0090368F">
        <w:rPr>
          <w:sz w:val="24"/>
          <w:szCs w:val="24"/>
        </w:rPr>
        <w:t>(+/- 0,5 g/m2).</w:t>
      </w:r>
    </w:p>
    <w:p w:rsidR="008250E9" w:rsidRDefault="008250E9" w:rsidP="008250E9">
      <w:pPr>
        <w:spacing w:after="120"/>
        <w:ind w:left="30" w:right="-72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C75DFA" w:rsidRPr="0090368F" w:rsidRDefault="00C75DFA" w:rsidP="008250E9">
      <w:pPr>
        <w:spacing w:after="120"/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7 </w:t>
      </w:r>
      <w:r w:rsidRPr="0090368F">
        <w:rPr>
          <w:sz w:val="24"/>
          <w:szCs w:val="24"/>
        </w:rPr>
        <w:t>zestaw do zabiegów brzuszno</w:t>
      </w:r>
      <w:r w:rsidR="00621882">
        <w:rPr>
          <w:sz w:val="24"/>
          <w:szCs w:val="24"/>
        </w:rPr>
        <w:t xml:space="preserve"> </w:t>
      </w:r>
      <w:r w:rsidRPr="0090368F">
        <w:rPr>
          <w:sz w:val="24"/>
          <w:szCs w:val="24"/>
        </w:rPr>
        <w:t>- kroczowych</w:t>
      </w:r>
      <w:r>
        <w:rPr>
          <w:sz w:val="24"/>
          <w:szCs w:val="24"/>
        </w:rPr>
        <w:t xml:space="preserve">                           o zaoferowanych parametrach.</w:t>
      </w: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90368F" w:rsidRPr="0090368F" w:rsidRDefault="0090368F" w:rsidP="0090368F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0368F" w:rsidRPr="00C23596" w:rsidTr="00D50BA6">
        <w:tc>
          <w:tcPr>
            <w:tcW w:w="9356" w:type="dxa"/>
            <w:shd w:val="clear" w:color="auto" w:fill="auto"/>
          </w:tcPr>
          <w:p w:rsidR="0090368F" w:rsidRPr="00C23596" w:rsidRDefault="0090368F" w:rsidP="00D50BA6">
            <w:pPr>
              <w:jc w:val="right"/>
              <w:rPr>
                <w:i/>
                <w:sz w:val="24"/>
                <w:szCs w:val="24"/>
              </w:rPr>
            </w:pPr>
            <w:r w:rsidRPr="00C23596">
              <w:rPr>
                <w:i/>
                <w:sz w:val="24"/>
                <w:szCs w:val="24"/>
              </w:rPr>
              <w:t xml:space="preserve">Zamawiający </w:t>
            </w:r>
          </w:p>
          <w:p w:rsidR="0090368F" w:rsidRPr="00C23596" w:rsidRDefault="0090368F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90368F" w:rsidRPr="00C23596" w:rsidRDefault="0090368F" w:rsidP="00D50BA6">
            <w:pPr>
              <w:jc w:val="right"/>
              <w:rPr>
                <w:i/>
                <w:sz w:val="24"/>
                <w:szCs w:val="24"/>
              </w:rPr>
            </w:pPr>
            <w:r w:rsidRPr="00C23596">
              <w:rPr>
                <w:i/>
                <w:sz w:val="24"/>
                <w:szCs w:val="24"/>
              </w:rPr>
              <w:t xml:space="preserve"> Dyrektor</w:t>
            </w:r>
          </w:p>
          <w:p w:rsidR="0090368F" w:rsidRPr="00C23596" w:rsidRDefault="0090368F" w:rsidP="00D50BA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C2359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C23596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  <w:tr w:rsidR="0090368F" w:rsidRPr="00E935D6" w:rsidTr="00D50BA6">
        <w:tc>
          <w:tcPr>
            <w:tcW w:w="9356" w:type="dxa"/>
            <w:shd w:val="clear" w:color="auto" w:fill="auto"/>
          </w:tcPr>
          <w:p w:rsidR="0090368F" w:rsidRPr="00922A9B" w:rsidRDefault="0090368F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90368F" w:rsidRPr="00E935D6" w:rsidRDefault="0090368F" w:rsidP="00C75DFA">
      <w:pPr>
        <w:jc w:val="both"/>
        <w:rPr>
          <w:rFonts w:ascii="Arial" w:hAnsi="Arial" w:cs="Arial"/>
          <w:sz w:val="22"/>
          <w:szCs w:val="22"/>
        </w:rPr>
      </w:pPr>
    </w:p>
    <w:sectPr w:rsidR="0090368F" w:rsidRPr="00E935D6" w:rsidSect="00DD5BC4">
      <w:footerReference w:type="even" r:id="rId7"/>
      <w:footerReference w:type="default" r:id="rId8"/>
      <w:footerReference w:type="first" r:id="rId9"/>
      <w:pgSz w:w="11906" w:h="16838" w:code="9"/>
      <w:pgMar w:top="709" w:right="1418" w:bottom="851" w:left="1418" w:header="282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F02" w:rsidRDefault="00E21F02">
      <w:r>
        <w:separator/>
      </w:r>
    </w:p>
  </w:endnote>
  <w:endnote w:type="continuationSeparator" w:id="0">
    <w:p w:rsidR="00E21F02" w:rsidRDefault="00E21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A74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A744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A744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21882" w:rsidRPr="00621882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F02" w:rsidRDefault="00E21F02">
      <w:r>
        <w:separator/>
      </w:r>
    </w:p>
  </w:footnote>
  <w:footnote w:type="continuationSeparator" w:id="0">
    <w:p w:rsidR="00E21F02" w:rsidRDefault="00E21F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177F5"/>
    <w:multiLevelType w:val="hybridMultilevel"/>
    <w:tmpl w:val="9F3E861E"/>
    <w:lvl w:ilvl="0" w:tplc="5CEC4B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B543779"/>
    <w:multiLevelType w:val="hybridMultilevel"/>
    <w:tmpl w:val="68027C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B357A0B"/>
    <w:multiLevelType w:val="hybridMultilevel"/>
    <w:tmpl w:val="1688B6BC"/>
    <w:lvl w:ilvl="0" w:tplc="960CD8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B66"/>
    <w:rsid w:val="00031374"/>
    <w:rsid w:val="000A1097"/>
    <w:rsid w:val="000E2A8F"/>
    <w:rsid w:val="0012774F"/>
    <w:rsid w:val="00144B7A"/>
    <w:rsid w:val="00180C6E"/>
    <w:rsid w:val="0029606A"/>
    <w:rsid w:val="00421C5B"/>
    <w:rsid w:val="004848F3"/>
    <w:rsid w:val="004A75F2"/>
    <w:rsid w:val="005144A9"/>
    <w:rsid w:val="00520165"/>
    <w:rsid w:val="005B1B08"/>
    <w:rsid w:val="00621882"/>
    <w:rsid w:val="00632C3C"/>
    <w:rsid w:val="00662BDB"/>
    <w:rsid w:val="006A5DF1"/>
    <w:rsid w:val="006B7198"/>
    <w:rsid w:val="006D4AB3"/>
    <w:rsid w:val="006F3B81"/>
    <w:rsid w:val="007061DC"/>
    <w:rsid w:val="007D7198"/>
    <w:rsid w:val="007F7EFA"/>
    <w:rsid w:val="00801A79"/>
    <w:rsid w:val="008250E9"/>
    <w:rsid w:val="00843BF5"/>
    <w:rsid w:val="00864A4B"/>
    <w:rsid w:val="00870F9F"/>
    <w:rsid w:val="008804B6"/>
    <w:rsid w:val="00897AB0"/>
    <w:rsid w:val="008A3553"/>
    <w:rsid w:val="0090368F"/>
    <w:rsid w:val="00A905AC"/>
    <w:rsid w:val="00B37BBF"/>
    <w:rsid w:val="00BA6584"/>
    <w:rsid w:val="00BE7BFD"/>
    <w:rsid w:val="00C370F2"/>
    <w:rsid w:val="00C44EEC"/>
    <w:rsid w:val="00C75DFA"/>
    <w:rsid w:val="00D22FFA"/>
    <w:rsid w:val="00D8461B"/>
    <w:rsid w:val="00D915F2"/>
    <w:rsid w:val="00DD5BC4"/>
    <w:rsid w:val="00DF32E8"/>
    <w:rsid w:val="00DF53CA"/>
    <w:rsid w:val="00E21B49"/>
    <w:rsid w:val="00E21F02"/>
    <w:rsid w:val="00E2789F"/>
    <w:rsid w:val="00E54B66"/>
    <w:rsid w:val="00E72428"/>
    <w:rsid w:val="00E74BC3"/>
    <w:rsid w:val="00E935D6"/>
    <w:rsid w:val="00EA14B3"/>
    <w:rsid w:val="00EA416E"/>
    <w:rsid w:val="00EA4EEB"/>
    <w:rsid w:val="00FA7448"/>
    <w:rsid w:val="00FC121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1C5B"/>
  </w:style>
  <w:style w:type="paragraph" w:styleId="Nagwek1">
    <w:name w:val="heading 1"/>
    <w:basedOn w:val="Normalny"/>
    <w:next w:val="Normalny"/>
    <w:link w:val="Nagwek1Znak"/>
    <w:qFormat/>
    <w:rsid w:val="00421C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21C5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21C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1C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1C5B"/>
  </w:style>
  <w:style w:type="paragraph" w:styleId="Tekstpodstawowywcity">
    <w:name w:val="Body Text Indent"/>
    <w:basedOn w:val="Normalny"/>
    <w:rsid w:val="00421C5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21C5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21C5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21C5B"/>
    <w:rPr>
      <w:sz w:val="28"/>
    </w:rPr>
  </w:style>
  <w:style w:type="paragraph" w:styleId="Tekstpodstawowywcity3">
    <w:name w:val="Body Text Indent 3"/>
    <w:basedOn w:val="Normalny"/>
    <w:rsid w:val="00421C5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0368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036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952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2024-01-17T14:14:00Z</cp:lastPrinted>
  <dcterms:created xsi:type="dcterms:W3CDTF">2024-01-17T14:14:00Z</dcterms:created>
  <dcterms:modified xsi:type="dcterms:W3CDTF">2024-01-17T14:14:00Z</dcterms:modified>
</cp:coreProperties>
</file>