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54" w:rsidRPr="00DA2AC1" w:rsidRDefault="00101B54" w:rsidP="00101B5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01B54" w:rsidRPr="00DA2AC1" w:rsidRDefault="00101B54" w:rsidP="00101B5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01B54" w:rsidRPr="00DA2AC1" w:rsidRDefault="00101B54" w:rsidP="00101B5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01B54" w:rsidRPr="00DA2AC1" w:rsidRDefault="00101B54" w:rsidP="00101B5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01B54" w:rsidRPr="00DA2AC1" w:rsidRDefault="00101B54" w:rsidP="00101B5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271473">
        <w:rPr>
          <w:sz w:val="24"/>
          <w:szCs w:val="24"/>
        </w:rPr>
        <w:t>1</w:t>
      </w:r>
      <w:r w:rsidR="005725F3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101B54" w:rsidRPr="001566D5" w:rsidRDefault="00101B54" w:rsidP="00101B54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01B54" w:rsidRDefault="00101B54" w:rsidP="00101B54"/>
    <w:p w:rsidR="00101B54" w:rsidRDefault="00101B54" w:rsidP="00101B54"/>
    <w:p w:rsidR="00101B54" w:rsidRPr="001566D5" w:rsidRDefault="00101B54" w:rsidP="00101B54"/>
    <w:p w:rsidR="00101B54" w:rsidRDefault="00101B54" w:rsidP="00101B5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01B54" w:rsidRDefault="00101B54" w:rsidP="00101B5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01B54" w:rsidRDefault="00101B54" w:rsidP="00101B5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01B54" w:rsidRDefault="00101B54" w:rsidP="00101B5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01B54" w:rsidRDefault="00101B54" w:rsidP="00101B5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01B54" w:rsidRDefault="00101B54" w:rsidP="00101B5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01B54" w:rsidRDefault="00101B54" w:rsidP="00101B5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AA40D0">
        <w:rPr>
          <w:rFonts w:ascii="Times New Roman" w:hAnsi="Times New Roman"/>
          <w:sz w:val="24"/>
          <w:szCs w:val="24"/>
        </w:rPr>
        <w:t>6</w:t>
      </w:r>
    </w:p>
    <w:p w:rsidR="00101B54" w:rsidRDefault="00101B54" w:rsidP="00101B54">
      <w:pPr>
        <w:jc w:val="both"/>
        <w:rPr>
          <w:i/>
          <w:sz w:val="22"/>
          <w:szCs w:val="22"/>
        </w:rPr>
      </w:pPr>
    </w:p>
    <w:p w:rsidR="00101B54" w:rsidRDefault="00101B54" w:rsidP="00101B5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101B54" w:rsidRDefault="00101B54" w:rsidP="00101B5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101B54" w:rsidRPr="00ED5EA5" w:rsidRDefault="00101B54" w:rsidP="00101B5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101B54" w:rsidRDefault="00101B54" w:rsidP="00101B54">
      <w:pPr>
        <w:jc w:val="both"/>
        <w:rPr>
          <w:b/>
          <w:sz w:val="22"/>
          <w:szCs w:val="22"/>
        </w:rPr>
      </w:pPr>
    </w:p>
    <w:p w:rsidR="00101B54" w:rsidRDefault="00101B54" w:rsidP="00101B54">
      <w:pPr>
        <w:jc w:val="both"/>
        <w:rPr>
          <w:sz w:val="24"/>
          <w:szCs w:val="24"/>
        </w:rPr>
      </w:pPr>
    </w:p>
    <w:p w:rsidR="00101B54" w:rsidRPr="001566D5" w:rsidRDefault="00101B54" w:rsidP="00101B5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101B54" w:rsidRDefault="00101B54" w:rsidP="00101B54">
      <w:pPr>
        <w:spacing w:after="120"/>
        <w:ind w:left="30" w:right="-72"/>
        <w:jc w:val="both"/>
        <w:rPr>
          <w:sz w:val="24"/>
          <w:szCs w:val="24"/>
        </w:rPr>
      </w:pPr>
    </w:p>
    <w:p w:rsidR="00AA40D0" w:rsidRPr="00023A38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023A38">
        <w:rPr>
          <w:sz w:val="24"/>
          <w:szCs w:val="24"/>
          <w:u w:val="single"/>
        </w:rPr>
        <w:t xml:space="preserve">Pakiet 10, poz. 1 </w:t>
      </w:r>
    </w:p>
    <w:p w:rsidR="00AA40D0" w:rsidRPr="00023A38" w:rsidRDefault="00AA40D0" w:rsidP="00461F89">
      <w:pPr>
        <w:ind w:left="284" w:right="-74" w:hanging="284"/>
        <w:jc w:val="both"/>
        <w:rPr>
          <w:sz w:val="24"/>
          <w:szCs w:val="24"/>
        </w:rPr>
      </w:pPr>
      <w:r w:rsidRPr="00023A38">
        <w:rPr>
          <w:sz w:val="24"/>
          <w:szCs w:val="24"/>
        </w:rPr>
        <w:t xml:space="preserve">1. Czy zamawiający dopuści podkład o wymiarach 39 cm x 50 m, perforacja co 38 cm? </w:t>
      </w:r>
      <w:r w:rsidR="00023A38">
        <w:rPr>
          <w:sz w:val="24"/>
          <w:szCs w:val="24"/>
        </w:rPr>
        <w:t xml:space="preserve">                </w:t>
      </w:r>
      <w:r w:rsidRPr="00023A38">
        <w:rPr>
          <w:sz w:val="24"/>
          <w:szCs w:val="24"/>
        </w:rPr>
        <w:t xml:space="preserve">Czy jeżeli zamawiający dopuści inną długość, to czy z przeliczeniem za rolkę </w:t>
      </w:r>
      <w:r w:rsidR="00023A38">
        <w:rPr>
          <w:sz w:val="24"/>
          <w:szCs w:val="24"/>
        </w:rPr>
        <w:t xml:space="preserve">                                 </w:t>
      </w:r>
      <w:r w:rsidRPr="00023A38">
        <w:rPr>
          <w:sz w:val="24"/>
          <w:szCs w:val="24"/>
        </w:rPr>
        <w:t xml:space="preserve">z zaokrągleniem w górę do pełnych opakowań? </w:t>
      </w:r>
    </w:p>
    <w:p w:rsidR="00023A38" w:rsidRPr="0090368F" w:rsidRDefault="00023A38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Pr="00023A38" w:rsidRDefault="00271473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10 poz. 1 podkładu o zaoferowanych parametrach. </w:t>
      </w:r>
    </w:p>
    <w:p w:rsidR="00AA40D0" w:rsidRPr="00023A38" w:rsidRDefault="00AA40D0" w:rsidP="00271473">
      <w:pPr>
        <w:ind w:left="28" w:right="-74"/>
        <w:jc w:val="both"/>
        <w:rPr>
          <w:sz w:val="24"/>
          <w:szCs w:val="24"/>
        </w:rPr>
      </w:pPr>
    </w:p>
    <w:p w:rsidR="00AA40D0" w:rsidRPr="00023A38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023A38">
        <w:rPr>
          <w:sz w:val="24"/>
          <w:szCs w:val="24"/>
          <w:u w:val="single"/>
        </w:rPr>
        <w:t xml:space="preserve">Pakiet 10, poz. 2 </w:t>
      </w:r>
    </w:p>
    <w:p w:rsidR="00486293" w:rsidRPr="00023A38" w:rsidRDefault="00AA40D0" w:rsidP="00486293">
      <w:pPr>
        <w:ind w:left="284" w:right="-74" w:hanging="284"/>
        <w:jc w:val="both"/>
        <w:rPr>
          <w:sz w:val="24"/>
          <w:szCs w:val="24"/>
        </w:rPr>
      </w:pPr>
      <w:r w:rsidRPr="00023A38">
        <w:rPr>
          <w:sz w:val="24"/>
          <w:szCs w:val="24"/>
        </w:rPr>
        <w:t xml:space="preserve">2. Czy zamawiający dopuści rolki 60 cm x 79,8 m, perforacja co 38 cm? </w:t>
      </w:r>
      <w:r w:rsidR="00486293" w:rsidRPr="00023A38">
        <w:rPr>
          <w:sz w:val="24"/>
          <w:szCs w:val="24"/>
        </w:rPr>
        <w:t xml:space="preserve">Czy jeżeli zamawiający dopuści inną długość, to czy z przeliczeniem za rolkę z zaokrągleniem w górę do pełnych opakowań? </w:t>
      </w:r>
    </w:p>
    <w:p w:rsidR="00023A38" w:rsidRPr="0090368F" w:rsidRDefault="00023A38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E326D3" w:rsidRPr="00023A38" w:rsidRDefault="00E326D3" w:rsidP="00E326D3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10 poz. 2 </w:t>
      </w:r>
      <w:r w:rsidRPr="00023A38">
        <w:rPr>
          <w:sz w:val="24"/>
          <w:szCs w:val="24"/>
        </w:rPr>
        <w:t>rol</w:t>
      </w:r>
      <w:r>
        <w:rPr>
          <w:sz w:val="24"/>
          <w:szCs w:val="24"/>
        </w:rPr>
        <w:t>e</w:t>
      </w:r>
      <w:r w:rsidRPr="00023A38">
        <w:rPr>
          <w:sz w:val="24"/>
          <w:szCs w:val="24"/>
        </w:rPr>
        <w:t xml:space="preserve">k 60 cm x 79,8 m, perforacja </w:t>
      </w:r>
      <w:r>
        <w:rPr>
          <w:sz w:val="24"/>
          <w:szCs w:val="24"/>
        </w:rPr>
        <w:t xml:space="preserve">                    </w:t>
      </w:r>
      <w:r w:rsidRPr="00023A38">
        <w:rPr>
          <w:sz w:val="24"/>
          <w:szCs w:val="24"/>
        </w:rPr>
        <w:t xml:space="preserve">co 38 </w:t>
      </w:r>
      <w:proofErr w:type="spellStart"/>
      <w:r w:rsidRPr="00023A38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 xml:space="preserve">. </w:t>
      </w:r>
    </w:p>
    <w:p w:rsidR="00AA40D0" w:rsidRPr="00023A38" w:rsidRDefault="00AA40D0" w:rsidP="00E326D3">
      <w:pPr>
        <w:ind w:left="28" w:right="-74"/>
        <w:jc w:val="both"/>
        <w:rPr>
          <w:sz w:val="24"/>
          <w:szCs w:val="24"/>
        </w:rPr>
      </w:pPr>
    </w:p>
    <w:p w:rsidR="00486293" w:rsidRPr="00023A38" w:rsidRDefault="00023A38" w:rsidP="00486293">
      <w:pPr>
        <w:ind w:left="284" w:right="-7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AA40D0" w:rsidRPr="00023A38">
        <w:rPr>
          <w:sz w:val="24"/>
          <w:szCs w:val="24"/>
        </w:rPr>
        <w:t xml:space="preserve">Czy zamawiający dopuści rolki 60 cm x 65,36 m, perforacja co 38 cm? </w:t>
      </w:r>
      <w:r w:rsidR="00486293" w:rsidRPr="00023A38">
        <w:rPr>
          <w:sz w:val="24"/>
          <w:szCs w:val="24"/>
        </w:rPr>
        <w:t xml:space="preserve">Czy jeżeli zamawiający dopuści inną długość, to czy z przeliczeniem za rolkę z zaokrągleniem w górę do pełnych opakowań? </w:t>
      </w:r>
    </w:p>
    <w:p w:rsidR="00023A38" w:rsidRPr="0090368F" w:rsidRDefault="00023A38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Default="00E326D3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10 poz. 2</w:t>
      </w:r>
      <w:r w:rsidRPr="00E326D3"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>rol</w:t>
      </w:r>
      <w:r>
        <w:rPr>
          <w:sz w:val="24"/>
          <w:szCs w:val="24"/>
        </w:rPr>
        <w:t>e</w:t>
      </w:r>
      <w:r w:rsidRPr="00023A38">
        <w:rPr>
          <w:sz w:val="24"/>
          <w:szCs w:val="24"/>
        </w:rPr>
        <w:t xml:space="preserve">k 60 cm x 65,36 m, perforacja </w:t>
      </w:r>
      <w:r>
        <w:rPr>
          <w:sz w:val="24"/>
          <w:szCs w:val="24"/>
        </w:rPr>
        <w:t xml:space="preserve">                       </w:t>
      </w:r>
      <w:r w:rsidRPr="00023A38">
        <w:rPr>
          <w:sz w:val="24"/>
          <w:szCs w:val="24"/>
        </w:rPr>
        <w:t xml:space="preserve">co 38 </w:t>
      </w:r>
      <w:proofErr w:type="spellStart"/>
      <w:r w:rsidRPr="00023A38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E326D3" w:rsidRPr="00023A38" w:rsidRDefault="00E326D3" w:rsidP="00E326D3">
      <w:pPr>
        <w:ind w:left="28" w:right="-74"/>
        <w:jc w:val="both"/>
        <w:rPr>
          <w:sz w:val="24"/>
          <w:szCs w:val="24"/>
        </w:rPr>
      </w:pPr>
    </w:p>
    <w:p w:rsidR="00AA40D0" w:rsidRPr="00023A38" w:rsidRDefault="00023A38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AA40D0" w:rsidRPr="00023A38">
        <w:rPr>
          <w:sz w:val="24"/>
          <w:szCs w:val="24"/>
        </w:rPr>
        <w:t xml:space="preserve">Czy zamawiający dopuści podkład o wymiarach 50 cm x 45,9 m, perforacja co 34 cm? </w:t>
      </w:r>
      <w:r w:rsidR="006A38F3">
        <w:rPr>
          <w:sz w:val="24"/>
          <w:szCs w:val="24"/>
        </w:rPr>
        <w:t xml:space="preserve">            </w:t>
      </w:r>
      <w:r w:rsidR="006A38F3" w:rsidRPr="00023A38">
        <w:rPr>
          <w:sz w:val="24"/>
          <w:szCs w:val="24"/>
        </w:rPr>
        <w:t xml:space="preserve">Czy jeżeli zamawiający dopuści inną długość, to czy z przeliczeniem za rolkę </w:t>
      </w:r>
      <w:r w:rsidR="006A38F3">
        <w:rPr>
          <w:sz w:val="24"/>
          <w:szCs w:val="24"/>
        </w:rPr>
        <w:t xml:space="preserve">                               </w:t>
      </w:r>
      <w:r w:rsidR="006A38F3" w:rsidRPr="00023A38">
        <w:rPr>
          <w:sz w:val="24"/>
          <w:szCs w:val="24"/>
        </w:rPr>
        <w:t>z zaokrągleniem w górę do pełnych opakowań?</w:t>
      </w:r>
    </w:p>
    <w:p w:rsidR="00486293" w:rsidRDefault="00486293" w:rsidP="00461F89">
      <w:pPr>
        <w:ind w:left="28" w:right="-74"/>
        <w:jc w:val="both"/>
        <w:rPr>
          <w:b/>
          <w:sz w:val="24"/>
          <w:szCs w:val="24"/>
        </w:rPr>
      </w:pPr>
    </w:p>
    <w:p w:rsidR="00023A38" w:rsidRPr="0090368F" w:rsidRDefault="00023A38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lastRenderedPageBreak/>
        <w:t>Odp.:</w:t>
      </w:r>
    </w:p>
    <w:p w:rsidR="00AA40D0" w:rsidRDefault="00A9445C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10 poz. 2</w:t>
      </w:r>
      <w:r w:rsidRPr="00A9445C"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>podkład</w:t>
      </w:r>
      <w:r>
        <w:rPr>
          <w:sz w:val="24"/>
          <w:szCs w:val="24"/>
        </w:rPr>
        <w:t>u</w:t>
      </w:r>
      <w:r w:rsidRPr="00023A38">
        <w:rPr>
          <w:sz w:val="24"/>
          <w:szCs w:val="24"/>
        </w:rPr>
        <w:t xml:space="preserve"> o wymiarach 50 cm x 45,9 m, perforacja co 34 </w:t>
      </w:r>
      <w:proofErr w:type="spellStart"/>
      <w:r w:rsidRPr="00023A38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E326D3" w:rsidRDefault="00E326D3" w:rsidP="00486293">
      <w:pPr>
        <w:ind w:left="28" w:right="-74"/>
        <w:jc w:val="both"/>
        <w:rPr>
          <w:sz w:val="24"/>
          <w:szCs w:val="24"/>
        </w:rPr>
      </w:pPr>
    </w:p>
    <w:p w:rsidR="00AA40D0" w:rsidRPr="00023A38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023A38">
        <w:rPr>
          <w:sz w:val="24"/>
          <w:szCs w:val="24"/>
          <w:u w:val="single"/>
        </w:rPr>
        <w:t xml:space="preserve">Pakiet 10, poz. 3 </w:t>
      </w:r>
    </w:p>
    <w:p w:rsidR="00486293" w:rsidRPr="00023A38" w:rsidRDefault="004A4720" w:rsidP="00486293">
      <w:pPr>
        <w:ind w:left="284" w:right="-7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AA40D0" w:rsidRPr="00023A38">
        <w:rPr>
          <w:sz w:val="24"/>
          <w:szCs w:val="24"/>
        </w:rPr>
        <w:t xml:space="preserve">Czy zamawiający dopuści rolki 60 cm x 79,8 m, perforacja co 38 cm? </w:t>
      </w:r>
      <w:r w:rsidR="00486293" w:rsidRPr="00023A38">
        <w:rPr>
          <w:sz w:val="24"/>
          <w:szCs w:val="24"/>
        </w:rPr>
        <w:t>Czy jeżeli zamawiający dopuści inną długość, to czy z przeliczeniem za rolkę</w:t>
      </w:r>
      <w:r w:rsidR="00486293">
        <w:rPr>
          <w:sz w:val="24"/>
          <w:szCs w:val="24"/>
        </w:rPr>
        <w:t xml:space="preserve"> </w:t>
      </w:r>
      <w:r w:rsidR="00486293" w:rsidRPr="00023A38">
        <w:rPr>
          <w:sz w:val="24"/>
          <w:szCs w:val="24"/>
        </w:rPr>
        <w:t xml:space="preserve">z zaokrągleniem w górę do pełnych opakowań?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Default="00486293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10 poz. 3 </w:t>
      </w:r>
      <w:r w:rsidRPr="00023A38">
        <w:rPr>
          <w:sz w:val="24"/>
          <w:szCs w:val="24"/>
        </w:rPr>
        <w:t>rol</w:t>
      </w:r>
      <w:r>
        <w:rPr>
          <w:sz w:val="24"/>
          <w:szCs w:val="24"/>
        </w:rPr>
        <w:t>e</w:t>
      </w:r>
      <w:r w:rsidRPr="00023A38">
        <w:rPr>
          <w:sz w:val="24"/>
          <w:szCs w:val="24"/>
        </w:rPr>
        <w:t xml:space="preserve">k 60 cm x 79,8 m, perforacja </w:t>
      </w:r>
      <w:r>
        <w:rPr>
          <w:sz w:val="24"/>
          <w:szCs w:val="24"/>
        </w:rPr>
        <w:t xml:space="preserve">                     </w:t>
      </w:r>
      <w:r w:rsidRPr="00023A38">
        <w:rPr>
          <w:sz w:val="24"/>
          <w:szCs w:val="24"/>
        </w:rPr>
        <w:t xml:space="preserve">co 38 </w:t>
      </w:r>
      <w:proofErr w:type="spellStart"/>
      <w:r w:rsidRPr="00023A38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6A38F3" w:rsidRPr="00023A38" w:rsidRDefault="006A38F3" w:rsidP="00486293">
      <w:pPr>
        <w:ind w:left="28" w:right="-74"/>
        <w:jc w:val="both"/>
        <w:rPr>
          <w:sz w:val="24"/>
          <w:szCs w:val="24"/>
        </w:rPr>
      </w:pPr>
    </w:p>
    <w:p w:rsidR="00486293" w:rsidRPr="00023A38" w:rsidRDefault="004A4720" w:rsidP="00486293">
      <w:pPr>
        <w:ind w:left="284" w:right="-7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AA40D0" w:rsidRPr="00023A38">
        <w:rPr>
          <w:sz w:val="24"/>
          <w:szCs w:val="24"/>
        </w:rPr>
        <w:t xml:space="preserve">Czy zamawiający dopuści rolki 60 cm x 65,36 m, perforacja co 38 cm? </w:t>
      </w:r>
      <w:r w:rsidR="00486293" w:rsidRPr="00023A38">
        <w:rPr>
          <w:sz w:val="24"/>
          <w:szCs w:val="24"/>
        </w:rPr>
        <w:t xml:space="preserve">Czy jeżeli zamawiający dopuści inną długość, to czy z przeliczeniem za rolkę z zaokrągleniem w górę do pełnych opakowań?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Pr="00023A38" w:rsidRDefault="00BA2D63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10 poz. 3</w:t>
      </w:r>
      <w:r w:rsidRPr="00BA2D63"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>rol</w:t>
      </w:r>
      <w:r>
        <w:rPr>
          <w:sz w:val="24"/>
          <w:szCs w:val="24"/>
        </w:rPr>
        <w:t>e</w:t>
      </w:r>
      <w:r w:rsidRPr="00023A38">
        <w:rPr>
          <w:sz w:val="24"/>
          <w:szCs w:val="24"/>
        </w:rPr>
        <w:t>k 60 cm x 65,36 m, perforacja</w:t>
      </w:r>
      <w:r>
        <w:rPr>
          <w:sz w:val="24"/>
          <w:szCs w:val="24"/>
        </w:rPr>
        <w:t xml:space="preserve">                      </w:t>
      </w:r>
      <w:r w:rsidRPr="00023A38">
        <w:rPr>
          <w:sz w:val="24"/>
          <w:szCs w:val="24"/>
        </w:rPr>
        <w:t xml:space="preserve">co 38 </w:t>
      </w:r>
      <w:proofErr w:type="spellStart"/>
      <w:r w:rsidRPr="00023A38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4A4720" w:rsidRPr="0090368F" w:rsidRDefault="004A4720" w:rsidP="00486293">
      <w:pPr>
        <w:ind w:left="284" w:right="-74" w:hanging="284"/>
        <w:jc w:val="both"/>
        <w:rPr>
          <w:b/>
          <w:sz w:val="24"/>
          <w:szCs w:val="24"/>
        </w:rPr>
      </w:pPr>
    </w:p>
    <w:p w:rsidR="00AA40D0" w:rsidRPr="004A4720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A4720">
        <w:rPr>
          <w:sz w:val="24"/>
          <w:szCs w:val="24"/>
          <w:u w:val="single"/>
        </w:rPr>
        <w:t xml:space="preserve">Pakiet 10, poz. 1-5 </w:t>
      </w:r>
    </w:p>
    <w:p w:rsidR="00AA40D0" w:rsidRPr="00023A38" w:rsidRDefault="004A4720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AA40D0" w:rsidRPr="00023A38">
        <w:rPr>
          <w:sz w:val="24"/>
          <w:szCs w:val="24"/>
        </w:rPr>
        <w:t xml:space="preserve">Czy zamawiający oczekuje wyceny za 1 szt. = 1 rolkę?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Pr="00023A38" w:rsidRDefault="00BA2D63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wyjaśnia, iż w Pakiecie nr 10 poz. 1-5 </w:t>
      </w:r>
      <w:r w:rsidRPr="00023A38">
        <w:rPr>
          <w:sz w:val="24"/>
          <w:szCs w:val="24"/>
        </w:rPr>
        <w:t>oczekuje wyceny za 1 szt. = 1 rolkę</w:t>
      </w:r>
      <w:r>
        <w:rPr>
          <w:sz w:val="24"/>
          <w:szCs w:val="24"/>
        </w:rPr>
        <w:t>.</w:t>
      </w:r>
    </w:p>
    <w:p w:rsidR="00AA40D0" w:rsidRPr="00023A38" w:rsidRDefault="00AA40D0" w:rsidP="00BA2D63">
      <w:pPr>
        <w:ind w:left="28" w:right="-74"/>
        <w:jc w:val="both"/>
        <w:rPr>
          <w:sz w:val="24"/>
          <w:szCs w:val="24"/>
        </w:rPr>
      </w:pPr>
    </w:p>
    <w:p w:rsidR="00AA40D0" w:rsidRPr="004A4720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A4720">
        <w:rPr>
          <w:sz w:val="24"/>
          <w:szCs w:val="24"/>
          <w:u w:val="single"/>
        </w:rPr>
        <w:t xml:space="preserve">Pakiet 12, poz. 1 </w:t>
      </w:r>
    </w:p>
    <w:p w:rsidR="00AA40D0" w:rsidRPr="00023A38" w:rsidRDefault="004A4720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AA40D0" w:rsidRPr="00023A38">
        <w:rPr>
          <w:sz w:val="24"/>
          <w:szCs w:val="24"/>
        </w:rPr>
        <w:t xml:space="preserve">Czy zamawiający dopuści gramaturę min. 25 g/m2?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Pr="00023A38" w:rsidRDefault="00F57990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12 poz. 1 </w:t>
      </w:r>
      <w:r w:rsidRPr="00023A38">
        <w:rPr>
          <w:sz w:val="24"/>
          <w:szCs w:val="24"/>
        </w:rPr>
        <w:t>gramatur</w:t>
      </w:r>
      <w:r>
        <w:rPr>
          <w:sz w:val="24"/>
          <w:szCs w:val="24"/>
        </w:rPr>
        <w:t>y</w:t>
      </w:r>
      <w:r w:rsidRPr="00023A38">
        <w:rPr>
          <w:sz w:val="24"/>
          <w:szCs w:val="24"/>
        </w:rPr>
        <w:t xml:space="preserve"> min. 25 g/m2</w:t>
      </w:r>
      <w:r>
        <w:rPr>
          <w:sz w:val="24"/>
          <w:szCs w:val="24"/>
        </w:rPr>
        <w:t>.</w:t>
      </w:r>
    </w:p>
    <w:p w:rsidR="00AA40D0" w:rsidRPr="00023A38" w:rsidRDefault="00AA40D0" w:rsidP="00F57990">
      <w:pPr>
        <w:ind w:left="28" w:right="-74"/>
        <w:jc w:val="both"/>
        <w:rPr>
          <w:sz w:val="24"/>
          <w:szCs w:val="24"/>
        </w:rPr>
      </w:pPr>
    </w:p>
    <w:p w:rsidR="00AA40D0" w:rsidRPr="004A4720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A4720">
        <w:rPr>
          <w:sz w:val="24"/>
          <w:szCs w:val="24"/>
          <w:u w:val="single"/>
        </w:rPr>
        <w:t>Pakiet 12, poz.</w:t>
      </w:r>
      <w:r w:rsidR="004A4720">
        <w:rPr>
          <w:sz w:val="24"/>
          <w:szCs w:val="24"/>
          <w:u w:val="single"/>
        </w:rPr>
        <w:t xml:space="preserve"> </w:t>
      </w:r>
      <w:r w:rsidRPr="004A4720">
        <w:rPr>
          <w:sz w:val="24"/>
          <w:szCs w:val="24"/>
          <w:u w:val="single"/>
        </w:rPr>
        <w:t xml:space="preserve">2 </w:t>
      </w:r>
    </w:p>
    <w:p w:rsidR="00AA40D0" w:rsidRPr="00023A38" w:rsidRDefault="004A4720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</w:t>
      </w:r>
      <w:r w:rsidR="00AA40D0" w:rsidRPr="00023A38">
        <w:rPr>
          <w:sz w:val="24"/>
          <w:szCs w:val="24"/>
        </w:rPr>
        <w:t xml:space="preserve">Czy zamawiający dopuści gramaturę min. 25 g/m2?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F57990" w:rsidRPr="00023A38" w:rsidRDefault="00F57990" w:rsidP="00F5799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12 poz. </w:t>
      </w:r>
      <w:r w:rsidR="001E16C7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>gramatur</w:t>
      </w:r>
      <w:r>
        <w:rPr>
          <w:sz w:val="24"/>
          <w:szCs w:val="24"/>
        </w:rPr>
        <w:t>y</w:t>
      </w:r>
      <w:r w:rsidRPr="00023A38">
        <w:rPr>
          <w:sz w:val="24"/>
          <w:szCs w:val="24"/>
        </w:rPr>
        <w:t xml:space="preserve"> min. 25 g/m2</w:t>
      </w:r>
      <w:r>
        <w:rPr>
          <w:sz w:val="24"/>
          <w:szCs w:val="24"/>
        </w:rPr>
        <w:t>.</w:t>
      </w:r>
    </w:p>
    <w:p w:rsidR="00AA40D0" w:rsidRPr="00023A38" w:rsidRDefault="00AA40D0" w:rsidP="001E16C7">
      <w:pPr>
        <w:ind w:left="28" w:right="-74"/>
        <w:jc w:val="both"/>
        <w:rPr>
          <w:sz w:val="24"/>
          <w:szCs w:val="24"/>
        </w:rPr>
      </w:pPr>
    </w:p>
    <w:p w:rsidR="00AA40D0" w:rsidRPr="004A4720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4A4720">
        <w:rPr>
          <w:sz w:val="24"/>
          <w:szCs w:val="24"/>
          <w:u w:val="single"/>
        </w:rPr>
        <w:t xml:space="preserve">Pakiet 16, poz. 1 </w:t>
      </w:r>
    </w:p>
    <w:p w:rsidR="00AA40D0" w:rsidRPr="00023A38" w:rsidRDefault="00F17FE6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AA40D0" w:rsidRPr="00023A38">
        <w:rPr>
          <w:sz w:val="24"/>
          <w:szCs w:val="24"/>
        </w:rPr>
        <w:t xml:space="preserve">. Czy zamawiający dopuści gramaturę ok. 35 g/m2?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Default="001E16C7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16 poz. 1 </w:t>
      </w:r>
      <w:r w:rsidRPr="00023A38">
        <w:rPr>
          <w:sz w:val="24"/>
          <w:szCs w:val="24"/>
        </w:rPr>
        <w:t>gramatur</w:t>
      </w:r>
      <w:r>
        <w:rPr>
          <w:sz w:val="24"/>
          <w:szCs w:val="24"/>
        </w:rPr>
        <w:t>y</w:t>
      </w:r>
      <w:r w:rsidRPr="00023A38">
        <w:rPr>
          <w:sz w:val="24"/>
          <w:szCs w:val="24"/>
        </w:rPr>
        <w:t xml:space="preserve"> ok. 35 g/m2</w:t>
      </w:r>
      <w:r>
        <w:rPr>
          <w:sz w:val="24"/>
          <w:szCs w:val="24"/>
        </w:rPr>
        <w:t>.</w:t>
      </w:r>
    </w:p>
    <w:p w:rsidR="001E16C7" w:rsidRPr="00023A38" w:rsidRDefault="001E16C7" w:rsidP="001E16C7">
      <w:pPr>
        <w:ind w:left="28" w:right="-74"/>
        <w:jc w:val="both"/>
        <w:rPr>
          <w:sz w:val="24"/>
          <w:szCs w:val="24"/>
        </w:rPr>
      </w:pPr>
    </w:p>
    <w:p w:rsidR="00AA40D0" w:rsidRPr="00F17FE6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17FE6">
        <w:rPr>
          <w:sz w:val="24"/>
          <w:szCs w:val="24"/>
          <w:u w:val="single"/>
        </w:rPr>
        <w:t xml:space="preserve">Pakiet 16, poz. 3 </w:t>
      </w:r>
    </w:p>
    <w:p w:rsidR="00AA40D0" w:rsidRPr="00023A38" w:rsidRDefault="00F17FE6" w:rsidP="00461F89">
      <w:pPr>
        <w:ind w:left="426" w:right="-74" w:hanging="39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</w:t>
      </w:r>
      <w:r w:rsidR="00AA40D0" w:rsidRPr="00023A38">
        <w:rPr>
          <w:sz w:val="24"/>
          <w:szCs w:val="24"/>
        </w:rPr>
        <w:t xml:space="preserve">Prosimy o dopuszczenie fartucha foliowego pakowanego po 100 </w:t>
      </w:r>
      <w:proofErr w:type="spellStart"/>
      <w:r w:rsidR="00AA40D0" w:rsidRPr="00023A38">
        <w:rPr>
          <w:sz w:val="24"/>
          <w:szCs w:val="24"/>
        </w:rPr>
        <w:t>szt</w:t>
      </w:r>
      <w:proofErr w:type="spellEnd"/>
      <w:r w:rsidR="00AA40D0" w:rsidRPr="00023A38">
        <w:rPr>
          <w:sz w:val="24"/>
          <w:szCs w:val="24"/>
        </w:rPr>
        <w:t xml:space="preserve">, w opakowaniu zbiorczym – foliowym z perforowanym otwarciem w formie dyspensera z możliwością wyciągnięcia pojedynczej sztuki. Opakowanie indywidualne nie jest konieczne, gdyż produkt jest wyrobem </w:t>
      </w:r>
      <w:proofErr w:type="spellStart"/>
      <w:r w:rsidR="00AA40D0" w:rsidRPr="00023A38">
        <w:rPr>
          <w:sz w:val="24"/>
          <w:szCs w:val="24"/>
        </w:rPr>
        <w:t>niesterylnym</w:t>
      </w:r>
      <w:proofErr w:type="spellEnd"/>
      <w:r w:rsidR="00AA40D0" w:rsidRPr="00023A38">
        <w:rPr>
          <w:sz w:val="24"/>
          <w:szCs w:val="24"/>
        </w:rPr>
        <w:t xml:space="preserve">. Ponadto opakowanie indywidualne spowoduje wzrost ceny produktu, z uwagi na zużycie większej ilości materiału na opakowanie oraz późniejszą konieczność utylizacji większej ilości odpadów foliowych w postaci opakowań indywidualnych. </w:t>
      </w:r>
    </w:p>
    <w:p w:rsidR="00FD798D" w:rsidRDefault="00FD798D" w:rsidP="00461F89">
      <w:pPr>
        <w:ind w:left="30" w:right="-74"/>
        <w:jc w:val="both"/>
        <w:rPr>
          <w:b/>
          <w:sz w:val="24"/>
          <w:szCs w:val="24"/>
        </w:rPr>
      </w:pPr>
    </w:p>
    <w:p w:rsidR="00FD798D" w:rsidRDefault="00FD798D" w:rsidP="00461F89">
      <w:pPr>
        <w:ind w:left="30" w:right="-74"/>
        <w:jc w:val="both"/>
        <w:rPr>
          <w:b/>
          <w:sz w:val="24"/>
          <w:szCs w:val="24"/>
        </w:rPr>
      </w:pPr>
    </w:p>
    <w:p w:rsidR="004A4720" w:rsidRPr="0090368F" w:rsidRDefault="004A4720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lastRenderedPageBreak/>
        <w:t>Odp.:</w:t>
      </w:r>
    </w:p>
    <w:p w:rsidR="00AA40D0" w:rsidRPr="00023A38" w:rsidRDefault="00FD798D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16 poz. 3 </w:t>
      </w:r>
      <w:r w:rsidRPr="00023A38">
        <w:rPr>
          <w:sz w:val="24"/>
          <w:szCs w:val="24"/>
        </w:rPr>
        <w:t xml:space="preserve">fartucha foliowego pakowanego po 100 </w:t>
      </w:r>
      <w:proofErr w:type="spellStart"/>
      <w:r w:rsidRPr="00023A38">
        <w:rPr>
          <w:sz w:val="24"/>
          <w:szCs w:val="24"/>
        </w:rPr>
        <w:t>szt</w:t>
      </w:r>
      <w:proofErr w:type="spellEnd"/>
      <w:r w:rsidRPr="00023A38">
        <w:rPr>
          <w:sz w:val="24"/>
          <w:szCs w:val="24"/>
        </w:rPr>
        <w:t>, w opakowaniu zbiorczym – foliowym z perforowanym otwarciem</w:t>
      </w:r>
      <w:r>
        <w:rPr>
          <w:sz w:val="24"/>
          <w:szCs w:val="24"/>
        </w:rPr>
        <w:t>.</w:t>
      </w:r>
    </w:p>
    <w:p w:rsidR="00AA40D0" w:rsidRPr="00023A38" w:rsidRDefault="00AA40D0" w:rsidP="00FD798D">
      <w:pPr>
        <w:ind w:left="28" w:right="-74"/>
        <w:jc w:val="both"/>
        <w:rPr>
          <w:sz w:val="24"/>
          <w:szCs w:val="24"/>
        </w:rPr>
      </w:pPr>
    </w:p>
    <w:p w:rsidR="00AA40D0" w:rsidRPr="00F17FE6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17FE6">
        <w:rPr>
          <w:sz w:val="24"/>
          <w:szCs w:val="24"/>
          <w:u w:val="single"/>
        </w:rPr>
        <w:t xml:space="preserve">Pakiet 16, poz. 1 </w:t>
      </w:r>
    </w:p>
    <w:p w:rsidR="00AA40D0" w:rsidRPr="00023A38" w:rsidRDefault="00F17FE6" w:rsidP="00461F89">
      <w:pPr>
        <w:ind w:left="284" w:right="-7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</w:t>
      </w:r>
      <w:r w:rsidR="00AA40D0" w:rsidRPr="00023A38">
        <w:rPr>
          <w:sz w:val="24"/>
          <w:szCs w:val="24"/>
        </w:rPr>
        <w:t xml:space="preserve">Prosimy Zamawiającego o dopuszczenie wyceny za najmniejsze opakowanie handlowe </w:t>
      </w:r>
      <w:r>
        <w:rPr>
          <w:sz w:val="24"/>
          <w:szCs w:val="24"/>
        </w:rPr>
        <w:t xml:space="preserve">    </w:t>
      </w:r>
      <w:r w:rsidR="00AA40D0" w:rsidRPr="00023A38">
        <w:rPr>
          <w:sz w:val="24"/>
          <w:szCs w:val="24"/>
        </w:rPr>
        <w:t xml:space="preserve">10 szt. z przeliczeniem ilości z zaokrągleniem w górę do pełnych opakowań. </w:t>
      </w:r>
    </w:p>
    <w:p w:rsidR="004A4720" w:rsidRPr="0090368F" w:rsidRDefault="004A4720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4629E2" w:rsidRPr="00023A38" w:rsidRDefault="004629E2" w:rsidP="004629E2">
      <w:p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16 poz. 1 </w:t>
      </w:r>
      <w:r w:rsidRPr="00023A38">
        <w:rPr>
          <w:sz w:val="24"/>
          <w:szCs w:val="24"/>
        </w:rPr>
        <w:t>wycen</w:t>
      </w:r>
      <w:r>
        <w:rPr>
          <w:sz w:val="24"/>
          <w:szCs w:val="24"/>
        </w:rPr>
        <w:t xml:space="preserve">ę za najmniejsze opakowanie </w:t>
      </w:r>
      <w:r w:rsidRPr="00023A38">
        <w:rPr>
          <w:sz w:val="24"/>
          <w:szCs w:val="24"/>
        </w:rPr>
        <w:t>handlowe</w:t>
      </w:r>
      <w:r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 xml:space="preserve">10 szt. z przeliczeniem ilości z zaokrągleniem w górę do pełnych opakowań. </w:t>
      </w:r>
    </w:p>
    <w:p w:rsidR="00AA40D0" w:rsidRPr="00023A38" w:rsidRDefault="00AA40D0" w:rsidP="00AA40D0">
      <w:pPr>
        <w:spacing w:after="120"/>
        <w:ind w:left="30" w:right="-72"/>
        <w:jc w:val="both"/>
        <w:rPr>
          <w:sz w:val="24"/>
          <w:szCs w:val="24"/>
        </w:rPr>
      </w:pPr>
    </w:p>
    <w:p w:rsidR="00AA40D0" w:rsidRPr="00F17FE6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17FE6">
        <w:rPr>
          <w:sz w:val="24"/>
          <w:szCs w:val="24"/>
          <w:u w:val="single"/>
        </w:rPr>
        <w:t>Pakiet 16, poz. 3,</w:t>
      </w:r>
      <w:r w:rsidR="00F17FE6">
        <w:rPr>
          <w:sz w:val="24"/>
          <w:szCs w:val="24"/>
          <w:u w:val="single"/>
        </w:rPr>
        <w:t xml:space="preserve"> </w:t>
      </w:r>
      <w:r w:rsidRPr="00F17FE6">
        <w:rPr>
          <w:sz w:val="24"/>
          <w:szCs w:val="24"/>
          <w:u w:val="single"/>
        </w:rPr>
        <w:t xml:space="preserve">4 </w:t>
      </w:r>
    </w:p>
    <w:p w:rsidR="00AA40D0" w:rsidRPr="00023A38" w:rsidRDefault="00F17FE6" w:rsidP="00461F89">
      <w:pPr>
        <w:ind w:left="284" w:right="-7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="00AA40D0" w:rsidRPr="00023A38">
        <w:rPr>
          <w:sz w:val="24"/>
          <w:szCs w:val="24"/>
        </w:rPr>
        <w:t xml:space="preserve">Prosimy Zamawiającego o dopuszczenie wyceny za najmniejsze opakowanie handlowe 100 szt. z przeliczeniem ilości z zaokrągleniem w górę do pełnych opakowań. </w:t>
      </w:r>
    </w:p>
    <w:p w:rsidR="004A4720" w:rsidRPr="0090368F" w:rsidRDefault="004A4720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Pr="00023A38" w:rsidRDefault="00FD798D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</w:t>
      </w:r>
      <w:r w:rsidR="006F2A82">
        <w:rPr>
          <w:sz w:val="24"/>
          <w:szCs w:val="24"/>
        </w:rPr>
        <w:t>P</w:t>
      </w:r>
      <w:r>
        <w:rPr>
          <w:sz w:val="24"/>
          <w:szCs w:val="24"/>
        </w:rPr>
        <w:t xml:space="preserve">akiecie nr 16 poz. 3 </w:t>
      </w:r>
      <w:r w:rsidRPr="00023A38">
        <w:rPr>
          <w:sz w:val="24"/>
          <w:szCs w:val="24"/>
        </w:rPr>
        <w:t>wyceny za najmniejsze opakowanie handlowe 100 szt. z przeliczeniem ilości z zaokrągleniem w górę do pełnych opakowań.</w:t>
      </w:r>
    </w:p>
    <w:p w:rsidR="006F2A82" w:rsidRPr="00023A38" w:rsidRDefault="006F2A82" w:rsidP="006F2A8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16 poz. 4 </w:t>
      </w:r>
      <w:r w:rsidRPr="00023A38">
        <w:rPr>
          <w:sz w:val="24"/>
          <w:szCs w:val="24"/>
        </w:rPr>
        <w:t>wycen</w:t>
      </w:r>
      <w:r>
        <w:rPr>
          <w:sz w:val="24"/>
          <w:szCs w:val="24"/>
        </w:rPr>
        <w:t>ę</w:t>
      </w:r>
      <w:r w:rsidRPr="00023A38">
        <w:rPr>
          <w:sz w:val="24"/>
          <w:szCs w:val="24"/>
        </w:rPr>
        <w:t xml:space="preserve"> za najmniejsze opakowanie handlowe 100 szt. z przeliczeniem ilości z zaokrągleniem w górę do pełnych opakowań.</w:t>
      </w:r>
    </w:p>
    <w:p w:rsidR="00AA40D0" w:rsidRPr="00023A38" w:rsidRDefault="00AA40D0" w:rsidP="006F2A82">
      <w:pPr>
        <w:ind w:left="28" w:right="-74"/>
        <w:jc w:val="both"/>
        <w:rPr>
          <w:sz w:val="24"/>
          <w:szCs w:val="24"/>
        </w:rPr>
      </w:pPr>
    </w:p>
    <w:p w:rsidR="00AA40D0" w:rsidRPr="00F17FE6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17FE6">
        <w:rPr>
          <w:sz w:val="24"/>
          <w:szCs w:val="24"/>
          <w:u w:val="single"/>
        </w:rPr>
        <w:t xml:space="preserve">Pakiet 18, poz. 1 </w:t>
      </w:r>
    </w:p>
    <w:p w:rsidR="00AA40D0" w:rsidRPr="00023A38" w:rsidRDefault="00F17FE6" w:rsidP="00461F89">
      <w:pPr>
        <w:ind w:left="284" w:right="-7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="00AA40D0" w:rsidRPr="00023A38">
        <w:rPr>
          <w:sz w:val="24"/>
          <w:szCs w:val="24"/>
        </w:rPr>
        <w:t xml:space="preserve">Prosimy Zamawiającego o dopuszczenie wyceny za najmniejsze opakowanie handlowe </w:t>
      </w:r>
      <w:r>
        <w:rPr>
          <w:sz w:val="24"/>
          <w:szCs w:val="24"/>
        </w:rPr>
        <w:t xml:space="preserve">    </w:t>
      </w:r>
      <w:r w:rsidR="00AA40D0" w:rsidRPr="00023A38">
        <w:rPr>
          <w:sz w:val="24"/>
          <w:szCs w:val="24"/>
        </w:rPr>
        <w:t xml:space="preserve">10 szt. z przeliczeniem ilości z zaokrągleniem w górę do pełnych opakowań. </w:t>
      </w:r>
    </w:p>
    <w:p w:rsidR="004A4720" w:rsidRPr="0090368F" w:rsidRDefault="004A4720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6F2A82" w:rsidRPr="00023A38" w:rsidRDefault="006F2A82" w:rsidP="006F2A8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18 poz. 1 </w:t>
      </w:r>
      <w:r w:rsidRPr="00023A38">
        <w:rPr>
          <w:sz w:val="24"/>
          <w:szCs w:val="24"/>
        </w:rPr>
        <w:t>wycen</w:t>
      </w:r>
      <w:r>
        <w:rPr>
          <w:sz w:val="24"/>
          <w:szCs w:val="24"/>
        </w:rPr>
        <w:t>ę</w:t>
      </w:r>
      <w:r w:rsidRPr="00023A38">
        <w:rPr>
          <w:sz w:val="24"/>
          <w:szCs w:val="24"/>
        </w:rPr>
        <w:t xml:space="preserve"> za najmniejsze opakowanie handlowe 100 szt. z przeliczeniem ilości z zaokrągleniem w górę do pełnych opakowań.</w:t>
      </w:r>
    </w:p>
    <w:p w:rsidR="00AA40D0" w:rsidRPr="00023A38" w:rsidRDefault="00AA40D0" w:rsidP="006F2A82">
      <w:pPr>
        <w:ind w:left="28" w:right="-74"/>
        <w:jc w:val="both"/>
        <w:rPr>
          <w:sz w:val="24"/>
          <w:szCs w:val="24"/>
        </w:rPr>
      </w:pPr>
    </w:p>
    <w:p w:rsidR="00AA40D0" w:rsidRPr="00F17FE6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17FE6">
        <w:rPr>
          <w:sz w:val="24"/>
          <w:szCs w:val="24"/>
          <w:u w:val="single"/>
        </w:rPr>
        <w:t xml:space="preserve">Pakiet 19, poz. 1 </w:t>
      </w:r>
    </w:p>
    <w:p w:rsidR="00AA40D0" w:rsidRPr="00023A38" w:rsidRDefault="00AA40D0" w:rsidP="00461F89">
      <w:pPr>
        <w:ind w:left="284" w:right="-74" w:hanging="254"/>
        <w:jc w:val="both"/>
        <w:rPr>
          <w:sz w:val="24"/>
          <w:szCs w:val="24"/>
        </w:rPr>
      </w:pPr>
      <w:r w:rsidRPr="00023A38">
        <w:rPr>
          <w:sz w:val="24"/>
          <w:szCs w:val="24"/>
        </w:rPr>
        <w:t>1</w:t>
      </w:r>
      <w:r w:rsidR="00F17FE6">
        <w:rPr>
          <w:sz w:val="24"/>
          <w:szCs w:val="24"/>
        </w:rPr>
        <w:t>7</w:t>
      </w:r>
      <w:r w:rsidRPr="00023A38">
        <w:rPr>
          <w:sz w:val="24"/>
          <w:szCs w:val="24"/>
        </w:rPr>
        <w:t>.</w:t>
      </w:r>
      <w:r w:rsidR="00F17FE6"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 xml:space="preserve">Czy zamawiający dopuszcza ubrania wykonany z włókniny polipropylenowej SMS </w:t>
      </w:r>
      <w:r w:rsidR="00F17FE6">
        <w:rPr>
          <w:sz w:val="24"/>
          <w:szCs w:val="24"/>
        </w:rPr>
        <w:t xml:space="preserve">                    </w:t>
      </w:r>
      <w:r w:rsidRPr="00023A38">
        <w:rPr>
          <w:sz w:val="24"/>
          <w:szCs w:val="24"/>
        </w:rPr>
        <w:t xml:space="preserve">35 g/m2 z powłoką antystatyczną, nie zawierający lateksu? </w:t>
      </w:r>
    </w:p>
    <w:p w:rsidR="004A4720" w:rsidRPr="0090368F" w:rsidRDefault="004A4720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Default="00CA1776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 </w:t>
      </w:r>
      <w:r w:rsidRPr="00023A38">
        <w:rPr>
          <w:sz w:val="24"/>
          <w:szCs w:val="24"/>
        </w:rPr>
        <w:t>ubrania wykonan</w:t>
      </w:r>
      <w:r>
        <w:rPr>
          <w:sz w:val="24"/>
          <w:szCs w:val="24"/>
        </w:rPr>
        <w:t>e</w:t>
      </w:r>
      <w:r w:rsidRPr="00023A38">
        <w:rPr>
          <w:sz w:val="24"/>
          <w:szCs w:val="24"/>
        </w:rPr>
        <w:t xml:space="preserve"> z włókniny polipropylenowej SMS</w:t>
      </w:r>
      <w:r>
        <w:rPr>
          <w:sz w:val="24"/>
          <w:szCs w:val="24"/>
        </w:rPr>
        <w:t xml:space="preserve">. </w:t>
      </w:r>
      <w:r w:rsidRPr="00023A3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</w:t>
      </w:r>
    </w:p>
    <w:p w:rsidR="00CA1776" w:rsidRDefault="00CA1776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gramatury </w:t>
      </w:r>
      <w:r w:rsidRPr="00023A38">
        <w:rPr>
          <w:sz w:val="24"/>
          <w:szCs w:val="24"/>
        </w:rPr>
        <w:t>35 g/m2</w:t>
      </w:r>
      <w:r>
        <w:rPr>
          <w:sz w:val="24"/>
          <w:szCs w:val="24"/>
        </w:rPr>
        <w:t>.</w:t>
      </w:r>
    </w:p>
    <w:p w:rsidR="00CA1776" w:rsidRPr="00023A38" w:rsidRDefault="00CA1776" w:rsidP="00CA1776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A40D0" w:rsidRPr="00023A38" w:rsidRDefault="00F17FE6" w:rsidP="00461F89">
      <w:pPr>
        <w:ind w:left="284" w:right="-74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18. </w:t>
      </w:r>
      <w:r w:rsidR="00AA40D0" w:rsidRPr="00023A38">
        <w:rPr>
          <w:sz w:val="24"/>
          <w:szCs w:val="24"/>
        </w:rPr>
        <w:t xml:space="preserve">Czy zamawiający dopuszcza : bluza z </w:t>
      </w:r>
      <w:proofErr w:type="spellStart"/>
      <w:r w:rsidR="00AA40D0" w:rsidRPr="00023A38">
        <w:rPr>
          <w:sz w:val="24"/>
          <w:szCs w:val="24"/>
        </w:rPr>
        <w:t>półkrągłym</w:t>
      </w:r>
      <w:proofErr w:type="spellEnd"/>
      <w:r w:rsidR="00AA40D0" w:rsidRPr="00023A38">
        <w:rPr>
          <w:sz w:val="24"/>
          <w:szCs w:val="24"/>
        </w:rPr>
        <w:t xml:space="preserve"> wycięciem pod szyją, krótkim rękawem </w:t>
      </w:r>
      <w:r>
        <w:rPr>
          <w:sz w:val="24"/>
          <w:szCs w:val="24"/>
        </w:rPr>
        <w:t xml:space="preserve"> </w:t>
      </w:r>
      <w:r w:rsidR="00AA40D0" w:rsidRPr="00023A38">
        <w:rPr>
          <w:sz w:val="24"/>
          <w:szCs w:val="24"/>
        </w:rPr>
        <w:t xml:space="preserve">i przednimi kieszeniami; spodnie z paskiem do regulacji oraz z tylną kieszenią. </w:t>
      </w:r>
    </w:p>
    <w:p w:rsidR="004A4720" w:rsidRPr="0090368F" w:rsidRDefault="004A4720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Pr="00023A38" w:rsidRDefault="001F26D3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19 poz. 1 </w:t>
      </w:r>
      <w:r w:rsidRPr="00023A38">
        <w:rPr>
          <w:sz w:val="24"/>
          <w:szCs w:val="24"/>
        </w:rPr>
        <w:t>bluz</w:t>
      </w:r>
      <w:r>
        <w:rPr>
          <w:sz w:val="24"/>
          <w:szCs w:val="24"/>
        </w:rPr>
        <w:t>ę</w:t>
      </w:r>
      <w:r w:rsidRPr="00023A38">
        <w:rPr>
          <w:sz w:val="24"/>
          <w:szCs w:val="24"/>
        </w:rPr>
        <w:t xml:space="preserve"> z </w:t>
      </w:r>
      <w:proofErr w:type="spellStart"/>
      <w:r w:rsidRPr="00023A38">
        <w:rPr>
          <w:sz w:val="24"/>
          <w:szCs w:val="24"/>
        </w:rPr>
        <w:t>półkrągłym</w:t>
      </w:r>
      <w:proofErr w:type="spellEnd"/>
      <w:r w:rsidRPr="00023A38">
        <w:rPr>
          <w:sz w:val="24"/>
          <w:szCs w:val="24"/>
        </w:rPr>
        <w:t xml:space="preserve"> wycięciem pod szyją, krótkim rękawem </w:t>
      </w:r>
      <w:r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>i przednimi kieszeniami; spodnie z paskiem do regulacji oraz z tylną kieszenią.</w:t>
      </w:r>
    </w:p>
    <w:p w:rsidR="00AA40D0" w:rsidRPr="00023A38" w:rsidRDefault="00AA40D0" w:rsidP="001F26D3">
      <w:pPr>
        <w:ind w:left="28" w:right="-74"/>
        <w:jc w:val="both"/>
        <w:rPr>
          <w:sz w:val="24"/>
          <w:szCs w:val="24"/>
        </w:rPr>
      </w:pPr>
    </w:p>
    <w:p w:rsidR="00AA40D0" w:rsidRPr="00F17FE6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17FE6">
        <w:rPr>
          <w:sz w:val="24"/>
          <w:szCs w:val="24"/>
          <w:u w:val="single"/>
        </w:rPr>
        <w:t xml:space="preserve">Pakiet 24 </w:t>
      </w:r>
    </w:p>
    <w:p w:rsidR="00AA40D0" w:rsidRPr="00023A38" w:rsidRDefault="00F17FE6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</w:t>
      </w:r>
      <w:r w:rsidR="00AA40D0" w:rsidRPr="00023A38">
        <w:rPr>
          <w:sz w:val="24"/>
          <w:szCs w:val="24"/>
        </w:rPr>
        <w:t xml:space="preserve">Czy zamawiający dopuści gramaturę min. 16 g/m2?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Default="00FD39B6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24 </w:t>
      </w:r>
      <w:r w:rsidRPr="00023A38">
        <w:rPr>
          <w:sz w:val="24"/>
          <w:szCs w:val="24"/>
        </w:rPr>
        <w:t>gramatur</w:t>
      </w:r>
      <w:r>
        <w:rPr>
          <w:sz w:val="24"/>
          <w:szCs w:val="24"/>
        </w:rPr>
        <w:t>y</w:t>
      </w:r>
      <w:r w:rsidRPr="00023A38">
        <w:rPr>
          <w:sz w:val="24"/>
          <w:szCs w:val="24"/>
        </w:rPr>
        <w:t xml:space="preserve"> min. 16 g/m2</w:t>
      </w:r>
      <w:r>
        <w:rPr>
          <w:sz w:val="24"/>
          <w:szCs w:val="24"/>
        </w:rPr>
        <w:t>.</w:t>
      </w:r>
    </w:p>
    <w:p w:rsidR="001F26D3" w:rsidRDefault="001F26D3" w:rsidP="00AA40D0">
      <w:pPr>
        <w:spacing w:after="120"/>
        <w:ind w:left="30" w:right="-72"/>
        <w:jc w:val="both"/>
        <w:rPr>
          <w:sz w:val="24"/>
          <w:szCs w:val="24"/>
        </w:rPr>
      </w:pPr>
    </w:p>
    <w:p w:rsidR="001F26D3" w:rsidRPr="00023A38" w:rsidRDefault="001F26D3" w:rsidP="00AA40D0">
      <w:pPr>
        <w:spacing w:after="120"/>
        <w:ind w:left="30" w:right="-72"/>
        <w:jc w:val="both"/>
        <w:rPr>
          <w:sz w:val="24"/>
          <w:szCs w:val="24"/>
        </w:rPr>
      </w:pPr>
    </w:p>
    <w:p w:rsidR="00AA40D0" w:rsidRPr="00023A38" w:rsidRDefault="00AA40D0" w:rsidP="00AA40D0">
      <w:pPr>
        <w:spacing w:after="120"/>
        <w:ind w:left="30" w:right="-72"/>
        <w:jc w:val="both"/>
        <w:rPr>
          <w:sz w:val="24"/>
          <w:szCs w:val="24"/>
        </w:rPr>
      </w:pPr>
    </w:p>
    <w:p w:rsidR="00AA40D0" w:rsidRPr="00391E25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391E25">
        <w:rPr>
          <w:sz w:val="24"/>
          <w:szCs w:val="24"/>
          <w:u w:val="single"/>
        </w:rPr>
        <w:lastRenderedPageBreak/>
        <w:t xml:space="preserve">Pakiet 25 </w:t>
      </w:r>
    </w:p>
    <w:p w:rsidR="00AA40D0" w:rsidRPr="00023A38" w:rsidRDefault="00391E25" w:rsidP="00461F89">
      <w:pPr>
        <w:ind w:left="284" w:right="-74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20. </w:t>
      </w:r>
      <w:r w:rsidR="00AA40D0" w:rsidRPr="00023A38">
        <w:rPr>
          <w:sz w:val="24"/>
          <w:szCs w:val="24"/>
        </w:rPr>
        <w:t xml:space="preserve">Czy zamawiający dopuści czepek typu furażerka, z lamówką około 8 mm, przechodzącą </w:t>
      </w:r>
      <w:r>
        <w:rPr>
          <w:sz w:val="24"/>
          <w:szCs w:val="24"/>
        </w:rPr>
        <w:t xml:space="preserve">               </w:t>
      </w:r>
      <w:r w:rsidR="00AA40D0" w:rsidRPr="00023A38">
        <w:rPr>
          <w:sz w:val="24"/>
          <w:szCs w:val="24"/>
        </w:rPr>
        <w:t xml:space="preserve">z tyłu w troki, wiązany na troki, </w:t>
      </w:r>
      <w:proofErr w:type="spellStart"/>
      <w:r w:rsidR="00AA40D0" w:rsidRPr="00023A38">
        <w:rPr>
          <w:sz w:val="24"/>
          <w:szCs w:val="24"/>
        </w:rPr>
        <w:t>niesterylny</w:t>
      </w:r>
      <w:proofErr w:type="spellEnd"/>
      <w:r w:rsidR="00AA40D0" w:rsidRPr="00023A38">
        <w:rPr>
          <w:sz w:val="24"/>
          <w:szCs w:val="24"/>
        </w:rPr>
        <w:t xml:space="preserve">, wykonany z włókniny polipropylenowej, </w:t>
      </w:r>
      <w:r>
        <w:rPr>
          <w:sz w:val="24"/>
          <w:szCs w:val="24"/>
        </w:rPr>
        <w:t xml:space="preserve">                       </w:t>
      </w:r>
      <w:r w:rsidR="00AA40D0" w:rsidRPr="00023A38">
        <w:rPr>
          <w:sz w:val="24"/>
          <w:szCs w:val="24"/>
        </w:rPr>
        <w:t xml:space="preserve">o gramaturze 25 g/m2, bez możliwości wywinięcia, z warstwą pochłaniającą pot (45 g/m2) przedniej części o długości ok. 32 cm i wysokości 5 cm, troki o dł. ponad 20 cm każdy, głębokość czepka ok. 13 cm, denko o wymiarach ok. 20 cm x 12,5 cm, w kolorze niebieskim, rozmiar uniwersalny? </w:t>
      </w:r>
    </w:p>
    <w:p w:rsidR="004A4720" w:rsidRPr="0090368F" w:rsidRDefault="004A4720" w:rsidP="00461F89">
      <w:pPr>
        <w:ind w:left="30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461F89" w:rsidRDefault="00FD39B6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Zamawiający dopuszcza w Pakiecie nr 25 </w:t>
      </w:r>
      <w:r w:rsidRPr="00023A38">
        <w:rPr>
          <w:sz w:val="24"/>
          <w:szCs w:val="24"/>
        </w:rPr>
        <w:t>czepek typu furażerka</w:t>
      </w:r>
      <w:r w:rsidR="00111C4B">
        <w:rPr>
          <w:sz w:val="24"/>
          <w:szCs w:val="24"/>
        </w:rPr>
        <w:t xml:space="preserve"> o zaoferowanych parametrach.</w:t>
      </w:r>
    </w:p>
    <w:p w:rsidR="00FD39B6" w:rsidRDefault="00FD39B6" w:rsidP="00FD39B6">
      <w:pPr>
        <w:ind w:left="28" w:right="-74"/>
        <w:jc w:val="both"/>
        <w:rPr>
          <w:sz w:val="24"/>
          <w:szCs w:val="24"/>
          <w:u w:val="single"/>
        </w:rPr>
      </w:pPr>
    </w:p>
    <w:p w:rsidR="00AA40D0" w:rsidRPr="00391E25" w:rsidRDefault="00AA40D0" w:rsidP="00AA40D0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391E25">
        <w:rPr>
          <w:sz w:val="24"/>
          <w:szCs w:val="24"/>
          <w:u w:val="single"/>
        </w:rPr>
        <w:t xml:space="preserve">Pakiet 40, poz. 1-3 </w:t>
      </w:r>
    </w:p>
    <w:p w:rsidR="00AA40D0" w:rsidRPr="00023A38" w:rsidRDefault="00391E25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21. </w:t>
      </w:r>
      <w:r w:rsidR="00AA40D0" w:rsidRPr="00023A38">
        <w:rPr>
          <w:sz w:val="24"/>
          <w:szCs w:val="24"/>
        </w:rPr>
        <w:t xml:space="preserve">Czy zamawiający oczekuje wyceny za 1 metr w stanie spoczynku? </w:t>
      </w:r>
    </w:p>
    <w:p w:rsidR="004A4720" w:rsidRPr="0090368F" w:rsidRDefault="004A4720" w:rsidP="00461F89">
      <w:pPr>
        <w:ind w:left="28" w:right="-74"/>
        <w:jc w:val="both"/>
        <w:rPr>
          <w:b/>
          <w:sz w:val="24"/>
          <w:szCs w:val="24"/>
        </w:rPr>
      </w:pPr>
      <w:r w:rsidRPr="0090368F">
        <w:rPr>
          <w:b/>
          <w:sz w:val="24"/>
          <w:szCs w:val="24"/>
        </w:rPr>
        <w:t>Odp.:</w:t>
      </w:r>
    </w:p>
    <w:p w:rsidR="00AA40D0" w:rsidRDefault="00111C4B" w:rsidP="00AA40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40 poz. 1-3 </w:t>
      </w:r>
      <w:r w:rsidRPr="00023A38">
        <w:rPr>
          <w:sz w:val="24"/>
          <w:szCs w:val="24"/>
        </w:rPr>
        <w:t>wycen</w:t>
      </w:r>
      <w:r>
        <w:rPr>
          <w:sz w:val="24"/>
          <w:szCs w:val="24"/>
        </w:rPr>
        <w:t>ę</w:t>
      </w:r>
      <w:r w:rsidRPr="00023A38">
        <w:rPr>
          <w:sz w:val="24"/>
          <w:szCs w:val="24"/>
        </w:rPr>
        <w:t xml:space="preserve"> za 1 metr w stanie spoczynku</w:t>
      </w:r>
      <w:r>
        <w:rPr>
          <w:sz w:val="24"/>
          <w:szCs w:val="24"/>
        </w:rPr>
        <w:t>.</w:t>
      </w:r>
    </w:p>
    <w:p w:rsidR="00111C4B" w:rsidRPr="00023A38" w:rsidRDefault="00111C4B" w:rsidP="00111C4B">
      <w:pPr>
        <w:ind w:left="28" w:right="-74"/>
        <w:jc w:val="both"/>
        <w:rPr>
          <w:sz w:val="24"/>
          <w:szCs w:val="24"/>
        </w:rPr>
      </w:pPr>
    </w:p>
    <w:p w:rsidR="00AA40D0" w:rsidRPr="00023A38" w:rsidRDefault="00391E25" w:rsidP="00461F89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r w:rsidR="00AA40D0" w:rsidRPr="00023A38">
        <w:rPr>
          <w:sz w:val="24"/>
          <w:szCs w:val="24"/>
        </w:rPr>
        <w:t>Czy zamawiający dopuści wycenę za 1 opakowanie = 10 mb w stanie spoczynku?</w:t>
      </w:r>
    </w:p>
    <w:p w:rsidR="00101B54" w:rsidRDefault="00101B54" w:rsidP="00461F89">
      <w:pPr>
        <w:ind w:left="28" w:right="-74"/>
        <w:jc w:val="both"/>
        <w:rPr>
          <w:b/>
          <w:sz w:val="24"/>
          <w:szCs w:val="24"/>
        </w:rPr>
      </w:pPr>
      <w:r w:rsidRPr="00023A38">
        <w:rPr>
          <w:b/>
          <w:sz w:val="24"/>
          <w:szCs w:val="24"/>
        </w:rPr>
        <w:t>Odp.:</w:t>
      </w:r>
    </w:p>
    <w:p w:rsidR="00111C4B" w:rsidRPr="00023A38" w:rsidRDefault="002B2C7C" w:rsidP="00461F89">
      <w:pPr>
        <w:ind w:left="28" w:right="-74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40 poz. 1-3</w:t>
      </w:r>
      <w:r w:rsidRPr="002B2C7C">
        <w:rPr>
          <w:sz w:val="24"/>
          <w:szCs w:val="24"/>
        </w:rPr>
        <w:t xml:space="preserve"> </w:t>
      </w:r>
      <w:r w:rsidRPr="00023A38">
        <w:rPr>
          <w:sz w:val="24"/>
          <w:szCs w:val="24"/>
        </w:rPr>
        <w:t>wycenę za 1 opakowanie = 10 mb w stanie spoczynku</w:t>
      </w:r>
      <w:r>
        <w:rPr>
          <w:sz w:val="24"/>
          <w:szCs w:val="24"/>
        </w:rPr>
        <w:t>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01B54" w:rsidRPr="00023A38" w:rsidTr="00D50BA6">
        <w:tc>
          <w:tcPr>
            <w:tcW w:w="9356" w:type="dxa"/>
            <w:shd w:val="clear" w:color="auto" w:fill="auto"/>
          </w:tcPr>
          <w:p w:rsidR="00111C4B" w:rsidRDefault="00111C4B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111C4B" w:rsidRDefault="00111C4B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111C4B" w:rsidRDefault="00111C4B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111C4B" w:rsidRDefault="00111C4B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101B54" w:rsidRPr="00023A38" w:rsidRDefault="00101B54" w:rsidP="00D50BA6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Zamawiający </w:t>
            </w:r>
          </w:p>
          <w:p w:rsidR="00101B54" w:rsidRPr="00023A38" w:rsidRDefault="00101B54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101B54" w:rsidRPr="00023A38" w:rsidRDefault="00101B54" w:rsidP="00D50BA6">
            <w:pPr>
              <w:jc w:val="right"/>
              <w:rPr>
                <w:i/>
                <w:sz w:val="24"/>
                <w:szCs w:val="24"/>
              </w:rPr>
            </w:pPr>
            <w:r w:rsidRPr="00023A38">
              <w:rPr>
                <w:i/>
                <w:sz w:val="24"/>
                <w:szCs w:val="24"/>
              </w:rPr>
              <w:t xml:space="preserve"> Dyrektor</w:t>
            </w:r>
          </w:p>
          <w:p w:rsidR="00101B54" w:rsidRPr="00023A38" w:rsidRDefault="00101B54" w:rsidP="00D50BA6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023A38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023A38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  <w:tr w:rsidR="00101B54" w:rsidRPr="00023A38" w:rsidTr="00D50BA6">
        <w:tc>
          <w:tcPr>
            <w:tcW w:w="9356" w:type="dxa"/>
            <w:shd w:val="clear" w:color="auto" w:fill="auto"/>
          </w:tcPr>
          <w:p w:rsidR="00101B54" w:rsidRPr="00023A38" w:rsidRDefault="00101B54" w:rsidP="00D50BA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101B54" w:rsidRPr="00023A38" w:rsidRDefault="00101B54" w:rsidP="00101B54">
      <w:pPr>
        <w:jc w:val="both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spacing w:after="240"/>
        <w:jc w:val="right"/>
        <w:rPr>
          <w:sz w:val="24"/>
          <w:szCs w:val="24"/>
        </w:rPr>
      </w:pPr>
    </w:p>
    <w:p w:rsidR="00101B54" w:rsidRPr="00023A38" w:rsidRDefault="00101B54" w:rsidP="00101B54">
      <w:pPr>
        <w:jc w:val="both"/>
        <w:rPr>
          <w:sz w:val="24"/>
          <w:szCs w:val="24"/>
        </w:rPr>
      </w:pPr>
    </w:p>
    <w:p w:rsidR="00462EA7" w:rsidRPr="00023A38" w:rsidRDefault="00462EA7" w:rsidP="006A5DF1">
      <w:pPr>
        <w:spacing w:after="240"/>
        <w:jc w:val="right"/>
        <w:rPr>
          <w:sz w:val="24"/>
          <w:szCs w:val="24"/>
        </w:rPr>
      </w:pPr>
    </w:p>
    <w:p w:rsidR="00462EA7" w:rsidRPr="00023A38" w:rsidRDefault="00462EA7" w:rsidP="006A5DF1">
      <w:pPr>
        <w:spacing w:after="240"/>
        <w:jc w:val="right"/>
        <w:rPr>
          <w:sz w:val="24"/>
          <w:szCs w:val="24"/>
        </w:rPr>
      </w:pPr>
    </w:p>
    <w:p w:rsidR="00462EA7" w:rsidRPr="00023A38" w:rsidRDefault="00462EA7" w:rsidP="006A5DF1">
      <w:pPr>
        <w:spacing w:after="240"/>
        <w:jc w:val="right"/>
        <w:rPr>
          <w:sz w:val="24"/>
          <w:szCs w:val="24"/>
        </w:rPr>
      </w:pPr>
    </w:p>
    <w:p w:rsidR="00462EA7" w:rsidRPr="00023A38" w:rsidRDefault="00462EA7" w:rsidP="006A5DF1">
      <w:pPr>
        <w:spacing w:after="240"/>
        <w:jc w:val="right"/>
        <w:rPr>
          <w:sz w:val="24"/>
          <w:szCs w:val="24"/>
        </w:rPr>
      </w:pPr>
    </w:p>
    <w:sectPr w:rsidR="00462EA7" w:rsidRPr="00023A38" w:rsidSect="00023A38">
      <w:footerReference w:type="even" r:id="rId7"/>
      <w:footerReference w:type="default" r:id="rId8"/>
      <w:footerReference w:type="first" r:id="rId9"/>
      <w:pgSz w:w="11906" w:h="16838" w:code="9"/>
      <w:pgMar w:top="709" w:right="1418" w:bottom="284" w:left="1418" w:header="567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CEB" w:rsidRDefault="006E3CEB">
      <w:r>
        <w:separator/>
      </w:r>
    </w:p>
  </w:endnote>
  <w:endnote w:type="continuationSeparator" w:id="0">
    <w:p w:rsidR="006E3CEB" w:rsidRDefault="006E3C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761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7616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7616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D521B" w:rsidRPr="00BD521B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CEB" w:rsidRDefault="006E3CEB">
      <w:r>
        <w:separator/>
      </w:r>
    </w:p>
  </w:footnote>
  <w:footnote w:type="continuationSeparator" w:id="0">
    <w:p w:rsidR="006E3CEB" w:rsidRDefault="006E3C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177F5"/>
    <w:multiLevelType w:val="hybridMultilevel"/>
    <w:tmpl w:val="9F3E861E"/>
    <w:lvl w:ilvl="0" w:tplc="5CEC4B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974"/>
    <w:rsid w:val="00023A38"/>
    <w:rsid w:val="000269F7"/>
    <w:rsid w:val="00031374"/>
    <w:rsid w:val="000A1097"/>
    <w:rsid w:val="000E2A8F"/>
    <w:rsid w:val="00101B54"/>
    <w:rsid w:val="00111C4B"/>
    <w:rsid w:val="0012774F"/>
    <w:rsid w:val="00144B7A"/>
    <w:rsid w:val="00180C6E"/>
    <w:rsid w:val="00187DE2"/>
    <w:rsid w:val="001E16C7"/>
    <w:rsid w:val="001F26D3"/>
    <w:rsid w:val="00271473"/>
    <w:rsid w:val="0029606A"/>
    <w:rsid w:val="002B2C7C"/>
    <w:rsid w:val="00391E25"/>
    <w:rsid w:val="00461F89"/>
    <w:rsid w:val="004629E2"/>
    <w:rsid w:val="00462EA7"/>
    <w:rsid w:val="004848F3"/>
    <w:rsid w:val="00486293"/>
    <w:rsid w:val="004A4720"/>
    <w:rsid w:val="004A75F2"/>
    <w:rsid w:val="005144A9"/>
    <w:rsid w:val="00520165"/>
    <w:rsid w:val="005725F3"/>
    <w:rsid w:val="005B1B08"/>
    <w:rsid w:val="00632C3C"/>
    <w:rsid w:val="00662BDB"/>
    <w:rsid w:val="006A38F3"/>
    <w:rsid w:val="006A5DF1"/>
    <w:rsid w:val="006B7198"/>
    <w:rsid w:val="006D4AB3"/>
    <w:rsid w:val="006E3CEB"/>
    <w:rsid w:val="006F2A82"/>
    <w:rsid w:val="006F3B81"/>
    <w:rsid w:val="00776E8A"/>
    <w:rsid w:val="007D7198"/>
    <w:rsid w:val="00864A4B"/>
    <w:rsid w:val="00870F9F"/>
    <w:rsid w:val="008804B6"/>
    <w:rsid w:val="00897AB0"/>
    <w:rsid w:val="008A3553"/>
    <w:rsid w:val="0099270E"/>
    <w:rsid w:val="00A905AC"/>
    <w:rsid w:val="00A9445C"/>
    <w:rsid w:val="00AA40D0"/>
    <w:rsid w:val="00BA2D63"/>
    <w:rsid w:val="00BA6584"/>
    <w:rsid w:val="00BD521B"/>
    <w:rsid w:val="00BE7BFD"/>
    <w:rsid w:val="00C370F2"/>
    <w:rsid w:val="00C44EEC"/>
    <w:rsid w:val="00CA1776"/>
    <w:rsid w:val="00D22FFA"/>
    <w:rsid w:val="00D8461B"/>
    <w:rsid w:val="00D915F2"/>
    <w:rsid w:val="00DF32E8"/>
    <w:rsid w:val="00DF53CA"/>
    <w:rsid w:val="00E21B49"/>
    <w:rsid w:val="00E2789F"/>
    <w:rsid w:val="00E326D3"/>
    <w:rsid w:val="00E72428"/>
    <w:rsid w:val="00E74BC3"/>
    <w:rsid w:val="00E76164"/>
    <w:rsid w:val="00E935D6"/>
    <w:rsid w:val="00EA14B3"/>
    <w:rsid w:val="00EA416E"/>
    <w:rsid w:val="00F10974"/>
    <w:rsid w:val="00F17FE6"/>
    <w:rsid w:val="00F57990"/>
    <w:rsid w:val="00FC5957"/>
    <w:rsid w:val="00FD265E"/>
    <w:rsid w:val="00FD39B6"/>
    <w:rsid w:val="00FD798D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269F7"/>
  </w:style>
  <w:style w:type="paragraph" w:styleId="Nagwek1">
    <w:name w:val="heading 1"/>
    <w:basedOn w:val="Normalny"/>
    <w:next w:val="Normalny"/>
    <w:link w:val="Nagwek1Znak"/>
    <w:qFormat/>
    <w:rsid w:val="000269F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269F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69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269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269F7"/>
  </w:style>
  <w:style w:type="paragraph" w:styleId="Tekstpodstawowywcity">
    <w:name w:val="Body Text Indent"/>
    <w:basedOn w:val="Normalny"/>
    <w:rsid w:val="000269F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269F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269F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269F7"/>
    <w:rPr>
      <w:sz w:val="28"/>
    </w:rPr>
  </w:style>
  <w:style w:type="paragraph" w:styleId="Tekstpodstawowywcity3">
    <w:name w:val="Body Text Indent 3"/>
    <w:basedOn w:val="Normalny"/>
    <w:rsid w:val="000269F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01B5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01B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1084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2024-01-17T14:30:00Z</cp:lastPrinted>
  <dcterms:created xsi:type="dcterms:W3CDTF">2024-01-17T14:30:00Z</dcterms:created>
  <dcterms:modified xsi:type="dcterms:W3CDTF">2024-01-17T14:30:00Z</dcterms:modified>
</cp:coreProperties>
</file>