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E9" w:rsidRPr="00DA2AC1" w:rsidRDefault="00481DE9" w:rsidP="00481DE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81DE9" w:rsidRPr="00DA2AC1" w:rsidRDefault="00481DE9" w:rsidP="00481DE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81DE9" w:rsidRPr="00DA2AC1" w:rsidRDefault="00481DE9" w:rsidP="00481DE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81DE9" w:rsidRPr="00DA2AC1" w:rsidRDefault="00481DE9" w:rsidP="00481DE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81DE9" w:rsidRPr="00DA2AC1" w:rsidRDefault="00481DE9" w:rsidP="00481DE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E4514B">
        <w:rPr>
          <w:sz w:val="24"/>
          <w:szCs w:val="24"/>
        </w:rPr>
        <w:t>1</w:t>
      </w:r>
      <w:r w:rsidR="00173B58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481DE9" w:rsidRPr="001566D5" w:rsidRDefault="00481DE9" w:rsidP="00481DE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81DE9" w:rsidRDefault="00481DE9" w:rsidP="00481DE9"/>
    <w:p w:rsidR="00481DE9" w:rsidRDefault="00481DE9" w:rsidP="00481DE9"/>
    <w:p w:rsidR="00481DE9" w:rsidRPr="001566D5" w:rsidRDefault="00481DE9" w:rsidP="00481DE9"/>
    <w:p w:rsidR="00481DE9" w:rsidRDefault="00481DE9" w:rsidP="00481D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81DE9" w:rsidRDefault="00481DE9" w:rsidP="00481D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81DE9" w:rsidRDefault="00481DE9" w:rsidP="00481D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81DE9" w:rsidRDefault="00481DE9" w:rsidP="00481D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3B58" w:rsidRDefault="00173B58" w:rsidP="00481D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81DE9" w:rsidRDefault="00481DE9" w:rsidP="00481D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81DE9" w:rsidRDefault="00481DE9" w:rsidP="00481DE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81DE9" w:rsidRDefault="00481DE9" w:rsidP="00481DE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481DE9" w:rsidRDefault="00481DE9" w:rsidP="00481DE9">
      <w:pPr>
        <w:jc w:val="both"/>
        <w:rPr>
          <w:i/>
          <w:sz w:val="22"/>
          <w:szCs w:val="22"/>
        </w:rPr>
      </w:pPr>
    </w:p>
    <w:p w:rsidR="00481DE9" w:rsidRDefault="00481DE9" w:rsidP="00481DE9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481DE9" w:rsidRDefault="00481DE9" w:rsidP="00481DE9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481DE9" w:rsidRPr="00ED5EA5" w:rsidRDefault="00481DE9" w:rsidP="00481DE9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481DE9" w:rsidRDefault="00481DE9" w:rsidP="00481DE9">
      <w:pPr>
        <w:jc w:val="both"/>
        <w:rPr>
          <w:b/>
          <w:sz w:val="22"/>
          <w:szCs w:val="22"/>
        </w:rPr>
      </w:pPr>
    </w:p>
    <w:p w:rsidR="00481DE9" w:rsidRDefault="00481DE9" w:rsidP="00481DE9">
      <w:pPr>
        <w:jc w:val="both"/>
        <w:rPr>
          <w:sz w:val="24"/>
          <w:szCs w:val="24"/>
        </w:rPr>
      </w:pPr>
    </w:p>
    <w:p w:rsidR="00481DE9" w:rsidRPr="001566D5" w:rsidRDefault="00481DE9" w:rsidP="00481DE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81DE9" w:rsidRDefault="00481DE9" w:rsidP="00481DE9">
      <w:pPr>
        <w:spacing w:after="120"/>
        <w:ind w:left="30" w:right="-72"/>
        <w:jc w:val="both"/>
        <w:rPr>
          <w:sz w:val="24"/>
          <w:szCs w:val="24"/>
        </w:rPr>
      </w:pPr>
    </w:p>
    <w:p w:rsidR="00481DE9" w:rsidRPr="00481DE9" w:rsidRDefault="00481DE9" w:rsidP="00481DE9">
      <w:pPr>
        <w:spacing w:after="120"/>
        <w:ind w:left="30" w:right="-72"/>
        <w:jc w:val="both"/>
        <w:rPr>
          <w:sz w:val="24"/>
          <w:szCs w:val="24"/>
        </w:rPr>
      </w:pPr>
      <w:r w:rsidRPr="00481DE9">
        <w:rPr>
          <w:sz w:val="24"/>
          <w:szCs w:val="24"/>
          <w:u w:val="single"/>
        </w:rPr>
        <w:t>Pakiet 16 poz. 2</w:t>
      </w:r>
      <w:r w:rsidRPr="00481DE9">
        <w:rPr>
          <w:sz w:val="24"/>
          <w:szCs w:val="24"/>
        </w:rPr>
        <w:t>:</w:t>
      </w:r>
    </w:p>
    <w:p w:rsidR="00481DE9" w:rsidRPr="00481DE9" w:rsidRDefault="00481DE9" w:rsidP="00481DE9">
      <w:pPr>
        <w:numPr>
          <w:ilvl w:val="0"/>
          <w:numId w:val="10"/>
        </w:numPr>
        <w:spacing w:after="120"/>
        <w:ind w:right="-72"/>
        <w:jc w:val="both"/>
        <w:rPr>
          <w:sz w:val="24"/>
          <w:szCs w:val="24"/>
        </w:rPr>
      </w:pPr>
      <w:r w:rsidRPr="00481DE9">
        <w:rPr>
          <w:sz w:val="24"/>
          <w:szCs w:val="24"/>
        </w:rPr>
        <w:t>Czy zamawiający dopuści fartuch o gramaturze 30g/m2?</w:t>
      </w:r>
    </w:p>
    <w:p w:rsidR="00481DE9" w:rsidRPr="00023A38" w:rsidRDefault="00481DE9" w:rsidP="00481DE9">
      <w:pPr>
        <w:ind w:left="30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023A38">
        <w:rPr>
          <w:b/>
          <w:sz w:val="24"/>
          <w:szCs w:val="24"/>
        </w:rPr>
        <w:t>dp.:</w:t>
      </w:r>
    </w:p>
    <w:p w:rsidR="00481DE9" w:rsidRDefault="00E4514B" w:rsidP="00481DE9">
      <w:pPr>
        <w:spacing w:after="120"/>
        <w:ind w:left="30" w:right="-72"/>
        <w:jc w:val="both"/>
        <w:rPr>
          <w:sz w:val="24"/>
          <w:szCs w:val="24"/>
        </w:rPr>
      </w:pPr>
      <w:r w:rsidRPr="00E4514B">
        <w:rPr>
          <w:sz w:val="24"/>
          <w:szCs w:val="24"/>
        </w:rPr>
        <w:t>Z</w:t>
      </w:r>
      <w:r>
        <w:rPr>
          <w:sz w:val="24"/>
          <w:szCs w:val="24"/>
        </w:rPr>
        <w:t xml:space="preserve">amawiający nie dopuszcza w Pakiecie nr 16 poz. 2 </w:t>
      </w:r>
      <w:r w:rsidRPr="00481DE9">
        <w:rPr>
          <w:sz w:val="24"/>
          <w:szCs w:val="24"/>
        </w:rPr>
        <w:t>fartuch</w:t>
      </w:r>
      <w:r>
        <w:rPr>
          <w:sz w:val="24"/>
          <w:szCs w:val="24"/>
        </w:rPr>
        <w:t>a</w:t>
      </w:r>
      <w:r w:rsidRPr="00481DE9">
        <w:rPr>
          <w:sz w:val="24"/>
          <w:szCs w:val="24"/>
        </w:rPr>
        <w:t xml:space="preserve"> o gramaturze 30g/m2</w:t>
      </w:r>
      <w:r>
        <w:rPr>
          <w:sz w:val="24"/>
          <w:szCs w:val="24"/>
        </w:rPr>
        <w:t>.</w:t>
      </w:r>
    </w:p>
    <w:p w:rsidR="00E4514B" w:rsidRPr="00E4514B" w:rsidRDefault="00E4514B" w:rsidP="00481DE9">
      <w:pPr>
        <w:spacing w:after="120"/>
        <w:ind w:left="30" w:right="-72"/>
        <w:jc w:val="both"/>
        <w:rPr>
          <w:sz w:val="24"/>
          <w:szCs w:val="24"/>
        </w:rPr>
      </w:pPr>
    </w:p>
    <w:p w:rsidR="00481DE9" w:rsidRPr="005F4E6F" w:rsidRDefault="00481DE9" w:rsidP="00481DE9">
      <w:pPr>
        <w:spacing w:after="120"/>
        <w:ind w:left="30" w:right="-72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81DE9" w:rsidRPr="00023A38" w:rsidTr="00D50BA6">
        <w:tc>
          <w:tcPr>
            <w:tcW w:w="9356" w:type="dxa"/>
            <w:shd w:val="clear" w:color="auto" w:fill="auto"/>
          </w:tcPr>
          <w:p w:rsidR="00481DE9" w:rsidRDefault="00481DE9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481DE9" w:rsidRPr="00023A38" w:rsidRDefault="00481DE9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481DE9" w:rsidRPr="00023A38" w:rsidRDefault="00481DE9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481DE9" w:rsidRPr="00023A38" w:rsidRDefault="00481DE9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481DE9" w:rsidRPr="00023A38" w:rsidRDefault="00481DE9" w:rsidP="00D50BA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481DE9" w:rsidRPr="00023A38" w:rsidTr="00D50BA6">
        <w:tc>
          <w:tcPr>
            <w:tcW w:w="9356" w:type="dxa"/>
            <w:shd w:val="clear" w:color="auto" w:fill="auto"/>
          </w:tcPr>
          <w:p w:rsidR="00481DE9" w:rsidRPr="00023A38" w:rsidRDefault="00481DE9" w:rsidP="00D50B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81DE9" w:rsidRPr="00023A38" w:rsidRDefault="00481DE9" w:rsidP="00481DE9">
      <w:pPr>
        <w:jc w:val="both"/>
        <w:rPr>
          <w:sz w:val="24"/>
          <w:szCs w:val="24"/>
        </w:rPr>
      </w:pPr>
    </w:p>
    <w:sectPr w:rsidR="00481DE9" w:rsidRPr="00023A38" w:rsidSect="00173B58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710" w:rsidRDefault="007A5710">
      <w:r>
        <w:separator/>
      </w:r>
    </w:p>
  </w:endnote>
  <w:endnote w:type="continuationSeparator" w:id="0">
    <w:p w:rsidR="007A5710" w:rsidRDefault="007A5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63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630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563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3B58" w:rsidRPr="00173B5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710" w:rsidRDefault="007A5710">
      <w:r>
        <w:separator/>
      </w:r>
    </w:p>
  </w:footnote>
  <w:footnote w:type="continuationSeparator" w:id="0">
    <w:p w:rsidR="007A5710" w:rsidRDefault="007A5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E3497"/>
    <w:multiLevelType w:val="hybridMultilevel"/>
    <w:tmpl w:val="A1E45136"/>
    <w:lvl w:ilvl="0" w:tplc="13E212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8D961D2"/>
    <w:multiLevelType w:val="hybridMultilevel"/>
    <w:tmpl w:val="13EA35D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15557BD"/>
    <w:multiLevelType w:val="hybridMultilevel"/>
    <w:tmpl w:val="BAD62082"/>
    <w:lvl w:ilvl="0" w:tplc="90A447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87F"/>
    <w:rsid w:val="00031374"/>
    <w:rsid w:val="000A1097"/>
    <w:rsid w:val="000E2A8F"/>
    <w:rsid w:val="0012774F"/>
    <w:rsid w:val="00144B7A"/>
    <w:rsid w:val="00173B58"/>
    <w:rsid w:val="00180C6E"/>
    <w:rsid w:val="0029606A"/>
    <w:rsid w:val="00481DE9"/>
    <w:rsid w:val="004848F3"/>
    <w:rsid w:val="004A75F2"/>
    <w:rsid w:val="005144A9"/>
    <w:rsid w:val="00520165"/>
    <w:rsid w:val="0056387F"/>
    <w:rsid w:val="005B1B08"/>
    <w:rsid w:val="00620EA3"/>
    <w:rsid w:val="00623E0F"/>
    <w:rsid w:val="00632C3C"/>
    <w:rsid w:val="00662BDB"/>
    <w:rsid w:val="006A5DF1"/>
    <w:rsid w:val="006B7198"/>
    <w:rsid w:val="006D4AB3"/>
    <w:rsid w:val="006F3B81"/>
    <w:rsid w:val="007A5710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14B"/>
    <w:rsid w:val="00E72428"/>
    <w:rsid w:val="00E74BC3"/>
    <w:rsid w:val="00E84BE8"/>
    <w:rsid w:val="00E935D6"/>
    <w:rsid w:val="00EA14B3"/>
    <w:rsid w:val="00EA416E"/>
    <w:rsid w:val="00F5630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0EA3"/>
  </w:style>
  <w:style w:type="paragraph" w:styleId="Nagwek1">
    <w:name w:val="heading 1"/>
    <w:basedOn w:val="Normalny"/>
    <w:next w:val="Normalny"/>
    <w:link w:val="Nagwek1Znak"/>
    <w:qFormat/>
    <w:rsid w:val="00620E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20E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20E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0E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0EA3"/>
  </w:style>
  <w:style w:type="paragraph" w:styleId="Tekstpodstawowywcity">
    <w:name w:val="Body Text Indent"/>
    <w:basedOn w:val="Normalny"/>
    <w:rsid w:val="00620E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20E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20E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20EA3"/>
    <w:rPr>
      <w:sz w:val="28"/>
    </w:rPr>
  </w:style>
  <w:style w:type="paragraph" w:styleId="Tekstpodstawowywcity3">
    <w:name w:val="Body Text Indent 3"/>
    <w:basedOn w:val="Normalny"/>
    <w:rsid w:val="00620E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81DE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8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2024-01-17T14:37:00Z</cp:lastPrinted>
  <dcterms:created xsi:type="dcterms:W3CDTF">2024-01-17T14:37:00Z</dcterms:created>
  <dcterms:modified xsi:type="dcterms:W3CDTF">2024-01-17T14:37:00Z</dcterms:modified>
</cp:coreProperties>
</file>