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F6E" w:rsidRPr="00DA2AC1" w:rsidRDefault="00577F6E" w:rsidP="00577F6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77F6E" w:rsidRPr="00DA2AC1" w:rsidRDefault="00577F6E" w:rsidP="00577F6E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77F6E" w:rsidRPr="00DA2AC1" w:rsidRDefault="00577F6E" w:rsidP="00577F6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77F6E" w:rsidRPr="00DA2AC1" w:rsidRDefault="00577F6E" w:rsidP="00577F6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77F6E" w:rsidRPr="00DA2AC1" w:rsidRDefault="00577F6E" w:rsidP="00577F6E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4C5775">
        <w:rPr>
          <w:sz w:val="24"/>
          <w:szCs w:val="24"/>
        </w:rPr>
        <w:t>1</w:t>
      </w:r>
      <w:r w:rsidR="002508BE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577F6E" w:rsidRDefault="00577F6E" w:rsidP="00577F6E"/>
    <w:p w:rsidR="00577F6E" w:rsidRDefault="00577F6E" w:rsidP="00577F6E"/>
    <w:p w:rsidR="00577F6E" w:rsidRPr="001566D5" w:rsidRDefault="00577F6E" w:rsidP="00577F6E"/>
    <w:p w:rsidR="00577F6E" w:rsidRDefault="00577F6E" w:rsidP="00577F6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77F6E" w:rsidRDefault="00577F6E" w:rsidP="00577F6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77F6E" w:rsidRDefault="00577F6E" w:rsidP="00577F6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77F6E" w:rsidRDefault="00577F6E" w:rsidP="00577F6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77F6E" w:rsidRDefault="00577F6E" w:rsidP="00577F6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77F6E" w:rsidRDefault="00577F6E" w:rsidP="00577F6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- 12</w:t>
      </w:r>
    </w:p>
    <w:p w:rsidR="00577F6E" w:rsidRDefault="00577F6E" w:rsidP="00577F6E">
      <w:pPr>
        <w:jc w:val="both"/>
        <w:rPr>
          <w:i/>
          <w:sz w:val="22"/>
          <w:szCs w:val="22"/>
        </w:rPr>
      </w:pPr>
    </w:p>
    <w:p w:rsidR="00577F6E" w:rsidRDefault="00577F6E" w:rsidP="00577F6E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577F6E" w:rsidRDefault="00577F6E" w:rsidP="00577F6E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577F6E" w:rsidRPr="00ED5EA5" w:rsidRDefault="00577F6E" w:rsidP="00577F6E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577F6E" w:rsidRDefault="00577F6E" w:rsidP="00577F6E">
      <w:pPr>
        <w:jc w:val="both"/>
        <w:rPr>
          <w:b/>
          <w:sz w:val="22"/>
          <w:szCs w:val="22"/>
        </w:rPr>
      </w:pPr>
    </w:p>
    <w:p w:rsidR="00577F6E" w:rsidRPr="00CB54E6" w:rsidRDefault="00577F6E" w:rsidP="00577F6E">
      <w:pPr>
        <w:jc w:val="both"/>
        <w:rPr>
          <w:sz w:val="16"/>
          <w:szCs w:val="16"/>
        </w:rPr>
      </w:pPr>
    </w:p>
    <w:p w:rsidR="00577F6E" w:rsidRPr="001566D5" w:rsidRDefault="00577F6E" w:rsidP="00577F6E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577F6E" w:rsidRDefault="00577F6E" w:rsidP="00577F6E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77F6E" w:rsidRPr="00CB54E6" w:rsidTr="003C78DB">
        <w:tc>
          <w:tcPr>
            <w:tcW w:w="9356" w:type="dxa"/>
            <w:shd w:val="clear" w:color="auto" w:fill="auto"/>
          </w:tcPr>
          <w:p w:rsidR="00577F6E" w:rsidRPr="00577F6E" w:rsidRDefault="00577F6E" w:rsidP="00577F6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77F6E">
              <w:rPr>
                <w:sz w:val="24"/>
                <w:szCs w:val="24"/>
                <w:u w:val="single"/>
              </w:rPr>
              <w:t>Pakiet nr 24 poz. 1</w:t>
            </w:r>
          </w:p>
          <w:p w:rsidR="00577F6E" w:rsidRPr="00577F6E" w:rsidRDefault="00577F6E" w:rsidP="004C5775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577F6E">
              <w:rPr>
                <w:sz w:val="24"/>
                <w:szCs w:val="24"/>
              </w:rPr>
              <w:t xml:space="preserve">Czy Zamawiający wyrazi zgodę na zaoferowanie czepków z włókniny polipropylenowej </w:t>
            </w:r>
            <w:r>
              <w:rPr>
                <w:sz w:val="24"/>
                <w:szCs w:val="24"/>
              </w:rPr>
              <w:t xml:space="preserve">                  </w:t>
            </w:r>
            <w:r w:rsidRPr="00577F6E">
              <w:rPr>
                <w:sz w:val="24"/>
                <w:szCs w:val="24"/>
              </w:rPr>
              <w:t>o gramaturze 12 g/m2?</w:t>
            </w:r>
          </w:p>
          <w:p w:rsidR="00577F6E" w:rsidRPr="00577F6E" w:rsidRDefault="00577F6E" w:rsidP="004C57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77F6E">
              <w:rPr>
                <w:b/>
                <w:sz w:val="24"/>
                <w:szCs w:val="24"/>
              </w:rPr>
              <w:t>Odp.:</w:t>
            </w:r>
          </w:p>
          <w:p w:rsidR="00577F6E" w:rsidRDefault="004C5775" w:rsidP="00577F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24 poz. 1 </w:t>
            </w:r>
            <w:r w:rsidRPr="00577F6E">
              <w:rPr>
                <w:sz w:val="24"/>
                <w:szCs w:val="24"/>
              </w:rPr>
              <w:t xml:space="preserve">czepków z włókniny polipropylenowej </w:t>
            </w:r>
            <w:r>
              <w:rPr>
                <w:sz w:val="24"/>
                <w:szCs w:val="24"/>
              </w:rPr>
              <w:t xml:space="preserve">                  </w:t>
            </w:r>
            <w:r w:rsidRPr="00577F6E">
              <w:rPr>
                <w:sz w:val="24"/>
                <w:szCs w:val="24"/>
              </w:rPr>
              <w:t>o gramaturze 12 g/m2</w:t>
            </w:r>
            <w:r>
              <w:rPr>
                <w:sz w:val="24"/>
                <w:szCs w:val="24"/>
              </w:rPr>
              <w:t>.</w:t>
            </w:r>
          </w:p>
          <w:p w:rsidR="00577F6E" w:rsidRPr="00577F6E" w:rsidRDefault="00577F6E" w:rsidP="004C577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77F6E" w:rsidRPr="00577F6E" w:rsidRDefault="00577F6E" w:rsidP="00577F6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77F6E">
              <w:rPr>
                <w:sz w:val="24"/>
                <w:szCs w:val="24"/>
                <w:u w:val="single"/>
              </w:rPr>
              <w:t>Pakiet nr 25 poz. 1</w:t>
            </w:r>
          </w:p>
          <w:p w:rsidR="00577F6E" w:rsidRPr="00577F6E" w:rsidRDefault="00577F6E" w:rsidP="004C5775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577F6E">
              <w:rPr>
                <w:sz w:val="24"/>
                <w:szCs w:val="24"/>
              </w:rPr>
              <w:t xml:space="preserve">Czy Zamawiający wyrazi zgodę na zaoferowanie czepków z włókniny polipropylenowej </w:t>
            </w:r>
            <w:r>
              <w:rPr>
                <w:sz w:val="24"/>
                <w:szCs w:val="24"/>
              </w:rPr>
              <w:t xml:space="preserve">                 </w:t>
            </w:r>
            <w:r w:rsidRPr="00577F6E">
              <w:rPr>
                <w:sz w:val="24"/>
                <w:szCs w:val="24"/>
              </w:rPr>
              <w:t>o gramaturze 25 g/m2?</w:t>
            </w:r>
          </w:p>
          <w:p w:rsidR="00577F6E" w:rsidRPr="00577F6E" w:rsidRDefault="00577F6E" w:rsidP="004C57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77F6E">
              <w:rPr>
                <w:b/>
                <w:sz w:val="24"/>
                <w:szCs w:val="24"/>
              </w:rPr>
              <w:t>Odp.:</w:t>
            </w:r>
          </w:p>
          <w:p w:rsidR="00577F6E" w:rsidRPr="00577F6E" w:rsidRDefault="004C5775" w:rsidP="00577F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25 poz. 1</w:t>
            </w:r>
            <w:r w:rsidRPr="00577F6E">
              <w:rPr>
                <w:sz w:val="24"/>
                <w:szCs w:val="24"/>
              </w:rPr>
              <w:t xml:space="preserve"> czepków z włókniny polipropylenowej </w:t>
            </w:r>
            <w:r>
              <w:rPr>
                <w:sz w:val="24"/>
                <w:szCs w:val="24"/>
              </w:rPr>
              <w:t xml:space="preserve">                 </w:t>
            </w:r>
            <w:r w:rsidRPr="00577F6E">
              <w:rPr>
                <w:sz w:val="24"/>
                <w:szCs w:val="24"/>
              </w:rPr>
              <w:t>o gramaturze 25 g/m2</w:t>
            </w:r>
            <w:r>
              <w:rPr>
                <w:sz w:val="24"/>
                <w:szCs w:val="24"/>
              </w:rPr>
              <w:t>.</w:t>
            </w:r>
          </w:p>
          <w:p w:rsidR="00577F6E" w:rsidRPr="00577F6E" w:rsidRDefault="00577F6E" w:rsidP="004C577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77F6E" w:rsidRPr="00577F6E" w:rsidRDefault="00577F6E" w:rsidP="00577F6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77F6E">
              <w:rPr>
                <w:sz w:val="24"/>
                <w:szCs w:val="24"/>
                <w:u w:val="single"/>
              </w:rPr>
              <w:t>Pakiet nr 25 poz. 1</w:t>
            </w:r>
          </w:p>
          <w:p w:rsidR="00577F6E" w:rsidRPr="00577F6E" w:rsidRDefault="00577F6E" w:rsidP="004C5775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577F6E">
              <w:rPr>
                <w:sz w:val="24"/>
                <w:szCs w:val="24"/>
              </w:rPr>
              <w:t>Czy Zamawiający wyrazi zgodę na zaoferowanie strzykawki do insuliny z wtopioną igłą 1 ml 0,33</w:t>
            </w:r>
            <w:r>
              <w:rPr>
                <w:sz w:val="24"/>
                <w:szCs w:val="24"/>
              </w:rPr>
              <w:t xml:space="preserve"> </w:t>
            </w:r>
            <w:r w:rsidRPr="00577F6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577F6E">
              <w:rPr>
                <w:sz w:val="24"/>
                <w:szCs w:val="24"/>
              </w:rPr>
              <w:t>12,7 mm?</w:t>
            </w:r>
          </w:p>
          <w:p w:rsidR="00577F6E" w:rsidRPr="00577F6E" w:rsidRDefault="00577F6E" w:rsidP="004C577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77F6E">
              <w:rPr>
                <w:b/>
                <w:sz w:val="24"/>
                <w:szCs w:val="24"/>
              </w:rPr>
              <w:t>Odp.:</w:t>
            </w:r>
          </w:p>
          <w:p w:rsidR="00577F6E" w:rsidRPr="00577F6E" w:rsidRDefault="00F37BC3" w:rsidP="003C78D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Zamawiający informuje, iż w/wym. asortyment został opisany w Pakiecie nr 47.                  </w:t>
            </w:r>
            <w:r w:rsidR="004C5775">
              <w:rPr>
                <w:sz w:val="24"/>
                <w:szCs w:val="24"/>
              </w:rPr>
              <w:t xml:space="preserve">Zamawiający nie dopuszcza w Pakiecie nr </w:t>
            </w:r>
            <w:r>
              <w:rPr>
                <w:sz w:val="24"/>
                <w:szCs w:val="24"/>
              </w:rPr>
              <w:t>47</w:t>
            </w:r>
            <w:r w:rsidR="004C5775">
              <w:rPr>
                <w:sz w:val="24"/>
                <w:szCs w:val="24"/>
              </w:rPr>
              <w:t xml:space="preserve"> poz. 1</w:t>
            </w:r>
            <w:r w:rsidR="00F51D1F">
              <w:rPr>
                <w:sz w:val="24"/>
                <w:szCs w:val="24"/>
              </w:rPr>
              <w:t xml:space="preserve"> </w:t>
            </w:r>
            <w:r w:rsidR="00F51D1F" w:rsidRPr="00577F6E">
              <w:rPr>
                <w:sz w:val="24"/>
                <w:szCs w:val="24"/>
              </w:rPr>
              <w:t xml:space="preserve">strzykawki do insuliny z wtopioną igłą </w:t>
            </w:r>
            <w:r>
              <w:rPr>
                <w:sz w:val="24"/>
                <w:szCs w:val="24"/>
              </w:rPr>
              <w:t xml:space="preserve">                </w:t>
            </w:r>
            <w:r w:rsidR="00F51D1F" w:rsidRPr="00577F6E">
              <w:rPr>
                <w:sz w:val="24"/>
                <w:szCs w:val="24"/>
              </w:rPr>
              <w:t>1 ml 0,33</w:t>
            </w:r>
            <w:r w:rsidR="00F51D1F">
              <w:rPr>
                <w:sz w:val="24"/>
                <w:szCs w:val="24"/>
              </w:rPr>
              <w:t xml:space="preserve"> </w:t>
            </w:r>
            <w:r w:rsidR="00F51D1F" w:rsidRPr="00577F6E">
              <w:rPr>
                <w:sz w:val="24"/>
                <w:szCs w:val="24"/>
              </w:rPr>
              <w:t>x</w:t>
            </w:r>
            <w:r w:rsidR="00F51D1F">
              <w:rPr>
                <w:sz w:val="24"/>
                <w:szCs w:val="24"/>
              </w:rPr>
              <w:t xml:space="preserve"> </w:t>
            </w:r>
            <w:r w:rsidR="00F51D1F" w:rsidRPr="00577F6E">
              <w:rPr>
                <w:sz w:val="24"/>
                <w:szCs w:val="24"/>
              </w:rPr>
              <w:t xml:space="preserve">12,7 </w:t>
            </w:r>
            <w:proofErr w:type="spellStart"/>
            <w:r w:rsidR="00F51D1F" w:rsidRPr="00577F6E">
              <w:rPr>
                <w:sz w:val="24"/>
                <w:szCs w:val="24"/>
              </w:rPr>
              <w:t>mm</w:t>
            </w:r>
            <w:proofErr w:type="spellEnd"/>
            <w:r w:rsidR="00F51D1F">
              <w:rPr>
                <w:sz w:val="24"/>
                <w:szCs w:val="24"/>
              </w:rPr>
              <w:t>.</w:t>
            </w:r>
          </w:p>
          <w:p w:rsidR="00577F6E" w:rsidRPr="00766875" w:rsidRDefault="00577F6E" w:rsidP="003C78DB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577F6E" w:rsidRPr="00023A38" w:rsidTr="003C78DB">
        <w:tc>
          <w:tcPr>
            <w:tcW w:w="9356" w:type="dxa"/>
            <w:shd w:val="clear" w:color="auto" w:fill="auto"/>
          </w:tcPr>
          <w:p w:rsidR="00577F6E" w:rsidRDefault="00577F6E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577F6E" w:rsidRPr="00023A38" w:rsidRDefault="00577F6E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Zamawiający </w:t>
            </w:r>
          </w:p>
          <w:p w:rsidR="00577F6E" w:rsidRPr="00023A38" w:rsidRDefault="00577F6E" w:rsidP="003C78DB">
            <w:pPr>
              <w:jc w:val="right"/>
              <w:rPr>
                <w:i/>
                <w:sz w:val="24"/>
                <w:szCs w:val="24"/>
              </w:rPr>
            </w:pPr>
          </w:p>
          <w:p w:rsidR="00577F6E" w:rsidRPr="00023A38" w:rsidRDefault="00577F6E" w:rsidP="003C78DB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577F6E" w:rsidRPr="00023A38" w:rsidRDefault="00577F6E" w:rsidP="003C78DB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2332C6" w:rsidRDefault="002332C6" w:rsidP="00F51D1F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2332C6" w:rsidSect="00577F6E">
      <w:footerReference w:type="even" r:id="rId7"/>
      <w:footerReference w:type="default" r:id="rId8"/>
      <w:footerReference w:type="first" r:id="rId9"/>
      <w:pgSz w:w="11906" w:h="16838" w:code="9"/>
      <w:pgMar w:top="426" w:right="1418" w:bottom="993" w:left="1418" w:header="140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94D" w:rsidRDefault="00B4394D">
      <w:r>
        <w:separator/>
      </w:r>
    </w:p>
  </w:endnote>
  <w:endnote w:type="continuationSeparator" w:id="0">
    <w:p w:rsidR="00B4394D" w:rsidRDefault="00B43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42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42F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142F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37BC3" w:rsidRPr="00F37BC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94D" w:rsidRDefault="00B4394D">
      <w:r>
        <w:separator/>
      </w:r>
    </w:p>
  </w:footnote>
  <w:footnote w:type="continuationSeparator" w:id="0">
    <w:p w:rsidR="00B4394D" w:rsidRDefault="00B439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947"/>
    <w:multiLevelType w:val="hybridMultilevel"/>
    <w:tmpl w:val="BE08CEE6"/>
    <w:lvl w:ilvl="0" w:tplc="2EC6B8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11B14DC"/>
    <w:multiLevelType w:val="hybridMultilevel"/>
    <w:tmpl w:val="B7C8F286"/>
    <w:lvl w:ilvl="0" w:tplc="57E439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A99149D"/>
    <w:multiLevelType w:val="hybridMultilevel"/>
    <w:tmpl w:val="9174AF3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838A2"/>
    <w:rsid w:val="00031374"/>
    <w:rsid w:val="000A1097"/>
    <w:rsid w:val="000E2A8F"/>
    <w:rsid w:val="0012774F"/>
    <w:rsid w:val="00144B7A"/>
    <w:rsid w:val="00180C6E"/>
    <w:rsid w:val="00195A68"/>
    <w:rsid w:val="002332C6"/>
    <w:rsid w:val="002508BE"/>
    <w:rsid w:val="0029606A"/>
    <w:rsid w:val="002C2FAC"/>
    <w:rsid w:val="004848F3"/>
    <w:rsid w:val="004A75F2"/>
    <w:rsid w:val="004C5775"/>
    <w:rsid w:val="005144A9"/>
    <w:rsid w:val="00520165"/>
    <w:rsid w:val="00577F6E"/>
    <w:rsid w:val="005B1B08"/>
    <w:rsid w:val="00632C3C"/>
    <w:rsid w:val="00634BBD"/>
    <w:rsid w:val="00662BDB"/>
    <w:rsid w:val="006826F6"/>
    <w:rsid w:val="006A5DF1"/>
    <w:rsid w:val="006B7198"/>
    <w:rsid w:val="006D4AB3"/>
    <w:rsid w:val="006F3B81"/>
    <w:rsid w:val="006F419D"/>
    <w:rsid w:val="007D7198"/>
    <w:rsid w:val="00864A4B"/>
    <w:rsid w:val="00870F9F"/>
    <w:rsid w:val="008804B6"/>
    <w:rsid w:val="00897AB0"/>
    <w:rsid w:val="008A3553"/>
    <w:rsid w:val="009142FC"/>
    <w:rsid w:val="00A24C1C"/>
    <w:rsid w:val="00A905AC"/>
    <w:rsid w:val="00B4394D"/>
    <w:rsid w:val="00BA6584"/>
    <w:rsid w:val="00BE7BFD"/>
    <w:rsid w:val="00C370F2"/>
    <w:rsid w:val="00C44EEC"/>
    <w:rsid w:val="00C838A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7BC3"/>
    <w:rsid w:val="00F51D1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419D"/>
  </w:style>
  <w:style w:type="paragraph" w:styleId="Nagwek1">
    <w:name w:val="heading 1"/>
    <w:basedOn w:val="Normalny"/>
    <w:next w:val="Normalny"/>
    <w:link w:val="Nagwek1Znak"/>
    <w:qFormat/>
    <w:rsid w:val="006F419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F419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F419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F419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F419D"/>
  </w:style>
  <w:style w:type="paragraph" w:styleId="Tekstpodstawowywcity">
    <w:name w:val="Body Text Indent"/>
    <w:basedOn w:val="Normalny"/>
    <w:rsid w:val="006F419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F419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F419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F419D"/>
    <w:rPr>
      <w:sz w:val="28"/>
    </w:rPr>
  </w:style>
  <w:style w:type="paragraph" w:styleId="Tekstpodstawowywcity3">
    <w:name w:val="Body Text Indent 3"/>
    <w:basedOn w:val="Normalny"/>
    <w:rsid w:val="006F419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77F6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77F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2024-01-18T08:06:00Z</cp:lastPrinted>
  <dcterms:created xsi:type="dcterms:W3CDTF">2024-01-18T13:07:00Z</dcterms:created>
  <dcterms:modified xsi:type="dcterms:W3CDTF">2024-01-18T13:07:00Z</dcterms:modified>
</cp:coreProperties>
</file>