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E40" w:rsidRPr="00DA2AC1" w:rsidRDefault="00880E40" w:rsidP="00880E4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80E40" w:rsidRPr="00DA2AC1" w:rsidRDefault="00880E40" w:rsidP="00880E4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80E40" w:rsidRPr="00DA2AC1" w:rsidRDefault="00880E40" w:rsidP="00880E4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80E40" w:rsidRPr="00DA2AC1" w:rsidRDefault="00880E40" w:rsidP="00880E4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80E40" w:rsidRPr="00DA2AC1" w:rsidRDefault="00880E40" w:rsidP="00880E4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360CB8">
        <w:rPr>
          <w:sz w:val="24"/>
          <w:szCs w:val="24"/>
        </w:rPr>
        <w:t>1</w:t>
      </w:r>
      <w:r w:rsidR="00390DBE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880E40" w:rsidRDefault="00880E40" w:rsidP="00880E40"/>
    <w:p w:rsidR="00880E40" w:rsidRDefault="00880E40" w:rsidP="00880E40"/>
    <w:p w:rsidR="00880E40" w:rsidRPr="001566D5" w:rsidRDefault="00880E40" w:rsidP="00880E40"/>
    <w:p w:rsidR="00880E40" w:rsidRDefault="00880E40" w:rsidP="00880E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80E40" w:rsidRDefault="00880E40" w:rsidP="00880E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80E40" w:rsidRDefault="00880E40" w:rsidP="00880E4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80E40" w:rsidRDefault="00880E40" w:rsidP="00880E4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80E40" w:rsidRDefault="00880E40" w:rsidP="00880E4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80E40" w:rsidRDefault="00880E40" w:rsidP="00880E4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- 13</w:t>
      </w:r>
    </w:p>
    <w:p w:rsidR="00880E40" w:rsidRDefault="00880E40" w:rsidP="00880E40">
      <w:pPr>
        <w:jc w:val="both"/>
        <w:rPr>
          <w:i/>
          <w:sz w:val="22"/>
          <w:szCs w:val="22"/>
        </w:rPr>
      </w:pPr>
    </w:p>
    <w:p w:rsidR="00880E40" w:rsidRDefault="00880E40" w:rsidP="00880E40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880E40" w:rsidRDefault="00880E40" w:rsidP="00880E40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880E40" w:rsidRPr="00ED5EA5" w:rsidRDefault="00880E40" w:rsidP="00880E40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880E40" w:rsidRDefault="00880E40" w:rsidP="00880E40">
      <w:pPr>
        <w:jc w:val="both"/>
        <w:rPr>
          <w:b/>
          <w:sz w:val="22"/>
          <w:szCs w:val="22"/>
        </w:rPr>
      </w:pPr>
    </w:p>
    <w:p w:rsidR="00880E40" w:rsidRPr="00CB54E6" w:rsidRDefault="00880E40" w:rsidP="00880E40">
      <w:pPr>
        <w:jc w:val="both"/>
        <w:rPr>
          <w:sz w:val="16"/>
          <w:szCs w:val="16"/>
        </w:rPr>
      </w:pPr>
    </w:p>
    <w:p w:rsidR="00880E40" w:rsidRPr="001566D5" w:rsidRDefault="00880E40" w:rsidP="00880E4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880E40" w:rsidRDefault="00880E40" w:rsidP="00880E40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80E40" w:rsidRPr="00CB54E6" w:rsidTr="003C78DB">
        <w:tc>
          <w:tcPr>
            <w:tcW w:w="9356" w:type="dxa"/>
            <w:shd w:val="clear" w:color="auto" w:fill="auto"/>
          </w:tcPr>
          <w:p w:rsidR="00880E40" w:rsidRPr="00880E40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880E40">
              <w:rPr>
                <w:sz w:val="24"/>
                <w:szCs w:val="24"/>
                <w:u w:val="single"/>
              </w:rPr>
              <w:t xml:space="preserve">Pakiet 3 poz. 4 </w:t>
            </w:r>
          </w:p>
          <w:p w:rsidR="00880E40" w:rsidRDefault="00880E40" w:rsidP="002A322D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serwetę z otworem przylepnym</w:t>
            </w:r>
            <w:r w:rsidR="002A322D">
              <w:rPr>
                <w:sz w:val="24"/>
                <w:szCs w:val="24"/>
              </w:rPr>
              <w:t>?</w:t>
            </w:r>
          </w:p>
          <w:p w:rsidR="002A322D" w:rsidRPr="002A322D" w:rsidRDefault="002A322D" w:rsidP="002A32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2A322D" w:rsidRPr="00880E40" w:rsidRDefault="00360CB8" w:rsidP="002A322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</w:t>
            </w:r>
            <w:r w:rsidR="00B4113D">
              <w:rPr>
                <w:sz w:val="24"/>
                <w:szCs w:val="24"/>
              </w:rPr>
              <w:t xml:space="preserve">Pakiecie nr 3 poz. 4 </w:t>
            </w:r>
            <w:r w:rsidR="00673235">
              <w:rPr>
                <w:sz w:val="24"/>
                <w:szCs w:val="24"/>
              </w:rPr>
              <w:t>serwety</w:t>
            </w:r>
            <w:r w:rsidR="00B4113D" w:rsidRPr="00880E40">
              <w:rPr>
                <w:sz w:val="24"/>
                <w:szCs w:val="24"/>
              </w:rPr>
              <w:t xml:space="preserve"> z otworem przylepnym</w:t>
            </w:r>
            <w:r w:rsidR="00B4113D">
              <w:rPr>
                <w:sz w:val="24"/>
                <w:szCs w:val="24"/>
              </w:rPr>
              <w:t>.</w:t>
            </w:r>
          </w:p>
          <w:p w:rsidR="00880E40" w:rsidRPr="00880E40" w:rsidRDefault="00880E40" w:rsidP="00B4113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A322D" w:rsidRPr="002A322D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A322D">
              <w:rPr>
                <w:sz w:val="24"/>
                <w:szCs w:val="24"/>
                <w:u w:val="single"/>
              </w:rPr>
              <w:t xml:space="preserve">Pakiet 3 poz. 8 </w:t>
            </w:r>
          </w:p>
          <w:p w:rsidR="00880E40" w:rsidRPr="00880E40" w:rsidRDefault="00880E40" w:rsidP="002A322D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serwetę z otworem przylepnym?</w:t>
            </w:r>
          </w:p>
          <w:p w:rsidR="002A322D" w:rsidRPr="002A322D" w:rsidRDefault="002A322D" w:rsidP="002A32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B4113D" w:rsidRPr="00880E40" w:rsidRDefault="00B4113D" w:rsidP="00B411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 poz. 8 </w:t>
            </w:r>
            <w:r w:rsidR="00673235">
              <w:rPr>
                <w:sz w:val="24"/>
                <w:szCs w:val="24"/>
              </w:rPr>
              <w:t>serwety</w:t>
            </w:r>
            <w:r w:rsidRPr="00880E40">
              <w:rPr>
                <w:sz w:val="24"/>
                <w:szCs w:val="24"/>
              </w:rPr>
              <w:t xml:space="preserve"> z otworem przylepnym</w:t>
            </w:r>
            <w:r>
              <w:rPr>
                <w:sz w:val="24"/>
                <w:szCs w:val="24"/>
              </w:rPr>
              <w:t>.</w:t>
            </w:r>
          </w:p>
          <w:p w:rsidR="00880E40" w:rsidRPr="00880E40" w:rsidRDefault="00880E40" w:rsidP="0067323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A322D" w:rsidRPr="002A322D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A322D">
              <w:rPr>
                <w:sz w:val="24"/>
                <w:szCs w:val="24"/>
                <w:u w:val="single"/>
              </w:rPr>
              <w:t xml:space="preserve">Pakiet 4 poz. 5 </w:t>
            </w:r>
          </w:p>
          <w:p w:rsidR="00880E40" w:rsidRPr="00880E40" w:rsidRDefault="00880E40" w:rsidP="002A322D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zbiornik na płyny stożkowy o wymiarze 50x50 cm?</w:t>
            </w:r>
          </w:p>
          <w:p w:rsidR="002A322D" w:rsidRPr="002A322D" w:rsidRDefault="002A322D" w:rsidP="002A32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A64301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</w:t>
            </w:r>
            <w:r w:rsidR="006F6B8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poz. </w:t>
            </w:r>
            <w:r w:rsidR="006F6B88">
              <w:rPr>
                <w:sz w:val="24"/>
                <w:szCs w:val="24"/>
              </w:rPr>
              <w:t>5</w:t>
            </w:r>
            <w:r w:rsidR="006F6B88" w:rsidRPr="00880E40">
              <w:rPr>
                <w:sz w:val="24"/>
                <w:szCs w:val="24"/>
              </w:rPr>
              <w:t xml:space="preserve"> zbiornik na płyny stożkowy o wymiarze </w:t>
            </w:r>
            <w:r w:rsidR="006F6B88">
              <w:rPr>
                <w:sz w:val="24"/>
                <w:szCs w:val="24"/>
              </w:rPr>
              <w:t xml:space="preserve">    </w:t>
            </w:r>
            <w:r w:rsidR="006F6B88" w:rsidRPr="00880E40">
              <w:rPr>
                <w:sz w:val="24"/>
                <w:szCs w:val="24"/>
              </w:rPr>
              <w:t xml:space="preserve">50x50 </w:t>
            </w:r>
            <w:proofErr w:type="spellStart"/>
            <w:r w:rsidR="006F6B88" w:rsidRPr="00880E40">
              <w:rPr>
                <w:sz w:val="24"/>
                <w:szCs w:val="24"/>
              </w:rPr>
              <w:t>cm</w:t>
            </w:r>
            <w:proofErr w:type="spellEnd"/>
            <w:r w:rsidR="006F6B88">
              <w:rPr>
                <w:sz w:val="24"/>
                <w:szCs w:val="24"/>
              </w:rPr>
              <w:t>.</w:t>
            </w:r>
          </w:p>
          <w:p w:rsidR="00673235" w:rsidRPr="00880E40" w:rsidRDefault="00673235" w:rsidP="006F6B8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A322D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322D">
              <w:rPr>
                <w:sz w:val="24"/>
                <w:szCs w:val="24"/>
                <w:u w:val="single"/>
              </w:rPr>
              <w:t>Pakiet 5</w:t>
            </w:r>
            <w:r w:rsidRPr="00880E40">
              <w:rPr>
                <w:sz w:val="24"/>
                <w:szCs w:val="24"/>
              </w:rPr>
              <w:t xml:space="preserve"> </w:t>
            </w:r>
          </w:p>
          <w:p w:rsidR="00880E40" w:rsidRPr="00880E40" w:rsidRDefault="002A322D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880E40" w:rsidRPr="00880E40">
              <w:rPr>
                <w:sz w:val="24"/>
                <w:szCs w:val="24"/>
              </w:rPr>
              <w:t>Czy Zamawiający dopuści o parametrach i składzie:</w:t>
            </w:r>
          </w:p>
          <w:p w:rsidR="002A322D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 xml:space="preserve">- Serwety z materiału dwuwarstwowego </w:t>
            </w:r>
            <w:proofErr w:type="spellStart"/>
            <w:r w:rsidRPr="00880E40">
              <w:rPr>
                <w:sz w:val="24"/>
                <w:szCs w:val="24"/>
              </w:rPr>
              <w:t>Biflex</w:t>
            </w:r>
            <w:proofErr w:type="spellEnd"/>
            <w:r w:rsidRPr="00880E40">
              <w:rPr>
                <w:sz w:val="24"/>
                <w:szCs w:val="24"/>
              </w:rPr>
              <w:t xml:space="preserve">, o dużej chłonności i wysokiej odporności na </w:t>
            </w:r>
            <w:r w:rsidR="002A322D">
              <w:rPr>
                <w:sz w:val="24"/>
                <w:szCs w:val="24"/>
              </w:rPr>
              <w:t xml:space="preserve"> </w:t>
            </w:r>
          </w:p>
          <w:p w:rsidR="00880E40" w:rsidRPr="00880E40" w:rsidRDefault="002A322D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80E40" w:rsidRPr="00880E40">
              <w:rPr>
                <w:sz w:val="24"/>
                <w:szCs w:val="24"/>
              </w:rPr>
              <w:t>przenikanie cieczy</w:t>
            </w:r>
          </w:p>
          <w:p w:rsidR="00880E40" w:rsidRPr="00880E40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- Gramatura serwet 65 g/m2</w:t>
            </w:r>
          </w:p>
          <w:p w:rsidR="00880E40" w:rsidRPr="00880E40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- Serwety wzmocnione dodatkowym padem chłonnym</w:t>
            </w:r>
          </w:p>
          <w:p w:rsidR="00880E40" w:rsidRPr="00880E40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- Uniwersalne zastosowanie</w:t>
            </w:r>
          </w:p>
          <w:p w:rsidR="00880E40" w:rsidRPr="00880E40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- Zgodność z normą PN-EN 13795</w:t>
            </w:r>
          </w:p>
          <w:p w:rsidR="00880E40" w:rsidRPr="00880E40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322D">
              <w:rPr>
                <w:sz w:val="24"/>
                <w:szCs w:val="24"/>
                <w:u w:val="single"/>
              </w:rPr>
              <w:t>Skład</w:t>
            </w:r>
            <w:r w:rsidRPr="00880E40">
              <w:rPr>
                <w:sz w:val="24"/>
                <w:szCs w:val="24"/>
              </w:rPr>
              <w:t>:</w:t>
            </w:r>
          </w:p>
          <w:p w:rsidR="00880E40" w:rsidRPr="00880E40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- 1 serweta na stolik instrumentariuszki 150 x 190 cm;</w:t>
            </w:r>
          </w:p>
          <w:p w:rsidR="00880E40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 xml:space="preserve">- 1 osłona na stolik </w:t>
            </w:r>
            <w:proofErr w:type="spellStart"/>
            <w:r w:rsidRPr="00880E40">
              <w:rPr>
                <w:sz w:val="24"/>
                <w:szCs w:val="24"/>
              </w:rPr>
              <w:t>Mayo</w:t>
            </w:r>
            <w:proofErr w:type="spellEnd"/>
            <w:r w:rsidRPr="00880E40">
              <w:rPr>
                <w:sz w:val="24"/>
                <w:szCs w:val="24"/>
              </w:rPr>
              <w:t xml:space="preserve"> 80 x 145 cm;</w:t>
            </w:r>
          </w:p>
          <w:p w:rsidR="00261496" w:rsidRPr="00880E40" w:rsidRDefault="00261496" w:rsidP="002A322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A322D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 xml:space="preserve">- 1 serweta samoprzylepna 180 x 180 cm z 1 organizatorem przewodów w formie rzepu, pad </w:t>
            </w:r>
          </w:p>
          <w:p w:rsidR="00880E40" w:rsidRPr="00880E40" w:rsidRDefault="002A322D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880E40" w:rsidRPr="00880E40">
              <w:rPr>
                <w:sz w:val="24"/>
                <w:szCs w:val="24"/>
              </w:rPr>
              <w:t>chłonny 30x60 cm, taśma przylepna 5 x 100 cm;</w:t>
            </w:r>
          </w:p>
          <w:p w:rsidR="002A322D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 xml:space="preserve">- 1 serweta samoprzylepna 150 x 240 cm z 1 organizatorem przewodów w formie rzepu, pad </w:t>
            </w:r>
          </w:p>
          <w:p w:rsidR="00880E40" w:rsidRPr="00880E40" w:rsidRDefault="002A322D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880E40" w:rsidRPr="00880E40">
              <w:rPr>
                <w:sz w:val="24"/>
                <w:szCs w:val="24"/>
              </w:rPr>
              <w:t>chłonny 30x60 cm, taśma przylepna 5 x 100 cm;</w:t>
            </w:r>
          </w:p>
          <w:p w:rsidR="002A322D" w:rsidRDefault="00880E40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 xml:space="preserve">- 2 serwety samoprzylepne 75 x 100 cm z 2 organizatorami przewodów w formie rzepu, pad </w:t>
            </w:r>
          </w:p>
          <w:p w:rsidR="00880E40" w:rsidRPr="00880E40" w:rsidRDefault="002A322D" w:rsidP="002A322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880E40" w:rsidRPr="00880E40">
              <w:rPr>
                <w:sz w:val="24"/>
                <w:szCs w:val="24"/>
              </w:rPr>
              <w:t>chłonny 30x60 cm, taśma przylepna 5 x 100 cm;</w:t>
            </w:r>
          </w:p>
          <w:p w:rsidR="00880E40" w:rsidRPr="00880E40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- 4 ręczniki 30 x 40 cm;</w:t>
            </w:r>
          </w:p>
          <w:p w:rsidR="00880E40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 xml:space="preserve"> </w:t>
            </w:r>
            <w:r w:rsidR="00390DBE" w:rsidRPr="00E951F2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453.6pt;height:89.4pt;visibility:visible;mso-wrap-style:square">
                  <v:imagedata r:id="rId7" o:title=""/>
                </v:shape>
              </w:pict>
            </w:r>
          </w:p>
          <w:p w:rsidR="002A322D" w:rsidRPr="002A322D" w:rsidRDefault="002A322D" w:rsidP="002A322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6F1243" w:rsidRDefault="005E0BBA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B027AE">
              <w:rPr>
                <w:sz w:val="24"/>
                <w:szCs w:val="24"/>
              </w:rPr>
              <w:t>w Pakiecie nr 5 zestawu uniwersalnego wzmocnionego                          o zaoferowanym składzie.</w:t>
            </w:r>
            <w:r>
              <w:rPr>
                <w:sz w:val="24"/>
                <w:szCs w:val="24"/>
              </w:rPr>
              <w:t xml:space="preserve"> </w:t>
            </w:r>
          </w:p>
          <w:p w:rsidR="006F1243" w:rsidRPr="00880E40" w:rsidRDefault="006F1243" w:rsidP="002614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A322D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322D">
              <w:rPr>
                <w:sz w:val="24"/>
                <w:szCs w:val="24"/>
                <w:u w:val="single"/>
              </w:rPr>
              <w:t>Pakiet 16 poz. 1</w:t>
            </w:r>
            <w:r w:rsidRPr="00880E40">
              <w:rPr>
                <w:sz w:val="24"/>
                <w:szCs w:val="24"/>
              </w:rPr>
              <w:t xml:space="preserve">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</w:t>
            </w:r>
            <w:r w:rsidR="00053391">
              <w:rPr>
                <w:sz w:val="24"/>
                <w:szCs w:val="24"/>
              </w:rPr>
              <w:t>j</w:t>
            </w:r>
            <w:r w:rsidRPr="00880E40">
              <w:rPr>
                <w:sz w:val="24"/>
                <w:szCs w:val="24"/>
              </w:rPr>
              <w:t>ący dopuści fartuch o gramaturze min. 30g/m2?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261496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16 poz. 1 </w:t>
            </w:r>
            <w:r w:rsidRPr="00880E40">
              <w:rPr>
                <w:sz w:val="24"/>
                <w:szCs w:val="24"/>
              </w:rPr>
              <w:t>fartuch</w:t>
            </w:r>
            <w:r>
              <w:rPr>
                <w:sz w:val="24"/>
                <w:szCs w:val="24"/>
              </w:rPr>
              <w:t>a</w:t>
            </w:r>
            <w:r w:rsidRPr="00880E40">
              <w:rPr>
                <w:sz w:val="24"/>
                <w:szCs w:val="24"/>
              </w:rPr>
              <w:t xml:space="preserve"> o gramaturze min. 30g/m2</w:t>
            </w:r>
            <w:r>
              <w:rPr>
                <w:sz w:val="24"/>
                <w:szCs w:val="24"/>
              </w:rPr>
              <w:t>.</w:t>
            </w:r>
          </w:p>
          <w:p w:rsidR="00261496" w:rsidRPr="00880E40" w:rsidRDefault="00261496" w:rsidP="002614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P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3391">
              <w:rPr>
                <w:sz w:val="24"/>
                <w:szCs w:val="24"/>
                <w:u w:val="single"/>
              </w:rPr>
              <w:t xml:space="preserve">Pakiet 16 poz. 1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ma na myśli fartuch ochronny, medyczny, zarejestrowany jak wyrób medyczny na 8% VAT?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261496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</w:t>
            </w:r>
            <w:r w:rsidRPr="00880E40">
              <w:rPr>
                <w:sz w:val="24"/>
                <w:szCs w:val="24"/>
              </w:rPr>
              <w:t>ma na myśli fartuch ochronny, medyczny, zarejestrowany jak wyrób medyczny na 8% VAT</w:t>
            </w:r>
            <w:r w:rsidR="00767C96">
              <w:rPr>
                <w:sz w:val="24"/>
                <w:szCs w:val="24"/>
              </w:rPr>
              <w:t>.</w:t>
            </w:r>
          </w:p>
          <w:p w:rsidR="00261496" w:rsidRPr="00880E40" w:rsidRDefault="00261496" w:rsidP="00767C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3391">
              <w:rPr>
                <w:sz w:val="24"/>
                <w:szCs w:val="24"/>
                <w:u w:val="single"/>
              </w:rPr>
              <w:t>Pakiet 16 poz. 4</w:t>
            </w:r>
            <w:r w:rsidRPr="00880E40">
              <w:rPr>
                <w:sz w:val="24"/>
                <w:szCs w:val="24"/>
              </w:rPr>
              <w:t xml:space="preserve"> 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ochraniacze włókninowe o gramaturze 30g/m2?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767C96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16 poz. 4 </w:t>
            </w:r>
            <w:r w:rsidRPr="00880E40">
              <w:rPr>
                <w:sz w:val="24"/>
                <w:szCs w:val="24"/>
              </w:rPr>
              <w:t>ochraniacze włókninowe o gramaturze 30g/m2</w:t>
            </w:r>
            <w:r>
              <w:rPr>
                <w:sz w:val="24"/>
                <w:szCs w:val="24"/>
              </w:rPr>
              <w:t>.</w:t>
            </w:r>
          </w:p>
          <w:p w:rsidR="00767C96" w:rsidRPr="00880E40" w:rsidRDefault="00767C96" w:rsidP="00767C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3391">
              <w:rPr>
                <w:sz w:val="24"/>
                <w:szCs w:val="24"/>
                <w:u w:val="single"/>
              </w:rPr>
              <w:t>Pakiet 16 poz. 4</w:t>
            </w:r>
            <w:r w:rsidRPr="00880E40">
              <w:rPr>
                <w:sz w:val="24"/>
                <w:szCs w:val="24"/>
              </w:rPr>
              <w:t xml:space="preserve"> 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ochraniacze foliowe o gramaturze min. 20g/m2?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767C96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16 poz. 4</w:t>
            </w:r>
            <w:r w:rsidRPr="00880E40">
              <w:rPr>
                <w:sz w:val="24"/>
                <w:szCs w:val="24"/>
              </w:rPr>
              <w:t xml:space="preserve"> ochraniacz</w:t>
            </w:r>
            <w:r>
              <w:rPr>
                <w:sz w:val="24"/>
                <w:szCs w:val="24"/>
              </w:rPr>
              <w:t>y</w:t>
            </w:r>
            <w:r w:rsidRPr="00880E40">
              <w:rPr>
                <w:sz w:val="24"/>
                <w:szCs w:val="24"/>
              </w:rPr>
              <w:t xml:space="preserve"> foliow</w:t>
            </w:r>
            <w:r>
              <w:rPr>
                <w:sz w:val="24"/>
                <w:szCs w:val="24"/>
              </w:rPr>
              <w:t>ych</w:t>
            </w:r>
            <w:r w:rsidRPr="00880E40">
              <w:rPr>
                <w:sz w:val="24"/>
                <w:szCs w:val="24"/>
              </w:rPr>
              <w:t xml:space="preserve"> o gramaturze </w:t>
            </w:r>
            <w:r>
              <w:rPr>
                <w:sz w:val="24"/>
                <w:szCs w:val="24"/>
              </w:rPr>
              <w:t xml:space="preserve">               </w:t>
            </w:r>
            <w:r w:rsidRPr="00880E40">
              <w:rPr>
                <w:sz w:val="24"/>
                <w:szCs w:val="24"/>
              </w:rPr>
              <w:t>min. 20g/m2</w:t>
            </w:r>
            <w:r>
              <w:rPr>
                <w:sz w:val="24"/>
                <w:szCs w:val="24"/>
              </w:rPr>
              <w:t>.</w:t>
            </w:r>
          </w:p>
          <w:p w:rsidR="00767C96" w:rsidRPr="00880E40" w:rsidRDefault="00767C96" w:rsidP="00767C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3391">
              <w:rPr>
                <w:sz w:val="24"/>
                <w:szCs w:val="24"/>
                <w:u w:val="single"/>
              </w:rPr>
              <w:t>Pakiet 16 poz. 5</w:t>
            </w:r>
            <w:r w:rsidRPr="00880E40">
              <w:rPr>
                <w:sz w:val="24"/>
                <w:szCs w:val="24"/>
              </w:rPr>
              <w:t xml:space="preserve"> 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ochraniacze włókninowe  długie o gramaturze minimum 30g/m2, wiązane na troki?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A8468F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16 poz. 5</w:t>
            </w:r>
            <w:r w:rsidRPr="00880E40">
              <w:rPr>
                <w:sz w:val="24"/>
                <w:szCs w:val="24"/>
              </w:rPr>
              <w:t xml:space="preserve"> ochraniacz</w:t>
            </w:r>
            <w:r>
              <w:rPr>
                <w:sz w:val="24"/>
                <w:szCs w:val="24"/>
              </w:rPr>
              <w:t>y</w:t>
            </w:r>
            <w:r w:rsidRPr="00880E40">
              <w:rPr>
                <w:sz w:val="24"/>
                <w:szCs w:val="24"/>
              </w:rPr>
              <w:t xml:space="preserve"> włókninow</w:t>
            </w:r>
            <w:r>
              <w:rPr>
                <w:sz w:val="24"/>
                <w:szCs w:val="24"/>
              </w:rPr>
              <w:t>ych</w:t>
            </w:r>
            <w:r w:rsidRPr="00880E40">
              <w:rPr>
                <w:sz w:val="24"/>
                <w:szCs w:val="24"/>
              </w:rPr>
              <w:t xml:space="preserve"> długi</w:t>
            </w:r>
            <w:r>
              <w:rPr>
                <w:sz w:val="24"/>
                <w:szCs w:val="24"/>
              </w:rPr>
              <w:t>ch</w:t>
            </w:r>
            <w:r w:rsidRPr="00880E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</w:t>
            </w:r>
            <w:r w:rsidRPr="00880E40">
              <w:rPr>
                <w:sz w:val="24"/>
                <w:szCs w:val="24"/>
              </w:rPr>
              <w:t>o gramaturze minimum 30g/m2, wiązan</w:t>
            </w:r>
            <w:r>
              <w:rPr>
                <w:sz w:val="24"/>
                <w:szCs w:val="24"/>
              </w:rPr>
              <w:t>ych</w:t>
            </w:r>
            <w:r w:rsidRPr="00880E40">
              <w:rPr>
                <w:sz w:val="24"/>
                <w:szCs w:val="24"/>
              </w:rPr>
              <w:t xml:space="preserve"> na troki</w:t>
            </w:r>
            <w:r>
              <w:rPr>
                <w:sz w:val="24"/>
                <w:szCs w:val="24"/>
              </w:rPr>
              <w:t>.</w:t>
            </w:r>
          </w:p>
          <w:p w:rsidR="00767C96" w:rsidRPr="00880E40" w:rsidRDefault="00767C96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8468F" w:rsidRDefault="00A8468F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3391">
              <w:rPr>
                <w:sz w:val="24"/>
                <w:szCs w:val="24"/>
                <w:u w:val="single"/>
              </w:rPr>
              <w:t>Pakiet 16 poz. 5</w:t>
            </w:r>
            <w:r w:rsidRPr="00880E40">
              <w:rPr>
                <w:sz w:val="24"/>
                <w:szCs w:val="24"/>
              </w:rPr>
              <w:t xml:space="preserve">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ochraniacze długie minimum 40 cm?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A8468F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16 poz. 5</w:t>
            </w:r>
            <w:r w:rsidRPr="00880E40">
              <w:rPr>
                <w:sz w:val="24"/>
                <w:szCs w:val="24"/>
              </w:rPr>
              <w:t xml:space="preserve"> ochraniacz</w:t>
            </w:r>
            <w:r>
              <w:rPr>
                <w:sz w:val="24"/>
                <w:szCs w:val="24"/>
              </w:rPr>
              <w:t>y</w:t>
            </w:r>
            <w:r w:rsidRPr="00880E40">
              <w:rPr>
                <w:sz w:val="24"/>
                <w:szCs w:val="24"/>
              </w:rPr>
              <w:t xml:space="preserve"> długi</w:t>
            </w:r>
            <w:r>
              <w:rPr>
                <w:sz w:val="24"/>
                <w:szCs w:val="24"/>
              </w:rPr>
              <w:t>ch</w:t>
            </w:r>
            <w:r w:rsidRPr="00880E40">
              <w:rPr>
                <w:sz w:val="24"/>
                <w:szCs w:val="24"/>
              </w:rPr>
              <w:t xml:space="preserve"> minimum 40 </w:t>
            </w:r>
            <w:proofErr w:type="spellStart"/>
            <w:r w:rsidRPr="00880E40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8468F" w:rsidRPr="00880E40" w:rsidRDefault="00A8468F" w:rsidP="00A8468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3391">
              <w:rPr>
                <w:sz w:val="24"/>
                <w:szCs w:val="24"/>
                <w:u w:val="single"/>
              </w:rPr>
              <w:t>Pakiet 17 poz. 1</w:t>
            </w:r>
            <w:r w:rsidRPr="00880E40">
              <w:rPr>
                <w:sz w:val="24"/>
                <w:szCs w:val="24"/>
              </w:rPr>
              <w:t xml:space="preserve">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fartuch z rękawami obszytymi szwem ultradźwiękowym?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Pr="00880E40" w:rsidRDefault="00A8468F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17 poz. 1 </w:t>
            </w:r>
            <w:r w:rsidRPr="00880E40">
              <w:rPr>
                <w:sz w:val="24"/>
                <w:szCs w:val="24"/>
              </w:rPr>
              <w:t>fartuch z rękawami obszytymi szwem ultradźwiękowym</w:t>
            </w:r>
            <w:r w:rsidR="003E6D14">
              <w:rPr>
                <w:sz w:val="24"/>
                <w:szCs w:val="24"/>
              </w:rPr>
              <w:t>.</w:t>
            </w:r>
          </w:p>
          <w:p w:rsidR="00053391" w:rsidRDefault="00053391" w:rsidP="003E6D1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P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3391">
              <w:rPr>
                <w:sz w:val="24"/>
                <w:szCs w:val="24"/>
                <w:u w:val="single"/>
              </w:rPr>
              <w:t xml:space="preserve">Pakiet 17 poz. 1 </w:t>
            </w:r>
          </w:p>
          <w:p w:rsidR="00880E40" w:rsidRPr="00880E40" w:rsidRDefault="00880E40" w:rsidP="00053391">
            <w:pPr>
              <w:numPr>
                <w:ilvl w:val="0"/>
                <w:numId w:val="10"/>
              </w:numPr>
              <w:tabs>
                <w:tab w:val="left" w:pos="318"/>
              </w:tabs>
              <w:ind w:left="176" w:right="-72" w:hanging="176"/>
              <w:jc w:val="both"/>
              <w:rPr>
                <w:sz w:val="24"/>
                <w:szCs w:val="24"/>
              </w:rPr>
            </w:pPr>
            <w:r w:rsidRPr="00880E40">
              <w:rPr>
                <w:sz w:val="24"/>
                <w:szCs w:val="24"/>
              </w:rPr>
              <w:t>Czy Zamawiający dopuści fartuch z rzepem minimum 12 cm (rzep dłuższy)?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3E6D14" w:rsidRDefault="003939A5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17 poz. 1 </w:t>
            </w:r>
            <w:r w:rsidRPr="00880E40">
              <w:rPr>
                <w:sz w:val="24"/>
                <w:szCs w:val="24"/>
              </w:rPr>
              <w:t xml:space="preserve">fartuch z rzepem minimum 12 cm </w:t>
            </w:r>
            <w:r w:rsidR="00E53916">
              <w:rPr>
                <w:sz w:val="24"/>
                <w:szCs w:val="24"/>
              </w:rPr>
              <w:t xml:space="preserve">                       </w:t>
            </w:r>
            <w:r w:rsidRPr="00880E40">
              <w:rPr>
                <w:sz w:val="24"/>
                <w:szCs w:val="24"/>
              </w:rPr>
              <w:t>(rzep dłuższy)</w:t>
            </w:r>
            <w:r>
              <w:rPr>
                <w:sz w:val="24"/>
                <w:szCs w:val="24"/>
              </w:rPr>
              <w:t>.</w:t>
            </w:r>
          </w:p>
          <w:p w:rsidR="003939A5" w:rsidRPr="00880E40" w:rsidRDefault="003939A5" w:rsidP="003939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53391">
              <w:rPr>
                <w:sz w:val="24"/>
                <w:szCs w:val="24"/>
                <w:u w:val="single"/>
              </w:rPr>
              <w:t>Pakiet 17 poz. 1</w:t>
            </w:r>
            <w:r w:rsidRPr="00880E40">
              <w:rPr>
                <w:sz w:val="24"/>
                <w:szCs w:val="24"/>
              </w:rPr>
              <w:t xml:space="preserve"> </w:t>
            </w:r>
          </w:p>
          <w:p w:rsidR="00880E40" w:rsidRPr="00880E40" w:rsidRDefault="00053391" w:rsidP="00053391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</w:t>
            </w:r>
            <w:r w:rsidR="00880E40" w:rsidRPr="00880E40">
              <w:rPr>
                <w:sz w:val="24"/>
                <w:szCs w:val="24"/>
              </w:rPr>
              <w:t>Czy Zamawiający dopuści fartuchy w rozmiarach M - XXL?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E53916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17 poz. 1 </w:t>
            </w:r>
            <w:r w:rsidRPr="00880E40">
              <w:rPr>
                <w:sz w:val="24"/>
                <w:szCs w:val="24"/>
              </w:rPr>
              <w:t xml:space="preserve">fartuchy w rozmiarach M </w:t>
            </w:r>
            <w:r>
              <w:rPr>
                <w:sz w:val="24"/>
                <w:szCs w:val="24"/>
              </w:rPr>
              <w:t>–</w:t>
            </w:r>
            <w:r w:rsidRPr="00880E40">
              <w:rPr>
                <w:sz w:val="24"/>
                <w:szCs w:val="24"/>
              </w:rPr>
              <w:t xml:space="preserve"> XXL</w:t>
            </w:r>
            <w:r>
              <w:rPr>
                <w:sz w:val="24"/>
                <w:szCs w:val="24"/>
              </w:rPr>
              <w:t>.</w:t>
            </w:r>
          </w:p>
          <w:p w:rsidR="003939A5" w:rsidRPr="00880E40" w:rsidRDefault="003939A5" w:rsidP="00E5391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53391" w:rsidRPr="0005339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3391">
              <w:rPr>
                <w:sz w:val="24"/>
                <w:szCs w:val="24"/>
                <w:u w:val="single"/>
              </w:rPr>
              <w:t xml:space="preserve">Pakiet 17 poz. 1 </w:t>
            </w:r>
          </w:p>
          <w:p w:rsidR="00880E40" w:rsidRPr="00880E40" w:rsidRDefault="00053391" w:rsidP="00053391">
            <w:pPr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 </w:t>
            </w:r>
            <w:r w:rsidR="00880E40" w:rsidRPr="00880E40">
              <w:rPr>
                <w:sz w:val="24"/>
                <w:szCs w:val="24"/>
              </w:rPr>
              <w:t>Czy Zamawiający dopuści fartuch pakowany podwójnie - w serwetę włókninową lub papier krepowy + opakowanie papier - folia?</w:t>
            </w:r>
          </w:p>
          <w:p w:rsidR="00053391" w:rsidRPr="002A322D" w:rsidRDefault="00053391" w:rsidP="0005339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F1182A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17 poz. 1</w:t>
            </w:r>
            <w:r w:rsidRPr="00880E40">
              <w:rPr>
                <w:sz w:val="24"/>
                <w:szCs w:val="24"/>
              </w:rPr>
              <w:t xml:space="preserve"> fartuch pakowany podwójnie - w serwetę włókninową lub papier krepowy + opakowanie papier </w:t>
            </w:r>
            <w:r>
              <w:rPr>
                <w:sz w:val="24"/>
                <w:szCs w:val="24"/>
              </w:rPr>
              <w:t>–</w:t>
            </w:r>
            <w:r w:rsidRPr="00880E40">
              <w:rPr>
                <w:sz w:val="24"/>
                <w:szCs w:val="24"/>
              </w:rPr>
              <w:t xml:space="preserve"> folia</w:t>
            </w:r>
            <w:r>
              <w:rPr>
                <w:sz w:val="24"/>
                <w:szCs w:val="24"/>
              </w:rPr>
              <w:t>.</w:t>
            </w:r>
          </w:p>
          <w:p w:rsidR="00E53916" w:rsidRPr="00880E40" w:rsidRDefault="00E53916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036E1" w:rsidRPr="00A036E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036E1">
              <w:rPr>
                <w:sz w:val="24"/>
                <w:szCs w:val="24"/>
                <w:u w:val="single"/>
              </w:rPr>
              <w:t xml:space="preserve">Pakiet 17 poz. 2 </w:t>
            </w:r>
          </w:p>
          <w:p w:rsidR="00880E40" w:rsidRPr="00880E40" w:rsidRDefault="00A036E1" w:rsidP="00A036E1">
            <w:pPr>
              <w:ind w:left="318" w:right="-7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 </w:t>
            </w:r>
            <w:r w:rsidR="00880E40" w:rsidRPr="00880E40">
              <w:rPr>
                <w:sz w:val="24"/>
                <w:szCs w:val="24"/>
              </w:rPr>
              <w:t xml:space="preserve">Czy Zamawiający dopuści Fartuch chirurgiczny wykonany z włókniny typu SMMMS. Gramatura 35 g/m2, krój prosty. W przedniej części fartucha i na rękawach wzmocnienia </w:t>
            </w:r>
            <w:r>
              <w:rPr>
                <w:sz w:val="24"/>
                <w:szCs w:val="24"/>
              </w:rPr>
              <w:t xml:space="preserve">                 </w:t>
            </w:r>
            <w:r w:rsidR="00880E40" w:rsidRPr="00880E40">
              <w:rPr>
                <w:sz w:val="24"/>
                <w:szCs w:val="24"/>
              </w:rPr>
              <w:t>z laminatu. Gramatura w miejscu wzmocnienia min. 75 g/m2. Rękawy klejone w obszarze krytycznym, zakończone mankietem. Z tyłu zapinany na rzep o dł. min. 12 cm (dłuższy).  Barierowość min. 46cm H2O oraz min. 145 cm H2O w obszarze krytycznym. Odporność na penetrację mikrobiologiczną na mokro min. 2,8 oraz 6,0 w obszarze krytycznym.   Pakowany podwójnie, w serwetę w</w:t>
            </w:r>
            <w:r w:rsidR="00530C4F">
              <w:rPr>
                <w:sz w:val="24"/>
                <w:szCs w:val="24"/>
              </w:rPr>
              <w:t xml:space="preserve">łókninową lub papier krepowy i </w:t>
            </w:r>
            <w:r w:rsidR="00880E40" w:rsidRPr="00880E40">
              <w:rPr>
                <w:sz w:val="24"/>
                <w:szCs w:val="24"/>
              </w:rPr>
              <w:t>w opakowanie papier/folia.  Do opakowania dołączone 2 szt. ręczników. Na opakowaniu 3 samoprzylepne etykiety. Rozmiar M - XXL.</w:t>
            </w:r>
          </w:p>
          <w:p w:rsidR="00A036E1" w:rsidRPr="002A322D" w:rsidRDefault="00A036E1" w:rsidP="00A036E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Default="00F1182A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17 poz. 2 f</w:t>
            </w:r>
            <w:r w:rsidRPr="00880E40">
              <w:rPr>
                <w:sz w:val="24"/>
                <w:szCs w:val="24"/>
              </w:rPr>
              <w:t>artuch</w:t>
            </w:r>
            <w:r>
              <w:rPr>
                <w:sz w:val="24"/>
                <w:szCs w:val="24"/>
              </w:rPr>
              <w:t>a</w:t>
            </w:r>
            <w:r w:rsidRPr="00880E40">
              <w:rPr>
                <w:sz w:val="24"/>
                <w:szCs w:val="24"/>
              </w:rPr>
              <w:t xml:space="preserve"> chirurgiczn</w:t>
            </w:r>
            <w:r>
              <w:rPr>
                <w:sz w:val="24"/>
                <w:szCs w:val="24"/>
              </w:rPr>
              <w:t>ego o zaoferowanych parametrach.</w:t>
            </w: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1182A" w:rsidRPr="00880E40" w:rsidRDefault="00F1182A" w:rsidP="00F118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036E1" w:rsidRPr="00A036E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036E1">
              <w:rPr>
                <w:sz w:val="24"/>
                <w:szCs w:val="24"/>
                <w:u w:val="single"/>
              </w:rPr>
              <w:t>Pakiet 17 poz. 3</w:t>
            </w:r>
          </w:p>
          <w:p w:rsidR="00880E40" w:rsidRPr="00880E40" w:rsidRDefault="00A036E1" w:rsidP="00530C4F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</w:t>
            </w:r>
            <w:r w:rsidR="00880E40" w:rsidRPr="00880E40">
              <w:rPr>
                <w:sz w:val="24"/>
                <w:szCs w:val="24"/>
              </w:rPr>
              <w:t xml:space="preserve">Czy Zamawiający dopuści Fartuch chirurgiczny wykonany z włókniny typu SMMMS. Gramatura 35 g/m2, krój prosty. W przedniej części fartucha i na rękawach wzmocnienia </w:t>
            </w:r>
            <w:r>
              <w:rPr>
                <w:sz w:val="24"/>
                <w:szCs w:val="24"/>
              </w:rPr>
              <w:t xml:space="preserve">             </w:t>
            </w:r>
            <w:r w:rsidR="00880E40" w:rsidRPr="00880E40">
              <w:rPr>
                <w:sz w:val="24"/>
                <w:szCs w:val="24"/>
              </w:rPr>
              <w:t>z laminatu. Gramatura w miejscu wzmocnienia min. 75 g/m2. Rękawy klejone w obszarze krytycznym, zakończone mankietem. Z tyłu zapinany na rzep o dł. min. 12 cm (dłuższy).  Barierowość min. 46cm H2O oraz min. 145 cm H2O w obszarze krytycznym. Odporność na penetrację mikrobiologiczną na mokro min. 2,8 oraz 6,0 w obszarze krytycznym.   Pakowany podwójnie, w serwetę włókninową lub papier krepowy</w:t>
            </w:r>
            <w:r w:rsidR="00125A02">
              <w:rPr>
                <w:sz w:val="24"/>
                <w:szCs w:val="24"/>
              </w:rPr>
              <w:t xml:space="preserve"> i w opakowanie papier/folia. </w:t>
            </w:r>
            <w:r w:rsidR="00880E40" w:rsidRPr="00880E40">
              <w:rPr>
                <w:sz w:val="24"/>
                <w:szCs w:val="24"/>
              </w:rPr>
              <w:t>Do opakowania dołączone 2 szt. ręczników. Na opakowaniu 3 samoprzylepne etykiety. Rozmiar M - XXL.</w:t>
            </w:r>
          </w:p>
          <w:p w:rsidR="00A036E1" w:rsidRPr="002A322D" w:rsidRDefault="00A036E1" w:rsidP="00530C4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125A02" w:rsidRDefault="00125A02" w:rsidP="00125A0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17 poz. 3 f</w:t>
            </w:r>
            <w:r w:rsidRPr="00880E40">
              <w:rPr>
                <w:sz w:val="24"/>
                <w:szCs w:val="24"/>
              </w:rPr>
              <w:t>artuch</w:t>
            </w:r>
            <w:r>
              <w:rPr>
                <w:sz w:val="24"/>
                <w:szCs w:val="24"/>
              </w:rPr>
              <w:t>a</w:t>
            </w:r>
            <w:r w:rsidRPr="00880E40">
              <w:rPr>
                <w:sz w:val="24"/>
                <w:szCs w:val="24"/>
              </w:rPr>
              <w:t xml:space="preserve"> chirurgiczn</w:t>
            </w:r>
            <w:r>
              <w:rPr>
                <w:sz w:val="24"/>
                <w:szCs w:val="24"/>
              </w:rPr>
              <w:t>ego o zaoferowanych parametrach.</w:t>
            </w:r>
          </w:p>
          <w:p w:rsidR="00880E40" w:rsidRDefault="00880E40" w:rsidP="00125A0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036E1" w:rsidRPr="00A036E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036E1">
              <w:rPr>
                <w:sz w:val="24"/>
                <w:szCs w:val="24"/>
                <w:u w:val="single"/>
              </w:rPr>
              <w:t>P</w:t>
            </w:r>
            <w:r w:rsidR="00A036E1">
              <w:rPr>
                <w:sz w:val="24"/>
                <w:szCs w:val="24"/>
                <w:u w:val="single"/>
              </w:rPr>
              <w:t>akiet</w:t>
            </w:r>
            <w:r w:rsidRPr="00A036E1">
              <w:rPr>
                <w:sz w:val="24"/>
                <w:szCs w:val="24"/>
                <w:u w:val="single"/>
              </w:rPr>
              <w:t xml:space="preserve"> 19 </w:t>
            </w:r>
          </w:p>
          <w:p w:rsidR="00880E40" w:rsidRPr="00880E40" w:rsidRDefault="00A036E1" w:rsidP="00530C4F">
            <w:pPr>
              <w:ind w:left="460" w:right="-72" w:hanging="4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="00880E40" w:rsidRPr="00880E40">
              <w:rPr>
                <w:sz w:val="24"/>
                <w:szCs w:val="24"/>
              </w:rPr>
              <w:t>Czy Zamawiający dopuści komplety z włókniny SMMS o gramaturze min. 40g/m2? Pozostałe wymagania zgodne z SWZ.</w:t>
            </w:r>
          </w:p>
          <w:p w:rsidR="00A036E1" w:rsidRPr="002A322D" w:rsidRDefault="00A036E1" w:rsidP="00530C4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310795" w:rsidRPr="00880E40" w:rsidRDefault="00125A02" w:rsidP="00310795">
            <w:pPr>
              <w:ind w:left="34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19 </w:t>
            </w:r>
            <w:r w:rsidR="00310795" w:rsidRPr="00880E40">
              <w:rPr>
                <w:sz w:val="24"/>
                <w:szCs w:val="24"/>
              </w:rPr>
              <w:t xml:space="preserve">komplety z włókniny SMMS o gramaturze </w:t>
            </w:r>
            <w:r w:rsidR="00310795">
              <w:rPr>
                <w:sz w:val="24"/>
                <w:szCs w:val="24"/>
              </w:rPr>
              <w:t xml:space="preserve">                     </w:t>
            </w:r>
            <w:r w:rsidR="00310795" w:rsidRPr="00880E40">
              <w:rPr>
                <w:sz w:val="24"/>
                <w:szCs w:val="24"/>
              </w:rPr>
              <w:t>min. 40g/m2</w:t>
            </w:r>
            <w:r w:rsidR="00310795">
              <w:rPr>
                <w:sz w:val="24"/>
                <w:szCs w:val="24"/>
              </w:rPr>
              <w:t>.</w:t>
            </w:r>
            <w:r w:rsidR="00310795" w:rsidRPr="00880E40">
              <w:rPr>
                <w:sz w:val="24"/>
                <w:szCs w:val="24"/>
              </w:rPr>
              <w:t xml:space="preserve"> Pozostałe wymagania zgodne z SWZ.</w:t>
            </w:r>
          </w:p>
          <w:p w:rsidR="00880E40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036E1" w:rsidRPr="00A036E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036E1">
              <w:rPr>
                <w:sz w:val="24"/>
                <w:szCs w:val="24"/>
                <w:u w:val="single"/>
              </w:rPr>
              <w:t xml:space="preserve">Pakiet 32 </w:t>
            </w:r>
          </w:p>
          <w:p w:rsidR="00880E40" w:rsidRPr="00880E40" w:rsidRDefault="00A036E1" w:rsidP="00530C4F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 </w:t>
            </w:r>
            <w:r w:rsidR="00880E40" w:rsidRPr="00880E40">
              <w:rPr>
                <w:sz w:val="24"/>
                <w:szCs w:val="24"/>
              </w:rPr>
              <w:t>Jakiej minimalne gramatury pokrowca wymaga Zamawiający?</w:t>
            </w:r>
          </w:p>
          <w:p w:rsidR="00A036E1" w:rsidRPr="002A322D" w:rsidRDefault="00A036E1" w:rsidP="00530C4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880E40" w:rsidRPr="00880E40" w:rsidRDefault="00310795" w:rsidP="00880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iż w Pakiecie nr 32 wymaga pokrowc</w:t>
            </w:r>
            <w:r w:rsidR="00684271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</w:t>
            </w:r>
            <w:r w:rsidR="00367966">
              <w:rPr>
                <w:sz w:val="24"/>
                <w:szCs w:val="24"/>
              </w:rPr>
              <w:t>z włókniny SMS o gramaturze min.</w:t>
            </w:r>
            <w:r w:rsidR="00367966" w:rsidRPr="00880E40">
              <w:rPr>
                <w:sz w:val="24"/>
                <w:szCs w:val="24"/>
              </w:rPr>
              <w:t xml:space="preserve"> </w:t>
            </w:r>
            <w:r w:rsidR="00367966">
              <w:rPr>
                <w:sz w:val="24"/>
                <w:szCs w:val="24"/>
              </w:rPr>
              <w:t>3</w:t>
            </w:r>
            <w:r w:rsidR="00367966" w:rsidRPr="00880E40">
              <w:rPr>
                <w:sz w:val="24"/>
                <w:szCs w:val="24"/>
              </w:rPr>
              <w:t>0g/m2</w:t>
            </w:r>
            <w:r w:rsidR="00367966">
              <w:rPr>
                <w:sz w:val="24"/>
                <w:szCs w:val="24"/>
              </w:rPr>
              <w:t>.</w:t>
            </w:r>
          </w:p>
          <w:p w:rsidR="00684271" w:rsidRDefault="00684271" w:rsidP="00684271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A036E1" w:rsidRPr="00A036E1" w:rsidRDefault="00880E40" w:rsidP="00880E4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036E1">
              <w:rPr>
                <w:sz w:val="24"/>
                <w:szCs w:val="24"/>
                <w:u w:val="single"/>
              </w:rPr>
              <w:t xml:space="preserve">Pakiet 32 </w:t>
            </w:r>
          </w:p>
          <w:p w:rsidR="00880E40" w:rsidRPr="00880E40" w:rsidRDefault="00A036E1" w:rsidP="00530C4F">
            <w:pPr>
              <w:ind w:left="318" w:right="-7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 </w:t>
            </w:r>
            <w:r w:rsidR="00880E40" w:rsidRPr="00880E40">
              <w:rPr>
                <w:sz w:val="24"/>
                <w:szCs w:val="24"/>
              </w:rPr>
              <w:t xml:space="preserve">Czy podany przez Zamawiającego wymiar uwzględnia zakładkę, czy jest to wymiar bez zakładki. Jak długą zakładkę wymaga Zamawiający - czy ma być do minimum 10, 20 cm </w:t>
            </w:r>
            <w:r>
              <w:rPr>
                <w:sz w:val="24"/>
                <w:szCs w:val="24"/>
              </w:rPr>
              <w:t xml:space="preserve">               </w:t>
            </w:r>
            <w:r w:rsidR="00880E40" w:rsidRPr="00880E40">
              <w:rPr>
                <w:sz w:val="24"/>
                <w:szCs w:val="24"/>
              </w:rPr>
              <w:t>z góry i dołu podkładu?</w:t>
            </w:r>
          </w:p>
          <w:p w:rsidR="00530C4F" w:rsidRPr="002A322D" w:rsidRDefault="00530C4F" w:rsidP="00530C4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A322D">
              <w:rPr>
                <w:b/>
                <w:sz w:val="24"/>
                <w:szCs w:val="24"/>
              </w:rPr>
              <w:t>Odp.:</w:t>
            </w:r>
          </w:p>
          <w:p w:rsidR="00912A48" w:rsidRDefault="00912A48" w:rsidP="00912A4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iż w Pakiecie nr 32</w:t>
            </w:r>
            <w:r w:rsidRPr="00880E40">
              <w:rPr>
                <w:sz w:val="24"/>
                <w:szCs w:val="24"/>
              </w:rPr>
              <w:t xml:space="preserve"> wymiar </w:t>
            </w:r>
            <w:r>
              <w:rPr>
                <w:sz w:val="24"/>
                <w:szCs w:val="24"/>
              </w:rPr>
              <w:t xml:space="preserve">nie </w:t>
            </w:r>
            <w:r w:rsidRPr="00880E40">
              <w:rPr>
                <w:sz w:val="24"/>
                <w:szCs w:val="24"/>
              </w:rPr>
              <w:t>uwzględnia zakładk</w:t>
            </w:r>
            <w:r>
              <w:rPr>
                <w:sz w:val="24"/>
                <w:szCs w:val="24"/>
              </w:rPr>
              <w:t xml:space="preserve">i. </w:t>
            </w:r>
          </w:p>
          <w:p w:rsidR="00C22313" w:rsidRDefault="00912A48" w:rsidP="00912A4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precyzuje </w:t>
            </w:r>
            <w:r w:rsidR="00C22313">
              <w:rPr>
                <w:sz w:val="24"/>
                <w:szCs w:val="24"/>
              </w:rPr>
              <w:t>opisu w tym zakresie.</w:t>
            </w:r>
          </w:p>
          <w:p w:rsidR="00880E40" w:rsidRPr="00880E40" w:rsidRDefault="00912A48" w:rsidP="00912A4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80E40" w:rsidRPr="00766875" w:rsidRDefault="00880E40" w:rsidP="003C78DB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880E40" w:rsidRPr="00023A38" w:rsidTr="003C78DB">
        <w:tc>
          <w:tcPr>
            <w:tcW w:w="9356" w:type="dxa"/>
            <w:shd w:val="clear" w:color="auto" w:fill="auto"/>
          </w:tcPr>
          <w:p w:rsidR="00880E40" w:rsidRPr="00023A38" w:rsidRDefault="00880E40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lastRenderedPageBreak/>
              <w:t xml:space="preserve">Zamawiający </w:t>
            </w:r>
          </w:p>
          <w:p w:rsidR="00880E40" w:rsidRPr="00023A38" w:rsidRDefault="00880E40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880E40" w:rsidRPr="00023A38" w:rsidRDefault="00880E40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880E40" w:rsidRPr="00023A38" w:rsidRDefault="00880E40" w:rsidP="003C78DB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880E40" w:rsidRDefault="00880E40" w:rsidP="00880E4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84392" w:rsidRDefault="0098439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84392" w:rsidRDefault="0098439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84392" w:rsidRDefault="0098439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84392" w:rsidRDefault="0098439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84392" w:rsidRDefault="0098439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984392" w:rsidSect="002A322D">
      <w:footerReference w:type="even" r:id="rId8"/>
      <w:footerReference w:type="default" r:id="rId9"/>
      <w:footerReference w:type="first" r:id="rId10"/>
      <w:pgSz w:w="11906" w:h="16838" w:code="9"/>
      <w:pgMar w:top="426" w:right="1418" w:bottom="993" w:left="1418" w:header="282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390" w:rsidRDefault="00091390">
      <w:r>
        <w:separator/>
      </w:r>
    </w:p>
  </w:endnote>
  <w:endnote w:type="continuationSeparator" w:id="0">
    <w:p w:rsidR="00091390" w:rsidRDefault="00091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51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51F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951F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644B" w:rsidRPr="0017644B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390" w:rsidRDefault="00091390">
      <w:r>
        <w:separator/>
      </w:r>
    </w:p>
  </w:footnote>
  <w:footnote w:type="continuationSeparator" w:id="0">
    <w:p w:rsidR="00091390" w:rsidRDefault="000913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14DC"/>
    <w:multiLevelType w:val="hybridMultilevel"/>
    <w:tmpl w:val="B7C8F286"/>
    <w:lvl w:ilvl="0" w:tplc="57E439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1D551D8"/>
    <w:multiLevelType w:val="hybridMultilevel"/>
    <w:tmpl w:val="2822156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E5E3E00"/>
    <w:multiLevelType w:val="hybridMultilevel"/>
    <w:tmpl w:val="00B6B11A"/>
    <w:lvl w:ilvl="0" w:tplc="7D84C3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865"/>
    <w:rsid w:val="00031374"/>
    <w:rsid w:val="00053391"/>
    <w:rsid w:val="00091390"/>
    <w:rsid w:val="000A1097"/>
    <w:rsid w:val="000E2A8F"/>
    <w:rsid w:val="00125A02"/>
    <w:rsid w:val="0012774F"/>
    <w:rsid w:val="00144B7A"/>
    <w:rsid w:val="0017644B"/>
    <w:rsid w:val="00180C6E"/>
    <w:rsid w:val="00261496"/>
    <w:rsid w:val="0029606A"/>
    <w:rsid w:val="002A322D"/>
    <w:rsid w:val="00310795"/>
    <w:rsid w:val="00356EC8"/>
    <w:rsid w:val="00360CB8"/>
    <w:rsid w:val="00367966"/>
    <w:rsid w:val="00390DBE"/>
    <w:rsid w:val="003939A5"/>
    <w:rsid w:val="003E6D14"/>
    <w:rsid w:val="00467DE5"/>
    <w:rsid w:val="004848F3"/>
    <w:rsid w:val="004A75F2"/>
    <w:rsid w:val="00513DB3"/>
    <w:rsid w:val="005144A9"/>
    <w:rsid w:val="00520165"/>
    <w:rsid w:val="00530C4F"/>
    <w:rsid w:val="005B1B08"/>
    <w:rsid w:val="005E0BBA"/>
    <w:rsid w:val="00632C3C"/>
    <w:rsid w:val="00662BDB"/>
    <w:rsid w:val="00673235"/>
    <w:rsid w:val="00684271"/>
    <w:rsid w:val="006A5DF1"/>
    <w:rsid w:val="006B7198"/>
    <w:rsid w:val="006D4AB3"/>
    <w:rsid w:val="006F1243"/>
    <w:rsid w:val="006F3B81"/>
    <w:rsid w:val="006F6B88"/>
    <w:rsid w:val="00767C96"/>
    <w:rsid w:val="007D7198"/>
    <w:rsid w:val="00864A4B"/>
    <w:rsid w:val="00870F9F"/>
    <w:rsid w:val="008804B6"/>
    <w:rsid w:val="00880E40"/>
    <w:rsid w:val="00897AB0"/>
    <w:rsid w:val="008A3553"/>
    <w:rsid w:val="00912A48"/>
    <w:rsid w:val="00984392"/>
    <w:rsid w:val="00A036E1"/>
    <w:rsid w:val="00A64301"/>
    <w:rsid w:val="00A8468F"/>
    <w:rsid w:val="00A905AC"/>
    <w:rsid w:val="00AC13C5"/>
    <w:rsid w:val="00B027AE"/>
    <w:rsid w:val="00B4113D"/>
    <w:rsid w:val="00B630D3"/>
    <w:rsid w:val="00B77865"/>
    <w:rsid w:val="00BA6584"/>
    <w:rsid w:val="00BE7BFD"/>
    <w:rsid w:val="00C2231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3916"/>
    <w:rsid w:val="00E72428"/>
    <w:rsid w:val="00E74BC3"/>
    <w:rsid w:val="00E935D6"/>
    <w:rsid w:val="00E951F2"/>
    <w:rsid w:val="00EA14B3"/>
    <w:rsid w:val="00EA416E"/>
    <w:rsid w:val="00F1182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7DE5"/>
  </w:style>
  <w:style w:type="paragraph" w:styleId="Nagwek1">
    <w:name w:val="heading 1"/>
    <w:basedOn w:val="Normalny"/>
    <w:next w:val="Normalny"/>
    <w:link w:val="Nagwek1Znak"/>
    <w:qFormat/>
    <w:rsid w:val="00467D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67DE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67D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67D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7DE5"/>
  </w:style>
  <w:style w:type="paragraph" w:styleId="Tekstpodstawowywcity">
    <w:name w:val="Body Text Indent"/>
    <w:basedOn w:val="Normalny"/>
    <w:rsid w:val="00467D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67D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67DE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67DE5"/>
    <w:rPr>
      <w:sz w:val="28"/>
    </w:rPr>
  </w:style>
  <w:style w:type="paragraph" w:styleId="Tekstpodstawowywcity3">
    <w:name w:val="Body Text Indent 3"/>
    <w:basedOn w:val="Normalny"/>
    <w:rsid w:val="00467DE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80E4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80E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1037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2024-01-18T08:13:00Z</cp:lastPrinted>
  <dcterms:created xsi:type="dcterms:W3CDTF">2024-01-18T08:14:00Z</dcterms:created>
  <dcterms:modified xsi:type="dcterms:W3CDTF">2024-01-18T08:14:00Z</dcterms:modified>
</cp:coreProperties>
</file>