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EBC" w:rsidRPr="00DA2AC1" w:rsidRDefault="00C60EBC" w:rsidP="00C60E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60EBC" w:rsidRPr="00DA2AC1" w:rsidRDefault="00C60EBC" w:rsidP="00C60EB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60EBC" w:rsidRPr="00DA2AC1" w:rsidRDefault="00C60EBC" w:rsidP="00C60E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60EBC" w:rsidRPr="00DA2AC1" w:rsidRDefault="00C60EBC" w:rsidP="00C60EB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60EBC" w:rsidRPr="00DA2AC1" w:rsidRDefault="00C60EBC" w:rsidP="00C60EB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8A7811">
        <w:rPr>
          <w:sz w:val="24"/>
          <w:szCs w:val="24"/>
        </w:rPr>
        <w:t>1</w:t>
      </w:r>
      <w:r w:rsidR="00664350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C60EBC" w:rsidRDefault="00C60EBC" w:rsidP="00C60EBC"/>
    <w:p w:rsidR="00C60EBC" w:rsidRDefault="00C60EBC" w:rsidP="00C60EBC"/>
    <w:p w:rsidR="00664350" w:rsidRDefault="00664350" w:rsidP="00C60EBC"/>
    <w:p w:rsidR="00C60EBC" w:rsidRPr="001566D5" w:rsidRDefault="00C60EBC" w:rsidP="00C60EBC"/>
    <w:p w:rsidR="00C60EBC" w:rsidRDefault="00C60EBC" w:rsidP="00C60E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60EBC" w:rsidRDefault="00C60EBC" w:rsidP="00C60E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60EBC" w:rsidRDefault="00C60EBC" w:rsidP="00C60E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60EBC" w:rsidRDefault="00C60EBC" w:rsidP="00C60E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60EBC" w:rsidRDefault="00C60EBC" w:rsidP="00C60E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60EBC" w:rsidRDefault="00C60EBC" w:rsidP="00C60E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60EBC" w:rsidRDefault="00C60EBC" w:rsidP="00C60E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- 14</w:t>
      </w:r>
    </w:p>
    <w:p w:rsidR="00C60EBC" w:rsidRDefault="00C60EBC" w:rsidP="00C60EBC">
      <w:pPr>
        <w:jc w:val="both"/>
        <w:rPr>
          <w:i/>
          <w:sz w:val="22"/>
          <w:szCs w:val="22"/>
        </w:rPr>
      </w:pPr>
    </w:p>
    <w:p w:rsidR="00C60EBC" w:rsidRDefault="00C60EBC" w:rsidP="00C60EBC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C60EBC" w:rsidRDefault="00C60EBC" w:rsidP="00C60E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C60EBC" w:rsidRPr="00ED5EA5" w:rsidRDefault="00C60EBC" w:rsidP="00C60E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C60EBC" w:rsidRDefault="00C60EBC" w:rsidP="00C60EBC">
      <w:pPr>
        <w:jc w:val="both"/>
        <w:rPr>
          <w:b/>
          <w:sz w:val="22"/>
          <w:szCs w:val="22"/>
        </w:rPr>
      </w:pPr>
    </w:p>
    <w:p w:rsidR="00C60EBC" w:rsidRPr="00CB54E6" w:rsidRDefault="00C60EBC" w:rsidP="00C60EBC">
      <w:pPr>
        <w:jc w:val="both"/>
        <w:rPr>
          <w:sz w:val="16"/>
          <w:szCs w:val="16"/>
        </w:rPr>
      </w:pPr>
    </w:p>
    <w:p w:rsidR="00C60EBC" w:rsidRPr="001566D5" w:rsidRDefault="00C60EBC" w:rsidP="00C60EB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60EBC" w:rsidRDefault="00C60EBC" w:rsidP="00C60EBC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60EBC" w:rsidRPr="00CB54E6" w:rsidTr="003C78DB">
        <w:tc>
          <w:tcPr>
            <w:tcW w:w="9356" w:type="dxa"/>
            <w:shd w:val="clear" w:color="auto" w:fill="auto"/>
          </w:tcPr>
          <w:p w:rsidR="00C60EBC" w:rsidRPr="00C60EBC" w:rsidRDefault="00C60EBC" w:rsidP="00C60EB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60EBC">
              <w:rPr>
                <w:sz w:val="24"/>
                <w:szCs w:val="24"/>
                <w:u w:val="single"/>
              </w:rPr>
              <w:t xml:space="preserve">Pakiet nr 4 poz. 2 </w:t>
            </w:r>
          </w:p>
          <w:p w:rsidR="00C60EBC" w:rsidRPr="00C60EBC" w:rsidRDefault="00C60EBC" w:rsidP="008A7811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C60EBC">
              <w:rPr>
                <w:sz w:val="24"/>
                <w:szCs w:val="24"/>
              </w:rPr>
              <w:t xml:space="preserve">Czy Zamawiający dopuści możliwość zaoferowania osłony na przewody wyposażoną </w:t>
            </w:r>
            <w:r>
              <w:rPr>
                <w:sz w:val="24"/>
                <w:szCs w:val="24"/>
              </w:rPr>
              <w:t xml:space="preserve">                     </w:t>
            </w:r>
            <w:r w:rsidRPr="00C60EBC">
              <w:rPr>
                <w:sz w:val="24"/>
                <w:szCs w:val="24"/>
              </w:rPr>
              <w:t>w jedną taśmę do mocowania na końcu folii? Pozostałe parametry bez zmian.</w:t>
            </w:r>
          </w:p>
          <w:p w:rsidR="00C60EBC" w:rsidRPr="00C60EBC" w:rsidRDefault="00C60EBC" w:rsidP="008A781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60EBC">
              <w:rPr>
                <w:b/>
                <w:sz w:val="24"/>
                <w:szCs w:val="24"/>
              </w:rPr>
              <w:t>Odp.:</w:t>
            </w:r>
          </w:p>
          <w:p w:rsidR="008A7811" w:rsidRPr="00C60EBC" w:rsidRDefault="008A7811" w:rsidP="008A7811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2 </w:t>
            </w:r>
            <w:r w:rsidRPr="00C60EBC">
              <w:rPr>
                <w:sz w:val="24"/>
                <w:szCs w:val="24"/>
              </w:rPr>
              <w:t>osłon</w:t>
            </w:r>
            <w:r>
              <w:rPr>
                <w:sz w:val="24"/>
                <w:szCs w:val="24"/>
              </w:rPr>
              <w:t>ę</w:t>
            </w:r>
            <w:r w:rsidRPr="00C60EBC">
              <w:rPr>
                <w:sz w:val="24"/>
                <w:szCs w:val="24"/>
              </w:rPr>
              <w:t xml:space="preserve"> na przewody wyposażoną </w:t>
            </w:r>
            <w:r>
              <w:rPr>
                <w:sz w:val="24"/>
                <w:szCs w:val="24"/>
              </w:rPr>
              <w:t xml:space="preserve">                     </w:t>
            </w:r>
            <w:r w:rsidRPr="00C60EBC">
              <w:rPr>
                <w:sz w:val="24"/>
                <w:szCs w:val="24"/>
              </w:rPr>
              <w:t>w jedną taśmę do mocowania na końcu folii</w:t>
            </w:r>
            <w:r>
              <w:rPr>
                <w:sz w:val="24"/>
                <w:szCs w:val="24"/>
              </w:rPr>
              <w:t>.</w:t>
            </w:r>
            <w:r w:rsidRPr="00C60EBC">
              <w:rPr>
                <w:sz w:val="24"/>
                <w:szCs w:val="24"/>
              </w:rPr>
              <w:t xml:space="preserve"> Pozostałe parametry bez zmian.</w:t>
            </w:r>
          </w:p>
          <w:p w:rsidR="008A7811" w:rsidRPr="00C60EBC" w:rsidRDefault="008A7811" w:rsidP="00C60E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60EBC" w:rsidRPr="00C60EBC" w:rsidRDefault="00C60EBC" w:rsidP="00C60EB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60EBC">
              <w:rPr>
                <w:sz w:val="24"/>
                <w:szCs w:val="24"/>
                <w:u w:val="single"/>
              </w:rPr>
              <w:t>Pakiet nr 4 poz. 5</w:t>
            </w:r>
          </w:p>
          <w:p w:rsidR="00C60EBC" w:rsidRPr="00C60EBC" w:rsidRDefault="00C60EBC" w:rsidP="008A7811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C60EBC">
              <w:rPr>
                <w:sz w:val="24"/>
                <w:szCs w:val="24"/>
              </w:rPr>
              <w:t>Czy Zamawiający dopuści możliwość zaoferowania worka do zbiórki płynów o wymiarze 56cm x 90cm? Pozostałe parametry bez zmian.</w:t>
            </w:r>
          </w:p>
          <w:p w:rsidR="00C60EBC" w:rsidRPr="00C60EBC" w:rsidRDefault="00C60EBC" w:rsidP="008A781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60EBC">
              <w:rPr>
                <w:b/>
                <w:sz w:val="24"/>
                <w:szCs w:val="24"/>
              </w:rPr>
              <w:t>Odp.:</w:t>
            </w:r>
          </w:p>
          <w:p w:rsidR="00606454" w:rsidRPr="00C60EBC" w:rsidRDefault="000868BF" w:rsidP="00606454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</w:t>
            </w:r>
            <w:r w:rsidR="00606454">
              <w:rPr>
                <w:sz w:val="24"/>
                <w:szCs w:val="24"/>
              </w:rPr>
              <w:t xml:space="preserve">5 </w:t>
            </w:r>
            <w:r w:rsidR="00606454" w:rsidRPr="00C60EBC">
              <w:rPr>
                <w:sz w:val="24"/>
                <w:szCs w:val="24"/>
              </w:rPr>
              <w:t>wor</w:t>
            </w:r>
            <w:r w:rsidR="00606454">
              <w:rPr>
                <w:sz w:val="24"/>
                <w:szCs w:val="24"/>
              </w:rPr>
              <w:t>e</w:t>
            </w:r>
            <w:r w:rsidR="00606454" w:rsidRPr="00C60EBC">
              <w:rPr>
                <w:sz w:val="24"/>
                <w:szCs w:val="24"/>
              </w:rPr>
              <w:t>k do zbiórki płynów o wymiarze 56</w:t>
            </w:r>
            <w:r w:rsidR="00606454">
              <w:rPr>
                <w:sz w:val="24"/>
                <w:szCs w:val="24"/>
              </w:rPr>
              <w:t xml:space="preserve"> </w:t>
            </w:r>
            <w:r w:rsidR="00606454" w:rsidRPr="00C60EBC">
              <w:rPr>
                <w:sz w:val="24"/>
                <w:szCs w:val="24"/>
              </w:rPr>
              <w:t xml:space="preserve">cm </w:t>
            </w:r>
            <w:r w:rsidR="00606454">
              <w:rPr>
                <w:sz w:val="24"/>
                <w:szCs w:val="24"/>
              </w:rPr>
              <w:t xml:space="preserve">                 </w:t>
            </w:r>
            <w:r w:rsidR="00606454" w:rsidRPr="00C60EBC">
              <w:rPr>
                <w:sz w:val="24"/>
                <w:szCs w:val="24"/>
              </w:rPr>
              <w:t>x 90</w:t>
            </w:r>
            <w:r w:rsidR="00606454">
              <w:rPr>
                <w:sz w:val="24"/>
                <w:szCs w:val="24"/>
              </w:rPr>
              <w:t xml:space="preserve"> cm.</w:t>
            </w:r>
            <w:r w:rsidR="00606454" w:rsidRPr="00C60EBC">
              <w:rPr>
                <w:sz w:val="24"/>
                <w:szCs w:val="24"/>
              </w:rPr>
              <w:t xml:space="preserve"> Pozostałe parametry bez zmian.</w:t>
            </w:r>
          </w:p>
          <w:p w:rsidR="00C60EBC" w:rsidRPr="00880E40" w:rsidRDefault="00C60EBC" w:rsidP="003C78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60EBC" w:rsidRPr="00766875" w:rsidRDefault="00C60EBC" w:rsidP="003C78DB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C60EBC" w:rsidRPr="00023A38" w:rsidTr="003C78DB">
        <w:tc>
          <w:tcPr>
            <w:tcW w:w="9356" w:type="dxa"/>
            <w:shd w:val="clear" w:color="auto" w:fill="auto"/>
          </w:tcPr>
          <w:p w:rsidR="00C60EBC" w:rsidRPr="00023A38" w:rsidRDefault="00C60EBC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C60EBC" w:rsidRPr="00023A38" w:rsidRDefault="00C60EBC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C60EBC" w:rsidRPr="00023A38" w:rsidRDefault="00C60EBC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C60EBC" w:rsidRPr="00023A38" w:rsidRDefault="00C60EBC" w:rsidP="003C78DB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C60EBC" w:rsidRDefault="00C60EBC" w:rsidP="00C60EBC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C60EBC" w:rsidSect="00664350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8E1" w:rsidRDefault="006138E1">
      <w:r>
        <w:separator/>
      </w:r>
    </w:p>
  </w:endnote>
  <w:endnote w:type="continuationSeparator" w:id="0">
    <w:p w:rsidR="006138E1" w:rsidRDefault="00613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1B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1BD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1B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64350" w:rsidRPr="0066435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8E1" w:rsidRDefault="006138E1">
      <w:r>
        <w:separator/>
      </w:r>
    </w:p>
  </w:footnote>
  <w:footnote w:type="continuationSeparator" w:id="0">
    <w:p w:rsidR="006138E1" w:rsidRDefault="006138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551D8"/>
    <w:multiLevelType w:val="hybridMultilevel"/>
    <w:tmpl w:val="282215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DFC2918"/>
    <w:multiLevelType w:val="hybridMultilevel"/>
    <w:tmpl w:val="3BAA4CF2"/>
    <w:lvl w:ilvl="0" w:tplc="81E261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E5E3E00"/>
    <w:multiLevelType w:val="hybridMultilevel"/>
    <w:tmpl w:val="00B6B11A"/>
    <w:lvl w:ilvl="0" w:tplc="7D84C3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1FF"/>
    <w:rsid w:val="00031374"/>
    <w:rsid w:val="000868BF"/>
    <w:rsid w:val="000A1097"/>
    <w:rsid w:val="000E2A8F"/>
    <w:rsid w:val="0012774F"/>
    <w:rsid w:val="00144B7A"/>
    <w:rsid w:val="00180C6E"/>
    <w:rsid w:val="002341FF"/>
    <w:rsid w:val="002548A7"/>
    <w:rsid w:val="0029606A"/>
    <w:rsid w:val="00300030"/>
    <w:rsid w:val="004848F3"/>
    <w:rsid w:val="004A75F2"/>
    <w:rsid w:val="00501BD2"/>
    <w:rsid w:val="005144A9"/>
    <w:rsid w:val="00520165"/>
    <w:rsid w:val="005B1B08"/>
    <w:rsid w:val="00606454"/>
    <w:rsid w:val="006138E1"/>
    <w:rsid w:val="00632C3C"/>
    <w:rsid w:val="00662BDB"/>
    <w:rsid w:val="00664350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7811"/>
    <w:rsid w:val="009C3B17"/>
    <w:rsid w:val="00A905AC"/>
    <w:rsid w:val="00BA6584"/>
    <w:rsid w:val="00BE7BFD"/>
    <w:rsid w:val="00C370F2"/>
    <w:rsid w:val="00C44EEC"/>
    <w:rsid w:val="00C60EB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3B17"/>
  </w:style>
  <w:style w:type="paragraph" w:styleId="Nagwek1">
    <w:name w:val="heading 1"/>
    <w:basedOn w:val="Normalny"/>
    <w:next w:val="Normalny"/>
    <w:link w:val="Nagwek1Znak"/>
    <w:qFormat/>
    <w:rsid w:val="009C3B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C3B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C3B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3B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C3B17"/>
  </w:style>
  <w:style w:type="paragraph" w:styleId="Tekstpodstawowywcity">
    <w:name w:val="Body Text Indent"/>
    <w:basedOn w:val="Normalny"/>
    <w:rsid w:val="009C3B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C3B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C3B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C3B17"/>
    <w:rPr>
      <w:sz w:val="28"/>
    </w:rPr>
  </w:style>
  <w:style w:type="paragraph" w:styleId="Tekstpodstawowywcity3">
    <w:name w:val="Body Text Indent 3"/>
    <w:basedOn w:val="Normalny"/>
    <w:rsid w:val="009C3B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60EB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60E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2024-01-18T08:15:00Z</cp:lastPrinted>
  <dcterms:created xsi:type="dcterms:W3CDTF">2024-01-18T08:15:00Z</dcterms:created>
  <dcterms:modified xsi:type="dcterms:W3CDTF">2024-01-18T08:15:00Z</dcterms:modified>
</cp:coreProperties>
</file>