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5744" w:rsidRPr="00DA2AC1" w:rsidRDefault="00CC5744" w:rsidP="00CC5744">
      <w:pPr>
        <w:rPr>
          <w:b/>
          <w:bCs/>
          <w:sz w:val="24"/>
          <w:szCs w:val="24"/>
        </w:rPr>
      </w:pPr>
      <w:r w:rsidRPr="00DA2AC1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DA2AC1">
        <w:rPr>
          <w:b/>
          <w:bCs/>
          <w:sz w:val="24"/>
          <w:szCs w:val="24"/>
        </w:rPr>
        <w:t>s.p.z.o.z</w:t>
      </w:r>
      <w:proofErr w:type="spellEnd"/>
      <w:r w:rsidRPr="00DA2AC1">
        <w:rPr>
          <w:b/>
          <w:bCs/>
          <w:sz w:val="24"/>
          <w:szCs w:val="24"/>
        </w:rPr>
        <w:t>.</w:t>
      </w:r>
    </w:p>
    <w:p w:rsidR="00CC5744" w:rsidRPr="00DA2AC1" w:rsidRDefault="00CC5744" w:rsidP="00CC5744">
      <w:pPr>
        <w:rPr>
          <w:b/>
          <w:bCs/>
          <w:sz w:val="24"/>
          <w:szCs w:val="24"/>
        </w:rPr>
      </w:pPr>
      <w:proofErr w:type="spellStart"/>
      <w:r w:rsidRPr="00DA2AC1">
        <w:rPr>
          <w:b/>
          <w:bCs/>
          <w:sz w:val="24"/>
          <w:szCs w:val="24"/>
        </w:rPr>
        <w:t>Panewnicka</w:t>
      </w:r>
      <w:proofErr w:type="spellEnd"/>
      <w:r w:rsidRPr="00DA2AC1">
        <w:rPr>
          <w:b/>
          <w:bCs/>
          <w:sz w:val="24"/>
          <w:szCs w:val="24"/>
        </w:rPr>
        <w:t xml:space="preserve"> 65</w:t>
      </w:r>
    </w:p>
    <w:p w:rsidR="00CC5744" w:rsidRPr="00DA2AC1" w:rsidRDefault="00CC5744" w:rsidP="00CC5744">
      <w:pPr>
        <w:rPr>
          <w:b/>
          <w:bCs/>
          <w:sz w:val="24"/>
          <w:szCs w:val="24"/>
        </w:rPr>
      </w:pPr>
      <w:r w:rsidRPr="00DA2AC1">
        <w:rPr>
          <w:b/>
          <w:bCs/>
          <w:sz w:val="24"/>
          <w:szCs w:val="24"/>
        </w:rPr>
        <w:t>40-760 Katowice</w:t>
      </w:r>
    </w:p>
    <w:p w:rsidR="00CC5744" w:rsidRPr="00DA2AC1" w:rsidRDefault="00CC5744" w:rsidP="00CC5744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CC5744" w:rsidRPr="00DA2AC1" w:rsidRDefault="00CC5744" w:rsidP="00CC5744">
      <w:pPr>
        <w:pStyle w:val="Nagwek"/>
        <w:tabs>
          <w:tab w:val="clear" w:pos="4536"/>
        </w:tabs>
        <w:rPr>
          <w:sz w:val="24"/>
          <w:szCs w:val="24"/>
        </w:rPr>
      </w:pPr>
      <w:r w:rsidRPr="00DA2AC1">
        <w:rPr>
          <w:b/>
          <w:bCs/>
          <w:sz w:val="24"/>
          <w:szCs w:val="24"/>
        </w:rPr>
        <w:t>Pismo: AZP/</w:t>
      </w:r>
      <w:r>
        <w:rPr>
          <w:b/>
          <w:bCs/>
          <w:sz w:val="24"/>
          <w:szCs w:val="24"/>
        </w:rPr>
        <w:t>29</w:t>
      </w:r>
      <w:r w:rsidRPr="00DA2AC1">
        <w:rPr>
          <w:b/>
          <w:bCs/>
          <w:sz w:val="24"/>
          <w:szCs w:val="24"/>
        </w:rPr>
        <w:t>/P/202</w:t>
      </w:r>
      <w:r>
        <w:rPr>
          <w:b/>
          <w:bCs/>
          <w:sz w:val="24"/>
          <w:szCs w:val="24"/>
        </w:rPr>
        <w:t>3</w:t>
      </w:r>
      <w:r w:rsidRPr="00DA2AC1">
        <w:rPr>
          <w:sz w:val="24"/>
          <w:szCs w:val="24"/>
        </w:rPr>
        <w:tab/>
        <w:t xml:space="preserve"> Katowice dnia: </w:t>
      </w:r>
      <w:r w:rsidR="00C84C23">
        <w:rPr>
          <w:sz w:val="24"/>
          <w:szCs w:val="24"/>
        </w:rPr>
        <w:t>1</w:t>
      </w:r>
      <w:r w:rsidR="00F64513">
        <w:rPr>
          <w:sz w:val="24"/>
          <w:szCs w:val="24"/>
        </w:rPr>
        <w:t>8</w:t>
      </w:r>
      <w:r>
        <w:rPr>
          <w:sz w:val="24"/>
          <w:szCs w:val="24"/>
        </w:rPr>
        <w:t>.01.2024r.</w:t>
      </w:r>
    </w:p>
    <w:p w:rsidR="00CC5744" w:rsidRDefault="00CC5744" w:rsidP="00CC5744"/>
    <w:p w:rsidR="00CC5744" w:rsidRDefault="00CC5744" w:rsidP="00CC5744"/>
    <w:p w:rsidR="00CC5744" w:rsidRPr="001566D5" w:rsidRDefault="00CC5744" w:rsidP="00CC5744"/>
    <w:p w:rsidR="00CC5744" w:rsidRDefault="00CC5744" w:rsidP="00CC5744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>
        <w:rPr>
          <w:b/>
          <w:sz w:val="24"/>
          <w:szCs w:val="24"/>
        </w:rPr>
        <w:t>WYKONAWCY</w:t>
      </w:r>
    </w:p>
    <w:p w:rsidR="00CC5744" w:rsidRDefault="00CC5744" w:rsidP="00CC5744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>
        <w:rPr>
          <w:i/>
          <w:sz w:val="24"/>
          <w:szCs w:val="24"/>
        </w:rPr>
        <w:t>ubiegający się o zamówienie publiczne</w:t>
      </w:r>
    </w:p>
    <w:p w:rsidR="00CC5744" w:rsidRDefault="00CC5744" w:rsidP="00CC5744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CC5744" w:rsidRDefault="00CC5744" w:rsidP="00CC5744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CC5744" w:rsidRDefault="00CC5744" w:rsidP="00CC5744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WYJAŚNIENIA TREŚCI</w:t>
      </w:r>
    </w:p>
    <w:p w:rsidR="00CC5744" w:rsidRDefault="00CC5744" w:rsidP="00CC5744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SPECYFIKACJI WARUNKÓW ZAMÓWIENIA - 15</w:t>
      </w:r>
    </w:p>
    <w:p w:rsidR="00CC5744" w:rsidRDefault="00CC5744" w:rsidP="00CC5744">
      <w:pPr>
        <w:jc w:val="both"/>
        <w:rPr>
          <w:i/>
          <w:sz w:val="22"/>
          <w:szCs w:val="22"/>
        </w:rPr>
      </w:pPr>
    </w:p>
    <w:p w:rsidR="00CC5744" w:rsidRDefault="00CC5744" w:rsidP="00CC5744">
      <w:pPr>
        <w:rPr>
          <w:b/>
          <w:i/>
          <w:sz w:val="22"/>
          <w:szCs w:val="22"/>
        </w:rPr>
      </w:pPr>
      <w:r>
        <w:rPr>
          <w:i/>
          <w:sz w:val="22"/>
          <w:szCs w:val="22"/>
        </w:rPr>
        <w:t xml:space="preserve">dotyczy: </w:t>
      </w:r>
      <w:r w:rsidRPr="00406690">
        <w:rPr>
          <w:i/>
          <w:sz w:val="22"/>
          <w:szCs w:val="22"/>
        </w:rPr>
        <w:t xml:space="preserve">postępowania o udzielenie zamówienia publicznego, </w:t>
      </w:r>
      <w:r>
        <w:rPr>
          <w:i/>
          <w:sz w:val="22"/>
          <w:szCs w:val="22"/>
        </w:rPr>
        <w:t>p</w:t>
      </w:r>
      <w:r w:rsidRPr="00406690">
        <w:rPr>
          <w:i/>
          <w:sz w:val="22"/>
          <w:szCs w:val="22"/>
        </w:rPr>
        <w:t xml:space="preserve">rowadzonego w trybie </w:t>
      </w:r>
      <w:r>
        <w:rPr>
          <w:i/>
          <w:sz w:val="22"/>
          <w:szCs w:val="22"/>
        </w:rPr>
        <w:t>podstawowym</w:t>
      </w:r>
      <w:r w:rsidRPr="00406690">
        <w:rPr>
          <w:b/>
          <w:i/>
          <w:sz w:val="22"/>
          <w:szCs w:val="22"/>
        </w:rPr>
        <w:t xml:space="preserve"> </w:t>
      </w:r>
      <w:r>
        <w:rPr>
          <w:b/>
          <w:i/>
          <w:sz w:val="22"/>
          <w:szCs w:val="22"/>
        </w:rPr>
        <w:t xml:space="preserve"> </w:t>
      </w:r>
    </w:p>
    <w:p w:rsidR="00CC5744" w:rsidRDefault="00CC5744" w:rsidP="00CC5744">
      <w:pPr>
        <w:rPr>
          <w:bCs/>
          <w:i/>
          <w:sz w:val="22"/>
          <w:szCs w:val="22"/>
        </w:rPr>
      </w:pPr>
      <w:r>
        <w:rPr>
          <w:b/>
          <w:i/>
          <w:sz w:val="22"/>
          <w:szCs w:val="22"/>
        </w:rPr>
        <w:t xml:space="preserve">              </w:t>
      </w:r>
      <w:r w:rsidRPr="00406690">
        <w:rPr>
          <w:i/>
          <w:sz w:val="22"/>
          <w:szCs w:val="22"/>
        </w:rPr>
        <w:t>p</w:t>
      </w:r>
      <w:r w:rsidRPr="00406690">
        <w:rPr>
          <w:bCs/>
          <w:i/>
          <w:sz w:val="22"/>
          <w:szCs w:val="22"/>
        </w:rPr>
        <w:t>n.</w:t>
      </w:r>
      <w:r w:rsidRPr="00406690">
        <w:rPr>
          <w:b/>
          <w:i/>
          <w:sz w:val="22"/>
          <w:szCs w:val="22"/>
        </w:rPr>
        <w:t xml:space="preserve"> </w:t>
      </w:r>
      <w:r w:rsidRPr="00044ACC">
        <w:rPr>
          <w:b/>
          <w:bCs/>
          <w:sz w:val="22"/>
          <w:szCs w:val="22"/>
        </w:rPr>
        <w:t>”</w:t>
      </w:r>
      <w:r w:rsidRPr="00EB6DA2">
        <w:rPr>
          <w:b/>
          <w:bCs/>
          <w:i/>
          <w:sz w:val="22"/>
          <w:szCs w:val="22"/>
        </w:rPr>
        <w:t xml:space="preserve">Dostawa </w:t>
      </w:r>
      <w:r w:rsidRPr="006B7A0A">
        <w:rPr>
          <w:b/>
          <w:bCs/>
          <w:i/>
        </w:rPr>
        <w:t>obłożeń i odzieży operacyjnej oraz pozostałych wyrobów medycznych</w:t>
      </w:r>
      <w:r w:rsidRPr="00ED5EA5">
        <w:rPr>
          <w:b/>
          <w:bCs/>
          <w:i/>
          <w:sz w:val="22"/>
          <w:szCs w:val="22"/>
        </w:rPr>
        <w:t>”</w:t>
      </w:r>
      <w:r w:rsidRPr="00ED5EA5">
        <w:rPr>
          <w:bCs/>
          <w:i/>
          <w:sz w:val="22"/>
          <w:szCs w:val="22"/>
        </w:rPr>
        <w:t xml:space="preserve">; </w:t>
      </w:r>
    </w:p>
    <w:p w:rsidR="00CC5744" w:rsidRPr="00ED5EA5" w:rsidRDefault="00CC5744" w:rsidP="00CC5744">
      <w:pPr>
        <w:rPr>
          <w:b/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              </w:t>
      </w:r>
      <w:r w:rsidRPr="00ED5EA5">
        <w:rPr>
          <w:bCs/>
          <w:i/>
          <w:sz w:val="22"/>
          <w:szCs w:val="22"/>
        </w:rPr>
        <w:t>nr postępowania:</w:t>
      </w:r>
      <w:r w:rsidRPr="00ED5EA5">
        <w:rPr>
          <w:b/>
          <w:i/>
          <w:sz w:val="22"/>
          <w:szCs w:val="22"/>
        </w:rPr>
        <w:t xml:space="preserve"> AZP/</w:t>
      </w:r>
      <w:r>
        <w:rPr>
          <w:b/>
          <w:i/>
          <w:sz w:val="22"/>
          <w:szCs w:val="22"/>
        </w:rPr>
        <w:t>29</w:t>
      </w:r>
      <w:r w:rsidRPr="00ED5EA5">
        <w:rPr>
          <w:b/>
          <w:i/>
          <w:sz w:val="22"/>
          <w:szCs w:val="22"/>
        </w:rPr>
        <w:t>/P/2023</w:t>
      </w:r>
    </w:p>
    <w:p w:rsidR="00CC5744" w:rsidRDefault="00CC5744" w:rsidP="00CC5744">
      <w:pPr>
        <w:jc w:val="both"/>
        <w:rPr>
          <w:b/>
          <w:sz w:val="22"/>
          <w:szCs w:val="22"/>
        </w:rPr>
      </w:pPr>
    </w:p>
    <w:p w:rsidR="00CC5744" w:rsidRPr="00CB54E6" w:rsidRDefault="00CC5744" w:rsidP="00CC5744">
      <w:pPr>
        <w:jc w:val="both"/>
        <w:rPr>
          <w:sz w:val="16"/>
          <w:szCs w:val="16"/>
        </w:rPr>
      </w:pPr>
    </w:p>
    <w:p w:rsidR="00CC5744" w:rsidRPr="001566D5" w:rsidRDefault="00CC5744" w:rsidP="00CC5744">
      <w:pPr>
        <w:jc w:val="both"/>
        <w:rPr>
          <w:sz w:val="24"/>
          <w:szCs w:val="24"/>
        </w:rPr>
      </w:pPr>
      <w:r w:rsidRPr="001566D5">
        <w:rPr>
          <w:sz w:val="24"/>
          <w:szCs w:val="24"/>
        </w:rPr>
        <w:t xml:space="preserve">Zamawiający, </w:t>
      </w:r>
      <w:r w:rsidRPr="001566D5">
        <w:rPr>
          <w:b/>
          <w:sz w:val="24"/>
          <w:szCs w:val="24"/>
        </w:rPr>
        <w:t xml:space="preserve">Okręgowy Szpital Kolejowy w Katowicach - </w:t>
      </w:r>
      <w:proofErr w:type="spellStart"/>
      <w:r w:rsidRPr="001566D5">
        <w:rPr>
          <w:b/>
          <w:sz w:val="24"/>
          <w:szCs w:val="24"/>
        </w:rPr>
        <w:t>s.p.z.o.z</w:t>
      </w:r>
      <w:proofErr w:type="spellEnd"/>
      <w:r w:rsidRPr="001566D5">
        <w:rPr>
          <w:b/>
          <w:sz w:val="24"/>
          <w:szCs w:val="24"/>
        </w:rPr>
        <w:t>.</w:t>
      </w:r>
      <w:r w:rsidRPr="001566D5">
        <w:rPr>
          <w:sz w:val="24"/>
          <w:szCs w:val="24"/>
        </w:rPr>
        <w:t>, działając na podstawie art. </w:t>
      </w:r>
      <w:r>
        <w:rPr>
          <w:sz w:val="24"/>
          <w:szCs w:val="24"/>
        </w:rPr>
        <w:t>284</w:t>
      </w:r>
      <w:r w:rsidRPr="001566D5">
        <w:rPr>
          <w:sz w:val="24"/>
          <w:szCs w:val="24"/>
        </w:rPr>
        <w:t xml:space="preserve"> ust. 6 ustawy z dnia 11 września 2019r. Prawo zamówień publicznych (Dz. U. z 202</w:t>
      </w:r>
      <w:r>
        <w:rPr>
          <w:sz w:val="24"/>
          <w:szCs w:val="24"/>
        </w:rPr>
        <w:t>3</w:t>
      </w:r>
      <w:r w:rsidRPr="001566D5">
        <w:rPr>
          <w:sz w:val="24"/>
          <w:szCs w:val="24"/>
        </w:rPr>
        <w:t>r. poz. 1</w:t>
      </w:r>
      <w:r>
        <w:rPr>
          <w:sz w:val="24"/>
          <w:szCs w:val="24"/>
        </w:rPr>
        <w:t>605</w:t>
      </w:r>
      <w:r w:rsidRPr="001566D5">
        <w:rPr>
          <w:sz w:val="24"/>
          <w:szCs w:val="24"/>
        </w:rPr>
        <w:t xml:space="preserve"> z </w:t>
      </w:r>
      <w:proofErr w:type="spellStart"/>
      <w:r w:rsidRPr="001566D5">
        <w:rPr>
          <w:sz w:val="24"/>
          <w:szCs w:val="24"/>
        </w:rPr>
        <w:t>późn</w:t>
      </w:r>
      <w:proofErr w:type="spellEnd"/>
      <w:r w:rsidRPr="001566D5">
        <w:rPr>
          <w:sz w:val="24"/>
          <w:szCs w:val="24"/>
        </w:rPr>
        <w:t>. zm.), udostępnia poniżej treść zapytań do Specyfikacji Warunków Zamówienia (</w:t>
      </w:r>
      <w:r w:rsidRPr="001566D5">
        <w:rPr>
          <w:sz w:val="24"/>
          <w:szCs w:val="24"/>
          <w:lang w:eastAsia="ar-SA"/>
        </w:rPr>
        <w:t>zwanej dalej</w:t>
      </w:r>
      <w:r w:rsidRPr="001566D5">
        <w:rPr>
          <w:b/>
          <w:sz w:val="24"/>
          <w:szCs w:val="24"/>
          <w:lang w:eastAsia="ar-SA"/>
        </w:rPr>
        <w:t xml:space="preserve"> </w:t>
      </w:r>
      <w:r w:rsidRPr="001566D5">
        <w:rPr>
          <w:bCs/>
          <w:sz w:val="24"/>
          <w:szCs w:val="24"/>
          <w:lang w:eastAsia="ar-SA"/>
        </w:rPr>
        <w:t xml:space="preserve">”SWZ”) </w:t>
      </w:r>
      <w:r w:rsidRPr="001566D5">
        <w:rPr>
          <w:sz w:val="24"/>
          <w:szCs w:val="24"/>
        </w:rPr>
        <w:t>wraz z wyjaśnieniami</w:t>
      </w:r>
      <w:r w:rsidRPr="001566D5">
        <w:rPr>
          <w:bCs/>
          <w:sz w:val="24"/>
          <w:szCs w:val="24"/>
          <w:lang w:eastAsia="ar-SA"/>
        </w:rPr>
        <w:t>:</w:t>
      </w:r>
    </w:p>
    <w:p w:rsidR="00CC5744" w:rsidRDefault="00CC5744" w:rsidP="00CC5744">
      <w:pPr>
        <w:jc w:val="right"/>
        <w:rPr>
          <w:rFonts w:ascii="Arial" w:hAnsi="Arial" w:cs="Arial"/>
          <w:sz w:val="24"/>
          <w:szCs w:val="24"/>
        </w:rPr>
      </w:pPr>
    </w:p>
    <w:tbl>
      <w:tblPr>
        <w:tblW w:w="9356" w:type="dxa"/>
        <w:tblInd w:w="-34" w:type="dxa"/>
        <w:tblLook w:val="04A0"/>
      </w:tblPr>
      <w:tblGrid>
        <w:gridCol w:w="9572"/>
      </w:tblGrid>
      <w:tr w:rsidR="00CC5744" w:rsidRPr="00CC5744" w:rsidTr="003C78DB">
        <w:tc>
          <w:tcPr>
            <w:tcW w:w="9356" w:type="dxa"/>
            <w:shd w:val="clear" w:color="auto" w:fill="auto"/>
          </w:tcPr>
          <w:tbl>
            <w:tblPr>
              <w:tblW w:w="9356" w:type="dxa"/>
              <w:tblLook w:val="04A0"/>
            </w:tblPr>
            <w:tblGrid>
              <w:gridCol w:w="9356"/>
            </w:tblGrid>
            <w:tr w:rsidR="00CC5744" w:rsidRPr="00CC5744" w:rsidTr="003C78DB">
              <w:tc>
                <w:tcPr>
                  <w:tcW w:w="9356" w:type="dxa"/>
                  <w:shd w:val="clear" w:color="auto" w:fill="auto"/>
                </w:tcPr>
                <w:p w:rsidR="00CC5744" w:rsidRPr="00CC5744" w:rsidRDefault="00CC5744" w:rsidP="00CC5744">
                  <w:pPr>
                    <w:spacing w:after="120"/>
                    <w:ind w:right="-72"/>
                    <w:jc w:val="both"/>
                    <w:rPr>
                      <w:sz w:val="24"/>
                      <w:szCs w:val="24"/>
                      <w:u w:val="single"/>
                    </w:rPr>
                  </w:pPr>
                  <w:r w:rsidRPr="00CC5744">
                    <w:rPr>
                      <w:sz w:val="24"/>
                      <w:szCs w:val="24"/>
                      <w:u w:val="single"/>
                    </w:rPr>
                    <w:t xml:space="preserve">Pakiet 3 </w:t>
                  </w:r>
                </w:p>
                <w:p w:rsidR="00CC5744" w:rsidRPr="00CC5744" w:rsidRDefault="00CC5744" w:rsidP="007C6E58">
                  <w:pPr>
                    <w:numPr>
                      <w:ilvl w:val="0"/>
                      <w:numId w:val="9"/>
                    </w:numPr>
                    <w:ind w:left="210" w:right="-74" w:hanging="210"/>
                    <w:jc w:val="both"/>
                    <w:rPr>
                      <w:sz w:val="24"/>
                      <w:szCs w:val="24"/>
                    </w:rPr>
                  </w:pPr>
                  <w:r w:rsidRPr="00CC5744">
                    <w:rPr>
                      <w:sz w:val="24"/>
                      <w:szCs w:val="24"/>
                    </w:rPr>
                    <w:t xml:space="preserve">Czy Zamawiający oczekuje serwet zgodnych z aktualną normą EN 13795-1:2019? Część 3 wskazanej normy EN 13795 została wycofana i zastąpiona przez EN 13795:2011, która to </w:t>
                  </w:r>
                  <w:r>
                    <w:rPr>
                      <w:sz w:val="24"/>
                      <w:szCs w:val="24"/>
                    </w:rPr>
                    <w:t xml:space="preserve">                  </w:t>
                  </w:r>
                  <w:r w:rsidRPr="00CC5744">
                    <w:rPr>
                      <w:sz w:val="24"/>
                      <w:szCs w:val="24"/>
                    </w:rPr>
                    <w:t>z kolei norma po kilku poprawkach została w 2019 roku została zastąpiona przez normę EN 13795-1:2019.</w:t>
                  </w:r>
                </w:p>
                <w:p w:rsidR="00CC5744" w:rsidRPr="007C6E58" w:rsidRDefault="007C6E58" w:rsidP="007C6E58">
                  <w:pPr>
                    <w:ind w:left="30" w:right="-74"/>
                    <w:jc w:val="both"/>
                    <w:rPr>
                      <w:b/>
                      <w:sz w:val="24"/>
                      <w:szCs w:val="24"/>
                    </w:rPr>
                  </w:pPr>
                  <w:r w:rsidRPr="007C6E58">
                    <w:rPr>
                      <w:b/>
                      <w:sz w:val="24"/>
                      <w:szCs w:val="24"/>
                    </w:rPr>
                    <w:t>Odp.:</w:t>
                  </w:r>
                </w:p>
                <w:p w:rsidR="007C6E58" w:rsidRDefault="00C84C23" w:rsidP="003C78DB">
                  <w:pPr>
                    <w:spacing w:after="120"/>
                    <w:ind w:left="30" w:right="-72"/>
                    <w:jc w:val="both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Zamawiający dopuszcza w Pakiecie nr 3 </w:t>
                  </w:r>
                  <w:r w:rsidRPr="00CC5744">
                    <w:rPr>
                      <w:sz w:val="24"/>
                      <w:szCs w:val="24"/>
                    </w:rPr>
                    <w:t>serwet</w:t>
                  </w:r>
                  <w:r>
                    <w:rPr>
                      <w:sz w:val="24"/>
                      <w:szCs w:val="24"/>
                    </w:rPr>
                    <w:t>y</w:t>
                  </w:r>
                  <w:r w:rsidRPr="00CC5744">
                    <w:rPr>
                      <w:sz w:val="24"/>
                      <w:szCs w:val="24"/>
                    </w:rPr>
                    <w:t xml:space="preserve"> zgodn</w:t>
                  </w:r>
                  <w:r>
                    <w:rPr>
                      <w:sz w:val="24"/>
                      <w:szCs w:val="24"/>
                    </w:rPr>
                    <w:t>e</w:t>
                  </w:r>
                  <w:r w:rsidRPr="00CC5744">
                    <w:rPr>
                      <w:sz w:val="24"/>
                      <w:szCs w:val="24"/>
                    </w:rPr>
                    <w:t xml:space="preserve"> z aktualną normą EN 13795-1:2019</w:t>
                  </w:r>
                  <w:r>
                    <w:rPr>
                      <w:sz w:val="24"/>
                      <w:szCs w:val="24"/>
                    </w:rPr>
                    <w:t>.</w:t>
                  </w:r>
                </w:p>
                <w:p w:rsidR="00C84C23" w:rsidRPr="00CC5744" w:rsidRDefault="00C84C23" w:rsidP="00C84C23">
                  <w:pPr>
                    <w:ind w:left="28" w:right="-74"/>
                    <w:jc w:val="both"/>
                    <w:rPr>
                      <w:sz w:val="24"/>
                      <w:szCs w:val="24"/>
                    </w:rPr>
                  </w:pPr>
                </w:p>
                <w:p w:rsidR="00CC5744" w:rsidRPr="007C6E58" w:rsidRDefault="00CC5744" w:rsidP="003C78DB">
                  <w:pPr>
                    <w:spacing w:after="120"/>
                    <w:ind w:left="30" w:right="-72"/>
                    <w:jc w:val="both"/>
                    <w:rPr>
                      <w:sz w:val="24"/>
                      <w:szCs w:val="24"/>
                      <w:u w:val="single"/>
                    </w:rPr>
                  </w:pPr>
                  <w:r w:rsidRPr="007C6E58">
                    <w:rPr>
                      <w:sz w:val="24"/>
                      <w:szCs w:val="24"/>
                      <w:u w:val="single"/>
                    </w:rPr>
                    <w:t xml:space="preserve">Pakiet 4, poz. 5 </w:t>
                  </w:r>
                </w:p>
                <w:p w:rsidR="00CC5744" w:rsidRPr="00CC5744" w:rsidRDefault="00CC5744" w:rsidP="007C6E58">
                  <w:pPr>
                    <w:numPr>
                      <w:ilvl w:val="0"/>
                      <w:numId w:val="9"/>
                    </w:numPr>
                    <w:ind w:left="352" w:right="-72" w:hanging="284"/>
                    <w:jc w:val="both"/>
                    <w:rPr>
                      <w:sz w:val="24"/>
                      <w:szCs w:val="24"/>
                    </w:rPr>
                  </w:pPr>
                  <w:r w:rsidRPr="00CC5744">
                    <w:rPr>
                      <w:sz w:val="24"/>
                      <w:szCs w:val="24"/>
                    </w:rPr>
                    <w:t xml:space="preserve">Czy Zamawiający wyrazi zgodę na zaoferowanie torebki na płyny stożkowej o wym. </w:t>
                  </w:r>
                  <w:r w:rsidR="00C84C23">
                    <w:rPr>
                      <w:sz w:val="24"/>
                      <w:szCs w:val="24"/>
                    </w:rPr>
                    <w:t xml:space="preserve">               </w:t>
                  </w:r>
                  <w:r w:rsidRPr="00CC5744">
                    <w:rPr>
                      <w:sz w:val="24"/>
                      <w:szCs w:val="24"/>
                    </w:rPr>
                    <w:t>50 x 50 cm?</w:t>
                  </w:r>
                </w:p>
                <w:p w:rsidR="007C6E58" w:rsidRPr="007C6E58" w:rsidRDefault="007C6E58" w:rsidP="007C6E58">
                  <w:pPr>
                    <w:ind w:left="30" w:right="-74"/>
                    <w:jc w:val="both"/>
                    <w:rPr>
                      <w:b/>
                      <w:sz w:val="24"/>
                      <w:szCs w:val="24"/>
                    </w:rPr>
                  </w:pPr>
                  <w:r w:rsidRPr="007C6E58">
                    <w:rPr>
                      <w:b/>
                      <w:sz w:val="24"/>
                      <w:szCs w:val="24"/>
                    </w:rPr>
                    <w:t>Odp.:</w:t>
                  </w:r>
                </w:p>
                <w:p w:rsidR="00CC5744" w:rsidRDefault="00C84C23" w:rsidP="007C6E58">
                  <w:pPr>
                    <w:ind w:left="30" w:right="-72"/>
                    <w:jc w:val="both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Zamawiający dopuszcza w Pakiecie nr 4 poz. 5 </w:t>
                  </w:r>
                  <w:r w:rsidRPr="00CC5744">
                    <w:rPr>
                      <w:sz w:val="24"/>
                      <w:szCs w:val="24"/>
                    </w:rPr>
                    <w:t>torebk</w:t>
                  </w:r>
                  <w:r>
                    <w:rPr>
                      <w:sz w:val="24"/>
                      <w:szCs w:val="24"/>
                    </w:rPr>
                    <w:t>ę</w:t>
                  </w:r>
                  <w:r w:rsidRPr="00CC5744">
                    <w:rPr>
                      <w:sz w:val="24"/>
                      <w:szCs w:val="24"/>
                    </w:rPr>
                    <w:t xml:space="preserve"> na płyny stożkow</w:t>
                  </w:r>
                  <w:r>
                    <w:rPr>
                      <w:sz w:val="24"/>
                      <w:szCs w:val="24"/>
                    </w:rPr>
                    <w:t>ą</w:t>
                  </w:r>
                  <w:r w:rsidRPr="00CC5744">
                    <w:rPr>
                      <w:sz w:val="24"/>
                      <w:szCs w:val="24"/>
                    </w:rPr>
                    <w:t xml:space="preserve"> o wym. 50 x 50 </w:t>
                  </w:r>
                  <w:proofErr w:type="spellStart"/>
                  <w:r w:rsidRPr="00CC5744">
                    <w:rPr>
                      <w:sz w:val="24"/>
                      <w:szCs w:val="24"/>
                    </w:rPr>
                    <w:t>cm</w:t>
                  </w:r>
                  <w:proofErr w:type="spellEnd"/>
                  <w:r>
                    <w:rPr>
                      <w:sz w:val="24"/>
                      <w:szCs w:val="24"/>
                    </w:rPr>
                    <w:t>.</w:t>
                  </w:r>
                </w:p>
                <w:p w:rsidR="00C84C23" w:rsidRPr="00CC5744" w:rsidRDefault="00C84C23" w:rsidP="007C6E58">
                  <w:pPr>
                    <w:ind w:left="30" w:right="-72"/>
                    <w:jc w:val="both"/>
                    <w:rPr>
                      <w:sz w:val="24"/>
                      <w:szCs w:val="24"/>
                    </w:rPr>
                  </w:pPr>
                </w:p>
                <w:p w:rsidR="00CC5744" w:rsidRPr="007C6E58" w:rsidRDefault="00CC5744" w:rsidP="003C78DB">
                  <w:pPr>
                    <w:spacing w:after="120"/>
                    <w:ind w:left="30" w:right="-72"/>
                    <w:jc w:val="both"/>
                    <w:rPr>
                      <w:sz w:val="24"/>
                      <w:szCs w:val="24"/>
                      <w:u w:val="single"/>
                    </w:rPr>
                  </w:pPr>
                  <w:r w:rsidRPr="007C6E58">
                    <w:rPr>
                      <w:sz w:val="24"/>
                      <w:szCs w:val="24"/>
                      <w:u w:val="single"/>
                    </w:rPr>
                    <w:t xml:space="preserve">Pakiet 5, poz. 1 </w:t>
                  </w:r>
                </w:p>
                <w:p w:rsidR="00CC5744" w:rsidRPr="00CC5744" w:rsidRDefault="00CC5744" w:rsidP="003C78DB">
                  <w:pPr>
                    <w:spacing w:after="120"/>
                    <w:ind w:left="30" w:right="-72"/>
                    <w:jc w:val="both"/>
                    <w:rPr>
                      <w:sz w:val="24"/>
                      <w:szCs w:val="24"/>
                    </w:rPr>
                  </w:pPr>
                  <w:r w:rsidRPr="00CC5744">
                    <w:rPr>
                      <w:sz w:val="24"/>
                      <w:szCs w:val="24"/>
                    </w:rPr>
                    <w:t>3. Czy Zamawiający wyrazi zgodę na zaoferowanie zestawu o składzie:</w:t>
                  </w:r>
                </w:p>
                <w:p w:rsidR="00CC5744" w:rsidRPr="00CC5744" w:rsidRDefault="00CC5744" w:rsidP="00822C30">
                  <w:pPr>
                    <w:ind w:left="352" w:right="-74"/>
                    <w:jc w:val="both"/>
                    <w:rPr>
                      <w:sz w:val="24"/>
                      <w:szCs w:val="24"/>
                    </w:rPr>
                  </w:pPr>
                  <w:r w:rsidRPr="00CC5744">
                    <w:rPr>
                      <w:sz w:val="24"/>
                      <w:szCs w:val="24"/>
                    </w:rPr>
                    <w:t>1 x serweta wzmocniona na stół instrumentalny stanowiąca owinięcie zestawu o wymiarach 150 cm x 190 cm</w:t>
                  </w:r>
                </w:p>
                <w:p w:rsidR="00CC5744" w:rsidRPr="00CC5744" w:rsidRDefault="00CC5744" w:rsidP="00822C30">
                  <w:pPr>
                    <w:ind w:left="352" w:right="-74"/>
                    <w:jc w:val="both"/>
                    <w:rPr>
                      <w:sz w:val="24"/>
                      <w:szCs w:val="24"/>
                    </w:rPr>
                  </w:pPr>
                  <w:r w:rsidRPr="00CC5744">
                    <w:rPr>
                      <w:sz w:val="24"/>
                      <w:szCs w:val="24"/>
                    </w:rPr>
                    <w:t xml:space="preserve">1 x wzmocniona osłona (serweta) na stolik </w:t>
                  </w:r>
                  <w:proofErr w:type="spellStart"/>
                  <w:r w:rsidRPr="00CC5744">
                    <w:rPr>
                      <w:sz w:val="24"/>
                      <w:szCs w:val="24"/>
                    </w:rPr>
                    <w:t>Mayo</w:t>
                  </w:r>
                  <w:proofErr w:type="spellEnd"/>
                  <w:r w:rsidRPr="00CC5744">
                    <w:rPr>
                      <w:sz w:val="24"/>
                      <w:szCs w:val="24"/>
                    </w:rPr>
                    <w:t xml:space="preserve"> o wymiarach 80 cm x 145 cm, składana teleskopowo</w:t>
                  </w:r>
                </w:p>
                <w:p w:rsidR="00CC5744" w:rsidRPr="00CC5744" w:rsidRDefault="00CC5744" w:rsidP="00822C30">
                  <w:pPr>
                    <w:ind w:left="352" w:right="-74"/>
                    <w:jc w:val="both"/>
                    <w:rPr>
                      <w:sz w:val="24"/>
                      <w:szCs w:val="24"/>
                    </w:rPr>
                  </w:pPr>
                  <w:r w:rsidRPr="00CC5744">
                    <w:rPr>
                      <w:sz w:val="24"/>
                      <w:szCs w:val="24"/>
                    </w:rPr>
                    <w:t xml:space="preserve">2 x </w:t>
                  </w:r>
                  <w:proofErr w:type="spellStart"/>
                  <w:r w:rsidRPr="00CC5744">
                    <w:rPr>
                      <w:sz w:val="24"/>
                      <w:szCs w:val="24"/>
                    </w:rPr>
                    <w:t>wysokochłonna</w:t>
                  </w:r>
                  <w:proofErr w:type="spellEnd"/>
                  <w:r w:rsidRPr="00CC5744">
                    <w:rPr>
                      <w:sz w:val="24"/>
                      <w:szCs w:val="24"/>
                    </w:rPr>
                    <w:t xml:space="preserve"> serweta samoprzylepna o wymiarach 75cm x 90cm i gramaturze 96 g/m2</w:t>
                  </w:r>
                </w:p>
                <w:p w:rsidR="00CC5744" w:rsidRPr="00CC5744" w:rsidRDefault="00CC5744" w:rsidP="00822C30">
                  <w:pPr>
                    <w:ind w:left="352" w:right="-74"/>
                    <w:jc w:val="both"/>
                    <w:rPr>
                      <w:sz w:val="24"/>
                      <w:szCs w:val="24"/>
                    </w:rPr>
                  </w:pPr>
                  <w:r w:rsidRPr="00CC5744">
                    <w:rPr>
                      <w:sz w:val="24"/>
                      <w:szCs w:val="24"/>
                    </w:rPr>
                    <w:t>1 x serweta samoprzylepna o wymiarach 170cm x 180cm, wzmocnienie o wymiarach 50 cm x 80 cm</w:t>
                  </w:r>
                </w:p>
                <w:p w:rsidR="00CC5744" w:rsidRPr="00CC5744" w:rsidRDefault="00CC5744" w:rsidP="00822C30">
                  <w:pPr>
                    <w:ind w:left="352" w:right="-74"/>
                    <w:jc w:val="both"/>
                    <w:rPr>
                      <w:sz w:val="24"/>
                      <w:szCs w:val="24"/>
                    </w:rPr>
                  </w:pPr>
                  <w:r w:rsidRPr="00CC5744">
                    <w:rPr>
                      <w:sz w:val="24"/>
                      <w:szCs w:val="24"/>
                    </w:rPr>
                    <w:t>1 x serweta samoprzylepna o wymiarach 170cm x 240cm, wzmocnienie o wymiarach 30 cm x 80 cm</w:t>
                  </w:r>
                </w:p>
                <w:p w:rsidR="00CC5744" w:rsidRPr="00CC5744" w:rsidRDefault="00CC5744" w:rsidP="00822C30">
                  <w:pPr>
                    <w:ind w:left="352" w:right="-74"/>
                    <w:jc w:val="both"/>
                    <w:rPr>
                      <w:sz w:val="24"/>
                      <w:szCs w:val="24"/>
                    </w:rPr>
                  </w:pPr>
                  <w:r w:rsidRPr="00CC5744">
                    <w:rPr>
                      <w:sz w:val="24"/>
                      <w:szCs w:val="24"/>
                    </w:rPr>
                    <w:t>1 x taśma samoprzylepna o wymiarach 10 cm x 50 cm</w:t>
                  </w:r>
                </w:p>
                <w:p w:rsidR="00CC5744" w:rsidRPr="00CC5744" w:rsidRDefault="007C6E58" w:rsidP="007C6E58">
                  <w:pPr>
                    <w:spacing w:after="120"/>
                    <w:ind w:left="352" w:right="-72" w:hanging="322"/>
                    <w:jc w:val="both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     </w:t>
                  </w:r>
                  <w:r w:rsidR="00CC5744" w:rsidRPr="00CC5744">
                    <w:rPr>
                      <w:sz w:val="24"/>
                      <w:szCs w:val="24"/>
                    </w:rPr>
                    <w:t xml:space="preserve">4 x ręcznik chłonny o wymiarach 30 cm x 30 cm z włókniny </w:t>
                  </w:r>
                  <w:proofErr w:type="spellStart"/>
                  <w:r w:rsidR="00CC5744" w:rsidRPr="00CC5744">
                    <w:rPr>
                      <w:sz w:val="24"/>
                      <w:szCs w:val="24"/>
                    </w:rPr>
                    <w:t>spunlace</w:t>
                  </w:r>
                  <w:proofErr w:type="spellEnd"/>
                  <w:r w:rsidR="00CA32D6">
                    <w:rPr>
                      <w:sz w:val="24"/>
                      <w:szCs w:val="24"/>
                    </w:rPr>
                    <w:t>.</w:t>
                  </w:r>
                </w:p>
                <w:p w:rsidR="00822C30" w:rsidRDefault="00822C30" w:rsidP="00CA32D6">
                  <w:pPr>
                    <w:ind w:left="28" w:right="-74"/>
                    <w:jc w:val="both"/>
                    <w:rPr>
                      <w:sz w:val="24"/>
                      <w:szCs w:val="24"/>
                    </w:rPr>
                  </w:pPr>
                </w:p>
                <w:p w:rsidR="00CC5744" w:rsidRPr="00CC5744" w:rsidRDefault="00CC5744" w:rsidP="003C78DB">
                  <w:pPr>
                    <w:spacing w:after="120"/>
                    <w:ind w:left="30" w:right="-72"/>
                    <w:jc w:val="both"/>
                    <w:rPr>
                      <w:sz w:val="24"/>
                      <w:szCs w:val="24"/>
                    </w:rPr>
                  </w:pPr>
                  <w:r w:rsidRPr="00CC5744">
                    <w:rPr>
                      <w:sz w:val="24"/>
                      <w:szCs w:val="24"/>
                    </w:rPr>
                    <w:t xml:space="preserve">Serwety wykonane z hydrofobowej włókniny trójwarstwowej typu SMS o gramaturze 50 g/m2, w strefie krytycznej wyposażone w wzmocnienie </w:t>
                  </w:r>
                  <w:proofErr w:type="spellStart"/>
                  <w:r w:rsidRPr="00CC5744">
                    <w:rPr>
                      <w:sz w:val="24"/>
                      <w:szCs w:val="24"/>
                    </w:rPr>
                    <w:t>wysokochłonne</w:t>
                  </w:r>
                  <w:proofErr w:type="spellEnd"/>
                  <w:r w:rsidRPr="00CC5744">
                    <w:rPr>
                      <w:sz w:val="24"/>
                      <w:szCs w:val="24"/>
                    </w:rPr>
                    <w:t xml:space="preserve"> o gramaturze 80 g/m2, zintegrowane z organizatorami przewodów.</w:t>
                  </w:r>
                </w:p>
                <w:p w:rsidR="00CC5744" w:rsidRPr="00CC5744" w:rsidRDefault="00CC5744" w:rsidP="003C78DB">
                  <w:pPr>
                    <w:spacing w:after="120"/>
                    <w:ind w:left="30" w:right="-72"/>
                    <w:jc w:val="both"/>
                    <w:rPr>
                      <w:sz w:val="24"/>
                      <w:szCs w:val="24"/>
                    </w:rPr>
                  </w:pPr>
                  <w:r w:rsidRPr="00CC5744">
                    <w:rPr>
                      <w:sz w:val="24"/>
                      <w:szCs w:val="24"/>
                    </w:rPr>
                    <w:t xml:space="preserve">Wytrzymałość na wypychanie na sucho/mokro w obszarze krytycznym 205.6/199.4 </w:t>
                  </w:r>
                  <w:proofErr w:type="spellStart"/>
                  <w:r w:rsidRPr="00CC5744">
                    <w:rPr>
                      <w:sz w:val="24"/>
                      <w:szCs w:val="24"/>
                    </w:rPr>
                    <w:t>kPa</w:t>
                  </w:r>
                  <w:proofErr w:type="spellEnd"/>
                  <w:r w:rsidRPr="00CC5744">
                    <w:rPr>
                      <w:sz w:val="24"/>
                      <w:szCs w:val="24"/>
                    </w:rPr>
                    <w:t xml:space="preserve">. Wytrzymałość na rozciąganie na sucho/mokro w obszarze krytycznym 90/91.6N. Odporność na penetrację płynów w obszarze krytycznym 110 cm H2O. Współczynnik pylenia 1.4log10. Chłonność serwet wraz ze wzmocnieniem 387%.  </w:t>
                  </w:r>
                </w:p>
                <w:p w:rsidR="00CC5744" w:rsidRPr="00CC5744" w:rsidRDefault="00CC5744" w:rsidP="003C78DB">
                  <w:pPr>
                    <w:spacing w:after="120"/>
                    <w:ind w:left="30" w:right="-72"/>
                    <w:jc w:val="both"/>
                    <w:rPr>
                      <w:sz w:val="24"/>
                      <w:szCs w:val="24"/>
                    </w:rPr>
                  </w:pPr>
                  <w:r w:rsidRPr="00CC5744">
                    <w:rPr>
                      <w:sz w:val="24"/>
                      <w:szCs w:val="24"/>
                    </w:rPr>
                    <w:t xml:space="preserve">Materiał serwet odporny na działanie alkoholi na poziomie 8 wg WSP 080.8/IST 80.8. I klasa palności wg 16 CFR 1610. </w:t>
                  </w:r>
                </w:p>
                <w:p w:rsidR="00CC5744" w:rsidRPr="00CC5744" w:rsidRDefault="00CC5744" w:rsidP="003C78DB">
                  <w:pPr>
                    <w:spacing w:after="120"/>
                    <w:ind w:left="30" w:right="-72"/>
                    <w:jc w:val="both"/>
                    <w:rPr>
                      <w:sz w:val="24"/>
                      <w:szCs w:val="24"/>
                    </w:rPr>
                  </w:pPr>
                  <w:r w:rsidRPr="00CC5744">
                    <w:rPr>
                      <w:sz w:val="24"/>
                      <w:szCs w:val="24"/>
                    </w:rPr>
                    <w:t xml:space="preserve">Jednocentymetrowa nieprzylepna końcówka przy paskach </w:t>
                  </w:r>
                  <w:proofErr w:type="spellStart"/>
                  <w:r w:rsidRPr="00CC5744">
                    <w:rPr>
                      <w:sz w:val="24"/>
                      <w:szCs w:val="24"/>
                    </w:rPr>
                    <w:t>lepnych</w:t>
                  </w:r>
                  <w:proofErr w:type="spellEnd"/>
                  <w:r w:rsidRPr="00CC5744">
                    <w:rPr>
                      <w:sz w:val="24"/>
                      <w:szCs w:val="24"/>
                    </w:rPr>
                    <w:t xml:space="preserve">. Zestaw sterylizowany radiacyjnie. Opakowanie typu </w:t>
                  </w:r>
                  <w:proofErr w:type="spellStart"/>
                  <w:r w:rsidRPr="00CC5744">
                    <w:rPr>
                      <w:sz w:val="24"/>
                      <w:szCs w:val="24"/>
                    </w:rPr>
                    <w:t>Header</w:t>
                  </w:r>
                  <w:proofErr w:type="spellEnd"/>
                  <w:r w:rsidRPr="00CC5744">
                    <w:rPr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C5744">
                    <w:rPr>
                      <w:sz w:val="24"/>
                      <w:szCs w:val="24"/>
                    </w:rPr>
                    <w:t>Bag</w:t>
                  </w:r>
                  <w:proofErr w:type="spellEnd"/>
                  <w:r w:rsidRPr="00CC5744">
                    <w:rPr>
                      <w:sz w:val="24"/>
                      <w:szCs w:val="24"/>
                    </w:rPr>
                    <w:t xml:space="preserve"> wyposażone w informację o kierunku otwierania oraz 4 etykiety samoprzylepne typu TAG służące do archiwizacji danych.</w:t>
                  </w:r>
                </w:p>
                <w:p w:rsidR="007C6E58" w:rsidRPr="007C6E58" w:rsidRDefault="007C6E58" w:rsidP="007C6E58">
                  <w:pPr>
                    <w:ind w:left="30" w:right="-74"/>
                    <w:jc w:val="both"/>
                    <w:rPr>
                      <w:b/>
                      <w:sz w:val="24"/>
                      <w:szCs w:val="24"/>
                    </w:rPr>
                  </w:pPr>
                  <w:r w:rsidRPr="007C6E58">
                    <w:rPr>
                      <w:b/>
                      <w:sz w:val="24"/>
                      <w:szCs w:val="24"/>
                    </w:rPr>
                    <w:t>Odp.:</w:t>
                  </w:r>
                </w:p>
                <w:p w:rsidR="00CC5744" w:rsidRDefault="00F60B2F" w:rsidP="003C78DB">
                  <w:pPr>
                    <w:spacing w:after="120"/>
                    <w:ind w:left="30" w:right="-72"/>
                    <w:jc w:val="both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Zamawiający dopuszcza w Pakiecie nr 5 poz. 1 zestaw</w:t>
                  </w:r>
                  <w:r w:rsidR="00822C30">
                    <w:rPr>
                      <w:sz w:val="24"/>
                      <w:szCs w:val="24"/>
                    </w:rPr>
                    <w:t xml:space="preserve"> uniwersalny</w:t>
                  </w:r>
                  <w:r>
                    <w:rPr>
                      <w:sz w:val="24"/>
                      <w:szCs w:val="24"/>
                    </w:rPr>
                    <w:t xml:space="preserve"> </w:t>
                  </w:r>
                  <w:r w:rsidR="00822C30">
                    <w:rPr>
                      <w:sz w:val="24"/>
                      <w:szCs w:val="24"/>
                    </w:rPr>
                    <w:t xml:space="preserve">wzmocniony                                </w:t>
                  </w:r>
                  <w:r>
                    <w:rPr>
                      <w:sz w:val="24"/>
                      <w:szCs w:val="24"/>
                    </w:rPr>
                    <w:t>o zaoferowanym składzie.</w:t>
                  </w:r>
                </w:p>
                <w:p w:rsidR="00F60B2F" w:rsidRPr="00CC5744" w:rsidRDefault="00F60B2F" w:rsidP="00822C30">
                  <w:pPr>
                    <w:ind w:left="28" w:right="-74"/>
                    <w:jc w:val="both"/>
                    <w:rPr>
                      <w:sz w:val="24"/>
                      <w:szCs w:val="24"/>
                    </w:rPr>
                  </w:pPr>
                </w:p>
                <w:p w:rsidR="00CC5744" w:rsidRPr="007C6E58" w:rsidRDefault="00CC5744" w:rsidP="003C78DB">
                  <w:pPr>
                    <w:spacing w:after="120"/>
                    <w:ind w:left="30" w:right="-72"/>
                    <w:jc w:val="both"/>
                    <w:rPr>
                      <w:sz w:val="24"/>
                      <w:szCs w:val="24"/>
                      <w:u w:val="single"/>
                    </w:rPr>
                  </w:pPr>
                  <w:r w:rsidRPr="007C6E58">
                    <w:rPr>
                      <w:sz w:val="24"/>
                      <w:szCs w:val="24"/>
                      <w:u w:val="single"/>
                    </w:rPr>
                    <w:t xml:space="preserve">Pakiet 6, poz. 1 </w:t>
                  </w:r>
                </w:p>
                <w:p w:rsidR="00CC5744" w:rsidRPr="00CC5744" w:rsidRDefault="00CC5744" w:rsidP="003C78DB">
                  <w:pPr>
                    <w:spacing w:after="120"/>
                    <w:ind w:left="30" w:right="-72"/>
                    <w:jc w:val="both"/>
                    <w:rPr>
                      <w:sz w:val="24"/>
                      <w:szCs w:val="24"/>
                    </w:rPr>
                  </w:pPr>
                  <w:r w:rsidRPr="00CC5744">
                    <w:rPr>
                      <w:sz w:val="24"/>
                      <w:szCs w:val="24"/>
                    </w:rPr>
                    <w:t xml:space="preserve">4. Czy Zamawiający wyrazi zgodę na zaoferowanie zestawu o składzie: </w:t>
                  </w:r>
                </w:p>
                <w:p w:rsidR="00CC5744" w:rsidRPr="00CC5744" w:rsidRDefault="00CC5744" w:rsidP="001F3D1B">
                  <w:pPr>
                    <w:ind w:left="352" w:right="-74"/>
                    <w:jc w:val="both"/>
                    <w:rPr>
                      <w:sz w:val="24"/>
                      <w:szCs w:val="24"/>
                    </w:rPr>
                  </w:pPr>
                  <w:r w:rsidRPr="00CC5744">
                    <w:rPr>
                      <w:sz w:val="24"/>
                      <w:szCs w:val="24"/>
                    </w:rPr>
                    <w:t>1 x serweta wzmocniona na stół instrumentalny stanowiąca owinięcie zestawu o wymiarach 150 cm x 190 cm</w:t>
                  </w:r>
                </w:p>
                <w:p w:rsidR="00CC5744" w:rsidRPr="00CC5744" w:rsidRDefault="00CC5744" w:rsidP="001F3D1B">
                  <w:pPr>
                    <w:ind w:left="352" w:right="-74"/>
                    <w:jc w:val="both"/>
                    <w:rPr>
                      <w:sz w:val="24"/>
                      <w:szCs w:val="24"/>
                    </w:rPr>
                  </w:pPr>
                  <w:r w:rsidRPr="00CC5744">
                    <w:rPr>
                      <w:sz w:val="24"/>
                      <w:szCs w:val="24"/>
                    </w:rPr>
                    <w:t xml:space="preserve">1 x wzmocniona osłona (serweta) na stolik </w:t>
                  </w:r>
                  <w:proofErr w:type="spellStart"/>
                  <w:r w:rsidRPr="00CC5744">
                    <w:rPr>
                      <w:sz w:val="24"/>
                      <w:szCs w:val="24"/>
                    </w:rPr>
                    <w:t>Mayo</w:t>
                  </w:r>
                  <w:proofErr w:type="spellEnd"/>
                  <w:r w:rsidRPr="00CC5744">
                    <w:rPr>
                      <w:sz w:val="24"/>
                      <w:szCs w:val="24"/>
                    </w:rPr>
                    <w:t xml:space="preserve"> o wymiarach 80 cm x 140 cm</w:t>
                  </w:r>
                </w:p>
                <w:p w:rsidR="00CC5744" w:rsidRPr="00CC5744" w:rsidRDefault="00CC5744" w:rsidP="001F3D1B">
                  <w:pPr>
                    <w:ind w:left="352" w:right="-74"/>
                    <w:jc w:val="both"/>
                    <w:rPr>
                      <w:sz w:val="24"/>
                      <w:szCs w:val="24"/>
                    </w:rPr>
                  </w:pPr>
                  <w:r w:rsidRPr="00CC5744">
                    <w:rPr>
                      <w:sz w:val="24"/>
                      <w:szCs w:val="24"/>
                    </w:rPr>
                    <w:t xml:space="preserve">1 x serweta 200/270 cm x 300 cm zintegrowana z osłonami na kończyny, z otworem samoprzylepnym o wymiarach 25 cm x 30 cm, zintegrowana z organizatorami przewodów (8 </w:t>
                  </w:r>
                  <w:proofErr w:type="spellStart"/>
                  <w:r w:rsidRPr="00CC5744">
                    <w:rPr>
                      <w:sz w:val="24"/>
                      <w:szCs w:val="24"/>
                    </w:rPr>
                    <w:t>szt</w:t>
                  </w:r>
                  <w:proofErr w:type="spellEnd"/>
                  <w:r w:rsidRPr="00CC5744">
                    <w:rPr>
                      <w:sz w:val="24"/>
                      <w:szCs w:val="24"/>
                    </w:rPr>
                    <w:t>)</w:t>
                  </w:r>
                </w:p>
                <w:p w:rsidR="00CC5744" w:rsidRPr="00CC5744" w:rsidRDefault="00CC5744" w:rsidP="001F3D1B">
                  <w:pPr>
                    <w:ind w:left="352" w:right="-74"/>
                    <w:jc w:val="both"/>
                    <w:rPr>
                      <w:sz w:val="24"/>
                      <w:szCs w:val="24"/>
                    </w:rPr>
                  </w:pPr>
                  <w:r w:rsidRPr="00CC5744">
                    <w:rPr>
                      <w:sz w:val="24"/>
                      <w:szCs w:val="24"/>
                    </w:rPr>
                    <w:t>4 x ręcznik chłonny o wymiarach 30 cm x 30 cm</w:t>
                  </w:r>
                </w:p>
                <w:p w:rsidR="00CC5744" w:rsidRPr="00CC5744" w:rsidRDefault="00CC5744" w:rsidP="001F3D1B">
                  <w:pPr>
                    <w:ind w:left="352" w:right="-74"/>
                    <w:jc w:val="both"/>
                    <w:rPr>
                      <w:sz w:val="24"/>
                      <w:szCs w:val="24"/>
                    </w:rPr>
                  </w:pPr>
                  <w:r w:rsidRPr="00CC5744">
                    <w:rPr>
                      <w:sz w:val="24"/>
                      <w:szCs w:val="24"/>
                    </w:rPr>
                    <w:t>1 x taśma samoprzylepna o wymiarach 10 cm x 50 cm</w:t>
                  </w:r>
                </w:p>
                <w:p w:rsidR="00CC5744" w:rsidRPr="00CC5744" w:rsidRDefault="00CC5744" w:rsidP="001F3D1B">
                  <w:pPr>
                    <w:ind w:left="352" w:right="-74"/>
                    <w:jc w:val="both"/>
                    <w:rPr>
                      <w:sz w:val="24"/>
                      <w:szCs w:val="24"/>
                    </w:rPr>
                  </w:pPr>
                  <w:r w:rsidRPr="00CC5744">
                    <w:rPr>
                      <w:sz w:val="24"/>
                      <w:szCs w:val="24"/>
                    </w:rPr>
                    <w:t>1 x taśma samoprzylepna typu rzep 2 cm x 22 cm</w:t>
                  </w:r>
                </w:p>
                <w:p w:rsidR="00CC5744" w:rsidRPr="00CC5744" w:rsidRDefault="00CC5744" w:rsidP="001F3D1B">
                  <w:pPr>
                    <w:ind w:left="352" w:right="-74"/>
                    <w:jc w:val="both"/>
                    <w:rPr>
                      <w:sz w:val="24"/>
                      <w:szCs w:val="24"/>
                    </w:rPr>
                  </w:pPr>
                  <w:r w:rsidRPr="00CC5744">
                    <w:rPr>
                      <w:sz w:val="24"/>
                      <w:szCs w:val="24"/>
                    </w:rPr>
                    <w:t>1 x osłona na przewody o wymiarach 14 cm x 250 cm</w:t>
                  </w:r>
                </w:p>
                <w:p w:rsidR="001F3D1B" w:rsidRPr="001F3D1B" w:rsidRDefault="001F3D1B" w:rsidP="001F3D1B">
                  <w:pPr>
                    <w:ind w:left="28" w:right="-74"/>
                    <w:jc w:val="both"/>
                    <w:rPr>
                      <w:sz w:val="16"/>
                      <w:szCs w:val="16"/>
                    </w:rPr>
                  </w:pPr>
                </w:p>
                <w:p w:rsidR="00CC5744" w:rsidRPr="00CC5744" w:rsidRDefault="00CC5744" w:rsidP="003C78DB">
                  <w:pPr>
                    <w:spacing w:after="120"/>
                    <w:ind w:left="30" w:right="-72"/>
                    <w:jc w:val="both"/>
                    <w:rPr>
                      <w:sz w:val="24"/>
                      <w:szCs w:val="24"/>
                    </w:rPr>
                  </w:pPr>
                  <w:r w:rsidRPr="00CC5744">
                    <w:rPr>
                      <w:sz w:val="24"/>
                      <w:szCs w:val="24"/>
                    </w:rPr>
                    <w:t xml:space="preserve">Serweta wykonana z chłonnego i nieprzemakalnego laminatu dwuwarstwowego o gramaturze 56 g/m2, w strefie krytycznej wyposażona we wzmocnienie </w:t>
                  </w:r>
                  <w:proofErr w:type="spellStart"/>
                  <w:r w:rsidRPr="00CC5744">
                    <w:rPr>
                      <w:sz w:val="24"/>
                      <w:szCs w:val="24"/>
                    </w:rPr>
                    <w:t>wysokochłonne</w:t>
                  </w:r>
                  <w:proofErr w:type="spellEnd"/>
                  <w:r w:rsidRPr="00CC5744">
                    <w:rPr>
                      <w:sz w:val="24"/>
                      <w:szCs w:val="24"/>
                    </w:rPr>
                    <w:t xml:space="preserve"> o gramaturze 80 g/m2. Odporność na penetrację płynów 197 cm H2O. Wytrzymałość na wypychanie na sucho/mokro w obszarze krytycznym 106,5/89,9kPa. Wytrzymałość na rozciąganie na sucho/mokro 97,8/95,5N.</w:t>
                  </w:r>
                </w:p>
                <w:p w:rsidR="00CC5744" w:rsidRPr="00CC5744" w:rsidRDefault="00CC5744" w:rsidP="003C78DB">
                  <w:pPr>
                    <w:spacing w:after="120"/>
                    <w:ind w:left="30" w:right="-72"/>
                    <w:jc w:val="both"/>
                    <w:rPr>
                      <w:sz w:val="24"/>
                      <w:szCs w:val="24"/>
                    </w:rPr>
                  </w:pPr>
                  <w:r w:rsidRPr="00CC5744">
                    <w:rPr>
                      <w:sz w:val="24"/>
                      <w:szCs w:val="24"/>
                    </w:rPr>
                    <w:t xml:space="preserve">Zestaw sterylizowany radiacyjnie. Opakowanie folia-papier wyposażone w informację </w:t>
                  </w:r>
                  <w:r w:rsidR="007C6E58">
                    <w:rPr>
                      <w:sz w:val="24"/>
                      <w:szCs w:val="24"/>
                    </w:rPr>
                    <w:t xml:space="preserve">                       </w:t>
                  </w:r>
                  <w:r w:rsidRPr="00CC5744">
                    <w:rPr>
                      <w:sz w:val="24"/>
                      <w:szCs w:val="24"/>
                    </w:rPr>
                    <w:t>o kierunku otwierania oraz 4 etykiety samoprzylepne typu TAG służące do archiwizacji danych.</w:t>
                  </w:r>
                </w:p>
                <w:p w:rsidR="001F3D1B" w:rsidRDefault="00F64513" w:rsidP="001F3D1B">
                  <w:pPr>
                    <w:ind w:left="30" w:right="-74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3B5A5E">
                    <w:rPr>
                      <w:b/>
                      <w:noProof/>
                      <w:sz w:val="24"/>
                      <w:szCs w:val="24"/>
                    </w:rP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Obraz 3" o:spid="_x0000_i1025" type="#_x0000_t75" alt="Obraz zawierający diagram, szkic, linia, Rysunek techniczny&#10;&#10;Opis wygenerowany automatycznie" style="width:354.6pt;height:130.8pt;visibility:visible;mso-wrap-style:square">
                        <v:imagedata r:id="rId8" o:title="Obraz zawierający diagram, szkic, linia, Rysunek techniczny&#10;&#10;Opis wygenerowany automatycznie"/>
                      </v:shape>
                    </w:pict>
                  </w:r>
                </w:p>
                <w:p w:rsidR="007C6E58" w:rsidRPr="007C6E58" w:rsidRDefault="007C6E58" w:rsidP="007C6E58">
                  <w:pPr>
                    <w:ind w:left="30" w:right="-74"/>
                    <w:jc w:val="both"/>
                    <w:rPr>
                      <w:b/>
                      <w:sz w:val="24"/>
                      <w:szCs w:val="24"/>
                    </w:rPr>
                  </w:pPr>
                  <w:r w:rsidRPr="007C6E58">
                    <w:rPr>
                      <w:b/>
                      <w:sz w:val="24"/>
                      <w:szCs w:val="24"/>
                    </w:rPr>
                    <w:t>Odp.:</w:t>
                  </w:r>
                </w:p>
                <w:p w:rsidR="00822C30" w:rsidRDefault="00822C30" w:rsidP="00822C30">
                  <w:pPr>
                    <w:spacing w:after="120"/>
                    <w:ind w:left="30" w:right="-72"/>
                    <w:jc w:val="both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Zamawiający dopuszcza w Pakiecie nr 6 poz. 1 zestaw do </w:t>
                  </w:r>
                  <w:proofErr w:type="spellStart"/>
                  <w:r>
                    <w:rPr>
                      <w:sz w:val="24"/>
                      <w:szCs w:val="24"/>
                    </w:rPr>
                    <w:t>cholecystektomii</w:t>
                  </w:r>
                  <w:proofErr w:type="spellEnd"/>
                  <w:r>
                    <w:rPr>
                      <w:sz w:val="24"/>
                      <w:szCs w:val="24"/>
                    </w:rPr>
                    <w:t xml:space="preserve"> laparoskopowej                                o zaoferowanym składzie.</w:t>
                  </w:r>
                </w:p>
                <w:p w:rsidR="00CC5744" w:rsidRPr="007C6E58" w:rsidRDefault="00CC5744" w:rsidP="003C78DB">
                  <w:pPr>
                    <w:spacing w:after="120"/>
                    <w:ind w:left="30" w:right="-72"/>
                    <w:jc w:val="both"/>
                    <w:rPr>
                      <w:sz w:val="24"/>
                      <w:szCs w:val="24"/>
                      <w:u w:val="single"/>
                    </w:rPr>
                  </w:pPr>
                  <w:r w:rsidRPr="007C6E58">
                    <w:rPr>
                      <w:sz w:val="24"/>
                      <w:szCs w:val="24"/>
                      <w:u w:val="single"/>
                    </w:rPr>
                    <w:lastRenderedPageBreak/>
                    <w:t xml:space="preserve">Pakiet 7, poz. 1 </w:t>
                  </w:r>
                </w:p>
                <w:p w:rsidR="00CC5744" w:rsidRPr="00CC5744" w:rsidRDefault="00CC5744" w:rsidP="003C78DB">
                  <w:pPr>
                    <w:spacing w:after="120"/>
                    <w:ind w:left="30" w:right="-72"/>
                    <w:jc w:val="both"/>
                    <w:rPr>
                      <w:sz w:val="24"/>
                      <w:szCs w:val="24"/>
                    </w:rPr>
                  </w:pPr>
                  <w:r w:rsidRPr="00CC5744">
                    <w:rPr>
                      <w:sz w:val="24"/>
                      <w:szCs w:val="24"/>
                    </w:rPr>
                    <w:t xml:space="preserve">5. Czy Zamawiający wyrazi zgodę na zaoferowanie zestawu o składzie: </w:t>
                  </w:r>
                </w:p>
                <w:p w:rsidR="00CC5744" w:rsidRPr="00CC5744" w:rsidRDefault="00CC5744" w:rsidP="001F3D1B">
                  <w:pPr>
                    <w:spacing w:after="120"/>
                    <w:ind w:left="210" w:right="-72"/>
                    <w:jc w:val="both"/>
                    <w:rPr>
                      <w:sz w:val="24"/>
                      <w:szCs w:val="24"/>
                    </w:rPr>
                  </w:pPr>
                  <w:r w:rsidRPr="00CC5744">
                    <w:rPr>
                      <w:sz w:val="24"/>
                      <w:szCs w:val="24"/>
                    </w:rPr>
                    <w:t>1 x serweta wzmocniona na stół instrumentalny stanowiąca owinięcie zestawu o wymiarach 150 cm x 190 cm</w:t>
                  </w:r>
                </w:p>
                <w:p w:rsidR="00CC5744" w:rsidRPr="00CC5744" w:rsidRDefault="00CC5744" w:rsidP="001F3D1B">
                  <w:pPr>
                    <w:spacing w:after="120"/>
                    <w:ind w:left="210" w:right="-72"/>
                    <w:jc w:val="both"/>
                    <w:rPr>
                      <w:sz w:val="24"/>
                      <w:szCs w:val="24"/>
                    </w:rPr>
                  </w:pPr>
                  <w:r w:rsidRPr="00CC5744">
                    <w:rPr>
                      <w:sz w:val="24"/>
                      <w:szCs w:val="24"/>
                    </w:rPr>
                    <w:t>1 x serweta 180/280 cm x 220 cm zintegrowana z osłonami na kończyny, z otworem samoprzylepnym w kształcie trapezu o wymiarach 30 cm x 20 cm x 20 cm oraz otworem samoprzylepnym w okolicy krocza o wymiarach 10 cm x 15 cm zabezpieczonym klapką</w:t>
                  </w:r>
                </w:p>
                <w:p w:rsidR="00CC5744" w:rsidRPr="00CC5744" w:rsidRDefault="00CC5744" w:rsidP="003C78DB">
                  <w:pPr>
                    <w:spacing w:after="120"/>
                    <w:ind w:left="30" w:right="-72"/>
                    <w:jc w:val="both"/>
                    <w:rPr>
                      <w:sz w:val="24"/>
                      <w:szCs w:val="24"/>
                    </w:rPr>
                  </w:pPr>
                  <w:r w:rsidRPr="00CC5744">
                    <w:rPr>
                      <w:sz w:val="24"/>
                      <w:szCs w:val="24"/>
                    </w:rPr>
                    <w:t xml:space="preserve">Serweta główna wykonana z chłonnego i nieprzemakalnego laminatu dwuwarstwowego </w:t>
                  </w:r>
                  <w:r w:rsidR="001F3D1B">
                    <w:rPr>
                      <w:sz w:val="24"/>
                      <w:szCs w:val="24"/>
                    </w:rPr>
                    <w:t xml:space="preserve">                   </w:t>
                  </w:r>
                  <w:r w:rsidRPr="00CC5744">
                    <w:rPr>
                      <w:sz w:val="24"/>
                      <w:szCs w:val="24"/>
                    </w:rPr>
                    <w:t xml:space="preserve">o gramaturze 56 g/m2. </w:t>
                  </w:r>
                </w:p>
                <w:p w:rsidR="00CC5744" w:rsidRPr="00CC5744" w:rsidRDefault="00CC5744" w:rsidP="003C78DB">
                  <w:pPr>
                    <w:spacing w:after="120"/>
                    <w:ind w:left="30" w:right="-72"/>
                    <w:jc w:val="both"/>
                    <w:rPr>
                      <w:sz w:val="24"/>
                      <w:szCs w:val="24"/>
                    </w:rPr>
                  </w:pPr>
                  <w:r w:rsidRPr="00CC5744">
                    <w:rPr>
                      <w:sz w:val="24"/>
                      <w:szCs w:val="24"/>
                    </w:rPr>
                    <w:t>Spełnia wymogi aktualnej normy PN-EN 13795-1.</w:t>
                  </w:r>
                </w:p>
                <w:p w:rsidR="00CC5744" w:rsidRPr="00CC5744" w:rsidRDefault="00CC5744" w:rsidP="003C78DB">
                  <w:pPr>
                    <w:spacing w:after="120"/>
                    <w:ind w:left="30" w:right="-72"/>
                    <w:jc w:val="both"/>
                    <w:rPr>
                      <w:sz w:val="24"/>
                      <w:szCs w:val="24"/>
                    </w:rPr>
                  </w:pPr>
                  <w:r w:rsidRPr="00CC5744">
                    <w:rPr>
                      <w:sz w:val="24"/>
                      <w:szCs w:val="24"/>
                    </w:rPr>
                    <w:t xml:space="preserve">Do zestawu dołączona osobno serweta na stolik </w:t>
                  </w:r>
                  <w:proofErr w:type="spellStart"/>
                  <w:r w:rsidRPr="00CC5744">
                    <w:rPr>
                      <w:sz w:val="24"/>
                      <w:szCs w:val="24"/>
                    </w:rPr>
                    <w:t>Mayo</w:t>
                  </w:r>
                  <w:proofErr w:type="spellEnd"/>
                  <w:r w:rsidRPr="00CC5744">
                    <w:rPr>
                      <w:sz w:val="24"/>
                      <w:szCs w:val="24"/>
                    </w:rPr>
                    <w:t xml:space="preserve"> 80 x 145 </w:t>
                  </w:r>
                  <w:proofErr w:type="spellStart"/>
                  <w:r w:rsidRPr="00CC5744">
                    <w:rPr>
                      <w:sz w:val="24"/>
                      <w:szCs w:val="24"/>
                    </w:rPr>
                    <w:t>cm</w:t>
                  </w:r>
                  <w:proofErr w:type="spellEnd"/>
                  <w:r w:rsidRPr="00CC5744">
                    <w:rPr>
                      <w:sz w:val="24"/>
                      <w:szCs w:val="24"/>
                    </w:rPr>
                    <w:t>.</w:t>
                  </w:r>
                </w:p>
                <w:p w:rsidR="000D1CD7" w:rsidRDefault="00F64513" w:rsidP="000D1CD7">
                  <w:pPr>
                    <w:ind w:left="30" w:right="-74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3B5A5E">
                    <w:rPr>
                      <w:b/>
                      <w:noProof/>
                      <w:sz w:val="24"/>
                      <w:szCs w:val="24"/>
                    </w:rPr>
                    <w:pict>
                      <v:shape id="Obraz 4" o:spid="_x0000_i1026" type="#_x0000_t75" alt="AT-SD-ABPER1-S_v2.jpg" style="width:163.2pt;height:94.2pt;visibility:visible;mso-wrap-style:square">
                        <v:imagedata r:id="rId9" o:title="AT-SD-ABPER1-S_v2"/>
                      </v:shape>
                    </w:pict>
                  </w:r>
                </w:p>
                <w:p w:rsidR="001F3D1B" w:rsidRPr="007C6E58" w:rsidRDefault="001F3D1B" w:rsidP="001F3D1B">
                  <w:pPr>
                    <w:ind w:left="30" w:right="-74"/>
                    <w:jc w:val="both"/>
                    <w:rPr>
                      <w:b/>
                      <w:sz w:val="24"/>
                      <w:szCs w:val="24"/>
                    </w:rPr>
                  </w:pPr>
                  <w:r w:rsidRPr="007C6E58">
                    <w:rPr>
                      <w:b/>
                      <w:sz w:val="24"/>
                      <w:szCs w:val="24"/>
                    </w:rPr>
                    <w:t>Odp.:</w:t>
                  </w:r>
                </w:p>
                <w:p w:rsidR="00CC5744" w:rsidRPr="00CC5744" w:rsidRDefault="00024459" w:rsidP="003C78DB">
                  <w:pPr>
                    <w:spacing w:after="120"/>
                    <w:ind w:left="30" w:right="-72"/>
                    <w:jc w:val="both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Zamawiający dopuszcza w Pakiecie nr 7 poz. 1 zestaw do zabiegów </w:t>
                  </w:r>
                  <w:r w:rsidR="009436CE">
                    <w:rPr>
                      <w:sz w:val="24"/>
                      <w:szCs w:val="24"/>
                    </w:rPr>
                    <w:t>brzuszno-kroczowych                   o zaoferowanym składzie.</w:t>
                  </w:r>
                </w:p>
                <w:p w:rsidR="001F3D1B" w:rsidRDefault="001F3D1B" w:rsidP="009436CE">
                  <w:pPr>
                    <w:ind w:left="28" w:right="-74"/>
                    <w:jc w:val="both"/>
                    <w:rPr>
                      <w:sz w:val="24"/>
                      <w:szCs w:val="24"/>
                    </w:rPr>
                  </w:pPr>
                </w:p>
                <w:p w:rsidR="00CC5744" w:rsidRPr="000D1CD7" w:rsidRDefault="00CC5744" w:rsidP="003C78DB">
                  <w:pPr>
                    <w:spacing w:after="120"/>
                    <w:ind w:left="30" w:right="-72"/>
                    <w:jc w:val="both"/>
                    <w:rPr>
                      <w:sz w:val="24"/>
                      <w:szCs w:val="24"/>
                      <w:u w:val="single"/>
                    </w:rPr>
                  </w:pPr>
                  <w:r w:rsidRPr="000D1CD7">
                    <w:rPr>
                      <w:sz w:val="24"/>
                      <w:szCs w:val="24"/>
                      <w:u w:val="single"/>
                    </w:rPr>
                    <w:t xml:space="preserve">Pakiet 8, poz. 1 </w:t>
                  </w:r>
                </w:p>
                <w:p w:rsidR="00CC5744" w:rsidRPr="00CC5744" w:rsidRDefault="00CC5744" w:rsidP="003C78DB">
                  <w:pPr>
                    <w:spacing w:after="120"/>
                    <w:ind w:left="30" w:right="-72"/>
                    <w:jc w:val="both"/>
                    <w:rPr>
                      <w:sz w:val="24"/>
                      <w:szCs w:val="24"/>
                    </w:rPr>
                  </w:pPr>
                  <w:r w:rsidRPr="00CC5744">
                    <w:rPr>
                      <w:sz w:val="24"/>
                      <w:szCs w:val="24"/>
                    </w:rPr>
                    <w:t xml:space="preserve">6. Czy Zamawiający wyrazi zgodę na zaoferowanie zestawu o składzie: </w:t>
                  </w:r>
                </w:p>
                <w:p w:rsidR="00CC5744" w:rsidRPr="00CC5744" w:rsidRDefault="00CC5744" w:rsidP="009436CE">
                  <w:pPr>
                    <w:ind w:left="352" w:right="-74"/>
                    <w:jc w:val="both"/>
                    <w:rPr>
                      <w:sz w:val="24"/>
                      <w:szCs w:val="24"/>
                    </w:rPr>
                  </w:pPr>
                  <w:r w:rsidRPr="00CC5744">
                    <w:rPr>
                      <w:sz w:val="24"/>
                      <w:szCs w:val="24"/>
                    </w:rPr>
                    <w:t xml:space="preserve">1 x serweta okulistyczna wzmocniona o wymiarach 120 cm x 170 cm z otworem </w:t>
                  </w:r>
                  <w:r w:rsidR="009436CE">
                    <w:rPr>
                      <w:sz w:val="24"/>
                      <w:szCs w:val="24"/>
                    </w:rPr>
                    <w:t xml:space="preserve">                             </w:t>
                  </w:r>
                  <w:r w:rsidRPr="00CC5744">
                    <w:rPr>
                      <w:sz w:val="24"/>
                      <w:szCs w:val="24"/>
                    </w:rPr>
                    <w:t>o wymiarach 10 cm x 10 cm wypełnionym folią operacyjną, zintegrowana z 2 torbami do zbiórki płynów. Odporność na penetrację płynów w obszarze krytycznym 110 cm H2O.</w:t>
                  </w:r>
                </w:p>
                <w:p w:rsidR="00CC5744" w:rsidRPr="00CC5744" w:rsidRDefault="00CC5744" w:rsidP="009436CE">
                  <w:pPr>
                    <w:ind w:left="352" w:right="-74"/>
                    <w:jc w:val="both"/>
                    <w:rPr>
                      <w:sz w:val="24"/>
                      <w:szCs w:val="24"/>
                    </w:rPr>
                  </w:pPr>
                  <w:r w:rsidRPr="00CC5744">
                    <w:rPr>
                      <w:sz w:val="24"/>
                      <w:szCs w:val="24"/>
                    </w:rPr>
                    <w:t>2 x osłona na podłokietnik o wymiarach 35 cm x 75 cm</w:t>
                  </w:r>
                </w:p>
                <w:p w:rsidR="00CC5744" w:rsidRPr="00CC5744" w:rsidRDefault="00CC5744" w:rsidP="009436CE">
                  <w:pPr>
                    <w:ind w:left="352" w:right="-74"/>
                    <w:jc w:val="both"/>
                    <w:rPr>
                      <w:sz w:val="24"/>
                      <w:szCs w:val="24"/>
                    </w:rPr>
                  </w:pPr>
                  <w:r w:rsidRPr="00CC5744">
                    <w:rPr>
                      <w:sz w:val="24"/>
                      <w:szCs w:val="24"/>
                    </w:rPr>
                    <w:t xml:space="preserve">1 x wzmocniona osłona (serweta) na stolik </w:t>
                  </w:r>
                  <w:proofErr w:type="spellStart"/>
                  <w:r w:rsidRPr="00CC5744">
                    <w:rPr>
                      <w:sz w:val="24"/>
                      <w:szCs w:val="24"/>
                    </w:rPr>
                    <w:t>Mayo</w:t>
                  </w:r>
                  <w:proofErr w:type="spellEnd"/>
                  <w:r w:rsidRPr="00CC5744">
                    <w:rPr>
                      <w:sz w:val="24"/>
                      <w:szCs w:val="24"/>
                    </w:rPr>
                    <w:t xml:space="preserve"> o wymiarach 80 cm x 145 cm</w:t>
                  </w:r>
                </w:p>
                <w:p w:rsidR="00CC5744" w:rsidRPr="00CC5744" w:rsidRDefault="00CC5744" w:rsidP="009436CE">
                  <w:pPr>
                    <w:ind w:left="352" w:right="-74"/>
                    <w:jc w:val="both"/>
                    <w:rPr>
                      <w:sz w:val="24"/>
                      <w:szCs w:val="24"/>
                    </w:rPr>
                  </w:pPr>
                  <w:r w:rsidRPr="00CC5744">
                    <w:rPr>
                      <w:sz w:val="24"/>
                      <w:szCs w:val="24"/>
                    </w:rPr>
                    <w:t xml:space="preserve">1 x pokrowiec na tacę </w:t>
                  </w:r>
                  <w:proofErr w:type="spellStart"/>
                  <w:r w:rsidRPr="00CC5744">
                    <w:rPr>
                      <w:sz w:val="24"/>
                      <w:szCs w:val="24"/>
                    </w:rPr>
                    <w:t>Fako</w:t>
                  </w:r>
                  <w:proofErr w:type="spellEnd"/>
                  <w:r w:rsidRPr="00CC5744">
                    <w:rPr>
                      <w:sz w:val="24"/>
                      <w:szCs w:val="24"/>
                    </w:rPr>
                    <w:t xml:space="preserve"> o wymiarach 45 cm x 65 cm</w:t>
                  </w:r>
                </w:p>
                <w:p w:rsidR="00CC5744" w:rsidRPr="00CC5744" w:rsidRDefault="00CC5744" w:rsidP="009436CE">
                  <w:pPr>
                    <w:ind w:left="352" w:right="-74"/>
                    <w:jc w:val="both"/>
                    <w:rPr>
                      <w:sz w:val="24"/>
                      <w:szCs w:val="24"/>
                    </w:rPr>
                  </w:pPr>
                  <w:r w:rsidRPr="00CC5744">
                    <w:rPr>
                      <w:sz w:val="24"/>
                      <w:szCs w:val="24"/>
                    </w:rPr>
                    <w:t>2 x ręcznik chłonny o wymiarach 30 cm x 30 cm</w:t>
                  </w:r>
                </w:p>
                <w:p w:rsidR="00CC5744" w:rsidRPr="00CC5744" w:rsidRDefault="00CC5744" w:rsidP="009436CE">
                  <w:pPr>
                    <w:ind w:left="352" w:right="-74"/>
                    <w:jc w:val="both"/>
                    <w:rPr>
                      <w:sz w:val="24"/>
                      <w:szCs w:val="24"/>
                    </w:rPr>
                  </w:pPr>
                  <w:r w:rsidRPr="00CC5744">
                    <w:rPr>
                      <w:sz w:val="24"/>
                      <w:szCs w:val="24"/>
                    </w:rPr>
                    <w:t xml:space="preserve">1 x serweta wzmocniona na stół instrumentalny stanowiąca owinięcie zestawu o wymiarach 150 cm x 190 cm, wzmocnienie 65 x 190 </w:t>
                  </w:r>
                  <w:proofErr w:type="spellStart"/>
                  <w:r w:rsidRPr="00CC5744">
                    <w:rPr>
                      <w:sz w:val="24"/>
                      <w:szCs w:val="24"/>
                    </w:rPr>
                    <w:t>cm</w:t>
                  </w:r>
                  <w:proofErr w:type="spellEnd"/>
                  <w:r w:rsidRPr="00CC5744">
                    <w:rPr>
                      <w:sz w:val="24"/>
                      <w:szCs w:val="24"/>
                    </w:rPr>
                    <w:t>.</w:t>
                  </w:r>
                </w:p>
                <w:p w:rsidR="00CC5744" w:rsidRPr="00CC5744" w:rsidRDefault="00CC5744" w:rsidP="003C78DB">
                  <w:pPr>
                    <w:spacing w:after="120"/>
                    <w:ind w:left="30" w:right="-72"/>
                    <w:jc w:val="both"/>
                    <w:rPr>
                      <w:sz w:val="24"/>
                      <w:szCs w:val="24"/>
                    </w:rPr>
                  </w:pPr>
                  <w:r w:rsidRPr="00CC5744">
                    <w:rPr>
                      <w:sz w:val="24"/>
                      <w:szCs w:val="24"/>
                    </w:rPr>
                    <w:t>Spełnia wymogi aktualnej normy PN-EN 13795.</w:t>
                  </w:r>
                </w:p>
                <w:p w:rsidR="000D1CD7" w:rsidRDefault="00F64513" w:rsidP="000D1CD7">
                  <w:pPr>
                    <w:ind w:left="30" w:right="-74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3B5A5E">
                    <w:rPr>
                      <w:b/>
                      <w:noProof/>
                      <w:sz w:val="24"/>
                      <w:szCs w:val="24"/>
                    </w:rPr>
                    <w:pict>
                      <v:shape id="Obraz 5" o:spid="_x0000_i1027" type="#_x0000_t75" alt="Obraz zawierający zrzut ekranu, tekst, linia, diagram&#10;&#10;Opis wygenerowany automatycznie" style="width:322.2pt;height:99pt;visibility:visible;mso-wrap-style:square">
                        <v:imagedata r:id="rId10" o:title="Obraz zawierający zrzut ekranu, tekst, linia, diagram&#10;&#10;Opis wygenerowany automatycznie"/>
                      </v:shape>
                    </w:pict>
                  </w:r>
                </w:p>
                <w:p w:rsidR="000D1CD7" w:rsidRPr="007C6E58" w:rsidRDefault="000D1CD7" w:rsidP="000D1CD7">
                  <w:pPr>
                    <w:ind w:left="30" w:right="-74"/>
                    <w:jc w:val="both"/>
                    <w:rPr>
                      <w:b/>
                      <w:sz w:val="24"/>
                      <w:szCs w:val="24"/>
                    </w:rPr>
                  </w:pPr>
                  <w:r w:rsidRPr="007C6E58">
                    <w:rPr>
                      <w:b/>
                      <w:sz w:val="24"/>
                      <w:szCs w:val="24"/>
                    </w:rPr>
                    <w:t>Odp.:</w:t>
                  </w:r>
                </w:p>
                <w:p w:rsidR="00CC5744" w:rsidRPr="00CC5744" w:rsidRDefault="009436CE" w:rsidP="003C78DB">
                  <w:pPr>
                    <w:spacing w:after="120"/>
                    <w:ind w:left="30" w:right="-72"/>
                    <w:jc w:val="both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Zamawiający nie dopuszcza w Pakiecie nr 8 poz. 1 zestawu do operacji okulistycznych                        o zaoferowanym składzie.</w:t>
                  </w:r>
                </w:p>
                <w:p w:rsidR="00CA32D6" w:rsidRDefault="00CA32D6" w:rsidP="00CA32D6">
                  <w:pPr>
                    <w:ind w:left="28" w:right="-74"/>
                    <w:jc w:val="both"/>
                    <w:rPr>
                      <w:sz w:val="24"/>
                      <w:szCs w:val="24"/>
                      <w:u w:val="single"/>
                    </w:rPr>
                  </w:pPr>
                </w:p>
                <w:p w:rsidR="00CA32D6" w:rsidRDefault="00CA32D6" w:rsidP="003C78DB">
                  <w:pPr>
                    <w:spacing w:after="120"/>
                    <w:ind w:left="30" w:right="-72"/>
                    <w:jc w:val="both"/>
                    <w:rPr>
                      <w:sz w:val="24"/>
                      <w:szCs w:val="24"/>
                      <w:u w:val="single"/>
                    </w:rPr>
                  </w:pPr>
                </w:p>
                <w:p w:rsidR="00CA32D6" w:rsidRDefault="00CA32D6" w:rsidP="003C78DB">
                  <w:pPr>
                    <w:spacing w:after="120"/>
                    <w:ind w:left="30" w:right="-72"/>
                    <w:jc w:val="both"/>
                    <w:rPr>
                      <w:sz w:val="24"/>
                      <w:szCs w:val="24"/>
                      <w:u w:val="single"/>
                    </w:rPr>
                  </w:pPr>
                </w:p>
                <w:p w:rsidR="00CA32D6" w:rsidRDefault="00CA32D6" w:rsidP="003C78DB">
                  <w:pPr>
                    <w:spacing w:after="120"/>
                    <w:ind w:left="30" w:right="-72"/>
                    <w:jc w:val="both"/>
                    <w:rPr>
                      <w:sz w:val="24"/>
                      <w:szCs w:val="24"/>
                      <w:u w:val="single"/>
                    </w:rPr>
                  </w:pPr>
                </w:p>
                <w:p w:rsidR="00CA32D6" w:rsidRDefault="00CA32D6" w:rsidP="00CA32D6">
                  <w:pPr>
                    <w:ind w:left="28" w:right="-74"/>
                    <w:jc w:val="both"/>
                    <w:rPr>
                      <w:sz w:val="24"/>
                      <w:szCs w:val="24"/>
                      <w:u w:val="single"/>
                    </w:rPr>
                  </w:pPr>
                </w:p>
                <w:p w:rsidR="00CA32D6" w:rsidRDefault="00CA32D6" w:rsidP="00CA32D6">
                  <w:pPr>
                    <w:ind w:left="28" w:right="-74"/>
                    <w:jc w:val="both"/>
                    <w:rPr>
                      <w:sz w:val="24"/>
                      <w:szCs w:val="24"/>
                      <w:u w:val="single"/>
                    </w:rPr>
                  </w:pPr>
                </w:p>
                <w:p w:rsidR="00CC5744" w:rsidRPr="000D1CD7" w:rsidRDefault="00CC5744" w:rsidP="003C78DB">
                  <w:pPr>
                    <w:spacing w:after="120"/>
                    <w:ind w:left="30" w:right="-72"/>
                    <w:jc w:val="both"/>
                    <w:rPr>
                      <w:sz w:val="24"/>
                      <w:szCs w:val="24"/>
                      <w:u w:val="single"/>
                    </w:rPr>
                  </w:pPr>
                  <w:r w:rsidRPr="000D1CD7">
                    <w:rPr>
                      <w:sz w:val="24"/>
                      <w:szCs w:val="24"/>
                      <w:u w:val="single"/>
                    </w:rPr>
                    <w:t xml:space="preserve">Pakiet 9, poz. 1 </w:t>
                  </w:r>
                </w:p>
                <w:p w:rsidR="00CC5744" w:rsidRPr="00CC5744" w:rsidRDefault="000D1CD7" w:rsidP="00F602CC">
                  <w:pPr>
                    <w:ind w:left="352" w:right="-72" w:hanging="322"/>
                    <w:jc w:val="both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7. </w:t>
                  </w:r>
                  <w:r w:rsidR="00CC5744" w:rsidRPr="00CC5744">
                    <w:rPr>
                      <w:sz w:val="24"/>
                      <w:szCs w:val="24"/>
                    </w:rPr>
                    <w:t xml:space="preserve">Czy Zamawiający wyrazi zgodę na zaoferowanie zestawu z serwetą o wymiarach 90 x 75 </w:t>
                  </w:r>
                  <w:r>
                    <w:rPr>
                      <w:sz w:val="24"/>
                      <w:szCs w:val="24"/>
                    </w:rPr>
                    <w:t xml:space="preserve"> </w:t>
                  </w:r>
                  <w:r w:rsidR="00CC5744" w:rsidRPr="00CC5744">
                    <w:rPr>
                      <w:sz w:val="24"/>
                      <w:szCs w:val="24"/>
                    </w:rPr>
                    <w:t>cm (w miejsce serwety 45 x 75 cm)? Pozostałe parametry i skład zestawu zgodny z SWZ.</w:t>
                  </w:r>
                </w:p>
                <w:p w:rsidR="000D1CD7" w:rsidRPr="007C6E58" w:rsidRDefault="000D1CD7" w:rsidP="00F602CC">
                  <w:pPr>
                    <w:ind w:left="30" w:right="-74"/>
                    <w:jc w:val="both"/>
                    <w:rPr>
                      <w:b/>
                      <w:sz w:val="24"/>
                      <w:szCs w:val="24"/>
                    </w:rPr>
                  </w:pPr>
                  <w:r w:rsidRPr="007C6E58">
                    <w:rPr>
                      <w:b/>
                      <w:sz w:val="24"/>
                      <w:szCs w:val="24"/>
                    </w:rPr>
                    <w:t>Odp.:</w:t>
                  </w:r>
                </w:p>
                <w:p w:rsidR="00F602CC" w:rsidRPr="00CC5744" w:rsidRDefault="00F602CC" w:rsidP="00F602CC">
                  <w:pPr>
                    <w:ind w:left="68" w:right="-72" w:hanging="38"/>
                    <w:jc w:val="both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Zamawiający dopuszcza w Pakiecie nr 9 poz. 1 </w:t>
                  </w:r>
                  <w:r w:rsidRPr="00CC5744">
                    <w:rPr>
                      <w:sz w:val="24"/>
                      <w:szCs w:val="24"/>
                    </w:rPr>
                    <w:t>zestaw</w:t>
                  </w:r>
                  <w:r>
                    <w:rPr>
                      <w:sz w:val="24"/>
                      <w:szCs w:val="24"/>
                    </w:rPr>
                    <w:t xml:space="preserve"> z serwetą o wymiarach 90 x 75 </w:t>
                  </w:r>
                  <w:r w:rsidRPr="00CC5744">
                    <w:rPr>
                      <w:sz w:val="24"/>
                      <w:szCs w:val="24"/>
                    </w:rPr>
                    <w:t xml:space="preserve">cm </w:t>
                  </w:r>
                  <w:r>
                    <w:rPr>
                      <w:sz w:val="24"/>
                      <w:szCs w:val="24"/>
                    </w:rPr>
                    <w:t xml:space="preserve">                   </w:t>
                  </w:r>
                  <w:r w:rsidRPr="00CC5744">
                    <w:rPr>
                      <w:sz w:val="24"/>
                      <w:szCs w:val="24"/>
                    </w:rPr>
                    <w:t>(w miejsce serwety 45 x 75 cm)</w:t>
                  </w:r>
                  <w:r>
                    <w:rPr>
                      <w:sz w:val="24"/>
                      <w:szCs w:val="24"/>
                    </w:rPr>
                    <w:t>.</w:t>
                  </w:r>
                  <w:r w:rsidRPr="00CC5744">
                    <w:rPr>
                      <w:sz w:val="24"/>
                      <w:szCs w:val="24"/>
                    </w:rPr>
                    <w:t xml:space="preserve"> Pozostałe parametry i skład zestawu zgodny z SWZ.</w:t>
                  </w:r>
                </w:p>
                <w:p w:rsidR="00F602CC" w:rsidRPr="00CC5744" w:rsidRDefault="00F602CC" w:rsidP="00F602CC">
                  <w:pPr>
                    <w:ind w:left="28" w:right="-74"/>
                    <w:jc w:val="both"/>
                    <w:rPr>
                      <w:sz w:val="24"/>
                      <w:szCs w:val="24"/>
                    </w:rPr>
                  </w:pPr>
                </w:p>
                <w:p w:rsidR="00CC5744" w:rsidRPr="000D1CD7" w:rsidRDefault="00CC5744" w:rsidP="003C78DB">
                  <w:pPr>
                    <w:spacing w:after="120"/>
                    <w:ind w:left="30" w:right="-72"/>
                    <w:jc w:val="both"/>
                    <w:rPr>
                      <w:sz w:val="24"/>
                      <w:szCs w:val="24"/>
                      <w:u w:val="single"/>
                    </w:rPr>
                  </w:pPr>
                  <w:r w:rsidRPr="000D1CD7">
                    <w:rPr>
                      <w:sz w:val="24"/>
                      <w:szCs w:val="24"/>
                      <w:u w:val="single"/>
                    </w:rPr>
                    <w:t>Pakiet nr 10, pozycja 1</w:t>
                  </w:r>
                </w:p>
                <w:p w:rsidR="00CC5744" w:rsidRPr="00CC5744" w:rsidRDefault="00CC5744" w:rsidP="00F602CC">
                  <w:pPr>
                    <w:ind w:left="28" w:right="-72"/>
                    <w:jc w:val="both"/>
                    <w:rPr>
                      <w:sz w:val="24"/>
                      <w:szCs w:val="24"/>
                    </w:rPr>
                  </w:pPr>
                  <w:r w:rsidRPr="00CC5744">
                    <w:rPr>
                      <w:sz w:val="24"/>
                      <w:szCs w:val="24"/>
                    </w:rPr>
                    <w:t>8. Czy Zamawiający dopuści podkład celulozowo-foliowy?</w:t>
                  </w:r>
                </w:p>
                <w:p w:rsidR="000D1CD7" w:rsidRPr="007C6E58" w:rsidRDefault="000D1CD7" w:rsidP="00F602CC">
                  <w:pPr>
                    <w:ind w:left="28" w:right="-74"/>
                    <w:jc w:val="both"/>
                    <w:rPr>
                      <w:b/>
                      <w:sz w:val="24"/>
                      <w:szCs w:val="24"/>
                    </w:rPr>
                  </w:pPr>
                  <w:r w:rsidRPr="007C6E58">
                    <w:rPr>
                      <w:b/>
                      <w:sz w:val="24"/>
                      <w:szCs w:val="24"/>
                    </w:rPr>
                    <w:t>Odp.:</w:t>
                  </w:r>
                </w:p>
                <w:p w:rsidR="00CC5744" w:rsidRDefault="004F36BB" w:rsidP="003C78DB">
                  <w:pPr>
                    <w:spacing w:after="120"/>
                    <w:ind w:left="30" w:right="-72"/>
                    <w:jc w:val="both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Zamawiający dopuszcza w Pakiecie nr 10 poz. 1</w:t>
                  </w:r>
                  <w:r w:rsidRPr="00CC5744">
                    <w:rPr>
                      <w:sz w:val="24"/>
                      <w:szCs w:val="24"/>
                    </w:rPr>
                    <w:t xml:space="preserve"> podkład</w:t>
                  </w:r>
                  <w:r>
                    <w:rPr>
                      <w:sz w:val="24"/>
                      <w:szCs w:val="24"/>
                    </w:rPr>
                    <w:t xml:space="preserve"> celulozowo-foliow</w:t>
                  </w:r>
                  <w:r w:rsidR="00964D11">
                    <w:rPr>
                      <w:sz w:val="24"/>
                      <w:szCs w:val="24"/>
                    </w:rPr>
                    <w:t>y</w:t>
                  </w:r>
                  <w:r>
                    <w:rPr>
                      <w:sz w:val="24"/>
                      <w:szCs w:val="24"/>
                    </w:rPr>
                    <w:t>.</w:t>
                  </w:r>
                </w:p>
                <w:p w:rsidR="00F602CC" w:rsidRPr="00CC5744" w:rsidRDefault="00F602CC" w:rsidP="004F36BB">
                  <w:pPr>
                    <w:ind w:left="28" w:right="-74"/>
                    <w:jc w:val="both"/>
                    <w:rPr>
                      <w:sz w:val="24"/>
                      <w:szCs w:val="24"/>
                    </w:rPr>
                  </w:pPr>
                </w:p>
                <w:p w:rsidR="00CC5744" w:rsidRPr="003E41EA" w:rsidRDefault="00CC5744" w:rsidP="003C78DB">
                  <w:pPr>
                    <w:spacing w:after="120"/>
                    <w:ind w:left="30" w:right="-72"/>
                    <w:jc w:val="both"/>
                    <w:rPr>
                      <w:sz w:val="24"/>
                      <w:szCs w:val="24"/>
                      <w:u w:val="single"/>
                    </w:rPr>
                  </w:pPr>
                  <w:r w:rsidRPr="003E41EA">
                    <w:rPr>
                      <w:sz w:val="24"/>
                      <w:szCs w:val="24"/>
                      <w:u w:val="single"/>
                    </w:rPr>
                    <w:t>Pakiet nr 12, pozycja 1</w:t>
                  </w:r>
                </w:p>
                <w:p w:rsidR="00CC5744" w:rsidRPr="00CC5744" w:rsidRDefault="00CC5744" w:rsidP="004F36BB">
                  <w:pPr>
                    <w:ind w:left="352" w:right="-72" w:hanging="322"/>
                    <w:jc w:val="both"/>
                    <w:rPr>
                      <w:sz w:val="24"/>
                      <w:szCs w:val="24"/>
                    </w:rPr>
                  </w:pPr>
                  <w:r w:rsidRPr="00CC5744">
                    <w:rPr>
                      <w:sz w:val="24"/>
                      <w:szCs w:val="24"/>
                    </w:rPr>
                    <w:t xml:space="preserve">9. Czy Zamawiający dopuści komplet pościeli wykonany z włókniny polipropylenowej </w:t>
                  </w:r>
                  <w:r w:rsidR="003E41EA">
                    <w:rPr>
                      <w:sz w:val="24"/>
                      <w:szCs w:val="24"/>
                    </w:rPr>
                    <w:t xml:space="preserve">                       </w:t>
                  </w:r>
                  <w:r w:rsidRPr="00CC5744">
                    <w:rPr>
                      <w:sz w:val="24"/>
                      <w:szCs w:val="24"/>
                    </w:rPr>
                    <w:t>o gramaturze 25g/m2?</w:t>
                  </w:r>
                </w:p>
                <w:p w:rsidR="000D1CD7" w:rsidRPr="007C6E58" w:rsidRDefault="000D1CD7" w:rsidP="004F36BB">
                  <w:pPr>
                    <w:ind w:left="30" w:right="-74"/>
                    <w:jc w:val="both"/>
                    <w:rPr>
                      <w:b/>
                      <w:sz w:val="24"/>
                      <w:szCs w:val="24"/>
                    </w:rPr>
                  </w:pPr>
                  <w:r w:rsidRPr="007C6E58">
                    <w:rPr>
                      <w:b/>
                      <w:sz w:val="24"/>
                      <w:szCs w:val="24"/>
                    </w:rPr>
                    <w:t>Odp.:</w:t>
                  </w:r>
                </w:p>
                <w:p w:rsidR="00CC5744" w:rsidRDefault="007339B1" w:rsidP="003C78DB">
                  <w:pPr>
                    <w:spacing w:after="120"/>
                    <w:ind w:left="30" w:right="-72"/>
                    <w:jc w:val="both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Zamawiający nie dopuszcza w Pakiecie nr 12 poz. 1</w:t>
                  </w:r>
                  <w:r w:rsidRPr="00CC5744">
                    <w:rPr>
                      <w:sz w:val="24"/>
                      <w:szCs w:val="24"/>
                    </w:rPr>
                    <w:t xml:space="preserve"> komplet</w:t>
                  </w:r>
                  <w:r>
                    <w:rPr>
                      <w:sz w:val="24"/>
                      <w:szCs w:val="24"/>
                    </w:rPr>
                    <w:t>u</w:t>
                  </w:r>
                  <w:r w:rsidRPr="00CC5744">
                    <w:rPr>
                      <w:sz w:val="24"/>
                      <w:szCs w:val="24"/>
                    </w:rPr>
                    <w:t xml:space="preserve"> pościeli wykonan</w:t>
                  </w:r>
                  <w:r>
                    <w:rPr>
                      <w:sz w:val="24"/>
                      <w:szCs w:val="24"/>
                    </w:rPr>
                    <w:t>ego</w:t>
                  </w:r>
                  <w:r w:rsidRPr="00CC5744">
                    <w:rPr>
                      <w:sz w:val="24"/>
                      <w:szCs w:val="24"/>
                    </w:rPr>
                    <w:t xml:space="preserve"> </w:t>
                  </w:r>
                  <w:r>
                    <w:rPr>
                      <w:sz w:val="24"/>
                      <w:szCs w:val="24"/>
                    </w:rPr>
                    <w:t xml:space="preserve">                             </w:t>
                  </w:r>
                  <w:r w:rsidRPr="00CC5744">
                    <w:rPr>
                      <w:sz w:val="24"/>
                      <w:szCs w:val="24"/>
                    </w:rPr>
                    <w:t>z włókniny polipropylenowej o gramaturze 25g/m2</w:t>
                  </w:r>
                  <w:r>
                    <w:rPr>
                      <w:sz w:val="24"/>
                      <w:szCs w:val="24"/>
                    </w:rPr>
                    <w:t>.</w:t>
                  </w:r>
                </w:p>
                <w:p w:rsidR="004F36BB" w:rsidRPr="00CC5744" w:rsidRDefault="004F36BB" w:rsidP="007339B1">
                  <w:pPr>
                    <w:ind w:left="28" w:right="-74"/>
                    <w:jc w:val="both"/>
                    <w:rPr>
                      <w:sz w:val="24"/>
                      <w:szCs w:val="24"/>
                    </w:rPr>
                  </w:pPr>
                </w:p>
                <w:p w:rsidR="00CC5744" w:rsidRPr="003E41EA" w:rsidRDefault="00CC5744" w:rsidP="003C78DB">
                  <w:pPr>
                    <w:spacing w:after="120"/>
                    <w:ind w:left="30" w:right="-72"/>
                    <w:jc w:val="both"/>
                    <w:rPr>
                      <w:sz w:val="24"/>
                      <w:szCs w:val="24"/>
                      <w:u w:val="single"/>
                    </w:rPr>
                  </w:pPr>
                  <w:r w:rsidRPr="003E41EA">
                    <w:rPr>
                      <w:sz w:val="24"/>
                      <w:szCs w:val="24"/>
                      <w:u w:val="single"/>
                    </w:rPr>
                    <w:t>Pakiet nr 16, pozycja 4</w:t>
                  </w:r>
                </w:p>
                <w:p w:rsidR="00CC5744" w:rsidRPr="00CC5744" w:rsidRDefault="00CC5744" w:rsidP="004F36BB">
                  <w:pPr>
                    <w:ind w:left="28" w:right="-72"/>
                    <w:jc w:val="both"/>
                    <w:rPr>
                      <w:sz w:val="24"/>
                      <w:szCs w:val="24"/>
                    </w:rPr>
                  </w:pPr>
                  <w:r w:rsidRPr="00CC5744">
                    <w:rPr>
                      <w:sz w:val="24"/>
                      <w:szCs w:val="24"/>
                    </w:rPr>
                    <w:t>10. Czy Zamawiający dopuści ochraniacze wykonane z folii o grubości 0,018mm?</w:t>
                  </w:r>
                </w:p>
                <w:p w:rsidR="003E41EA" w:rsidRPr="007C6E58" w:rsidRDefault="003E41EA" w:rsidP="004F36BB">
                  <w:pPr>
                    <w:ind w:left="28" w:right="-74"/>
                    <w:jc w:val="both"/>
                    <w:rPr>
                      <w:b/>
                      <w:sz w:val="24"/>
                      <w:szCs w:val="24"/>
                    </w:rPr>
                  </w:pPr>
                  <w:r w:rsidRPr="007C6E58">
                    <w:rPr>
                      <w:b/>
                      <w:sz w:val="24"/>
                      <w:szCs w:val="24"/>
                    </w:rPr>
                    <w:t>Odp.:</w:t>
                  </w:r>
                </w:p>
                <w:p w:rsidR="00CC5744" w:rsidRDefault="007339B1" w:rsidP="003C78DB">
                  <w:pPr>
                    <w:spacing w:after="120"/>
                    <w:ind w:left="30" w:right="-72"/>
                    <w:jc w:val="both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Zamawiający nie dopuszcza w Pakiecie nr 16 poz. 4 </w:t>
                  </w:r>
                  <w:r w:rsidRPr="00CC5744">
                    <w:rPr>
                      <w:sz w:val="24"/>
                      <w:szCs w:val="24"/>
                    </w:rPr>
                    <w:t>ochraniacz</w:t>
                  </w:r>
                  <w:r>
                    <w:rPr>
                      <w:sz w:val="24"/>
                      <w:szCs w:val="24"/>
                    </w:rPr>
                    <w:t>y</w:t>
                  </w:r>
                  <w:r w:rsidRPr="00CC5744">
                    <w:rPr>
                      <w:sz w:val="24"/>
                      <w:szCs w:val="24"/>
                    </w:rPr>
                    <w:t xml:space="preserve"> wykonan</w:t>
                  </w:r>
                  <w:r>
                    <w:rPr>
                      <w:sz w:val="24"/>
                      <w:szCs w:val="24"/>
                    </w:rPr>
                    <w:t>ych</w:t>
                  </w:r>
                  <w:r w:rsidRPr="00CC5744">
                    <w:rPr>
                      <w:sz w:val="24"/>
                      <w:szCs w:val="24"/>
                    </w:rPr>
                    <w:t xml:space="preserve"> z folii </w:t>
                  </w:r>
                  <w:r>
                    <w:rPr>
                      <w:sz w:val="24"/>
                      <w:szCs w:val="24"/>
                    </w:rPr>
                    <w:t xml:space="preserve">                          </w:t>
                  </w:r>
                  <w:r w:rsidRPr="00CC5744">
                    <w:rPr>
                      <w:sz w:val="24"/>
                      <w:szCs w:val="24"/>
                    </w:rPr>
                    <w:t>o grubości 0,018</w:t>
                  </w:r>
                  <w:r>
                    <w:rPr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C5744">
                    <w:rPr>
                      <w:sz w:val="24"/>
                      <w:szCs w:val="24"/>
                    </w:rPr>
                    <w:t>mm</w:t>
                  </w:r>
                  <w:proofErr w:type="spellEnd"/>
                  <w:r>
                    <w:rPr>
                      <w:sz w:val="24"/>
                      <w:szCs w:val="24"/>
                    </w:rPr>
                    <w:t>.</w:t>
                  </w:r>
                </w:p>
                <w:p w:rsidR="007339B1" w:rsidRPr="00CC5744" w:rsidRDefault="007339B1" w:rsidP="007339B1">
                  <w:pPr>
                    <w:ind w:left="28" w:right="-74"/>
                    <w:jc w:val="both"/>
                    <w:rPr>
                      <w:sz w:val="24"/>
                      <w:szCs w:val="24"/>
                    </w:rPr>
                  </w:pPr>
                </w:p>
                <w:p w:rsidR="00CC5744" w:rsidRPr="003E41EA" w:rsidRDefault="00CC5744" w:rsidP="003C78DB">
                  <w:pPr>
                    <w:spacing w:after="120"/>
                    <w:ind w:left="30" w:right="-72"/>
                    <w:jc w:val="both"/>
                    <w:rPr>
                      <w:sz w:val="24"/>
                      <w:szCs w:val="24"/>
                      <w:u w:val="single"/>
                    </w:rPr>
                  </w:pPr>
                  <w:r w:rsidRPr="003E41EA">
                    <w:rPr>
                      <w:sz w:val="24"/>
                      <w:szCs w:val="24"/>
                      <w:u w:val="single"/>
                    </w:rPr>
                    <w:t>Pakiet nr 16, pozycja 4</w:t>
                  </w:r>
                </w:p>
                <w:p w:rsidR="00CC5744" w:rsidRPr="00CC5744" w:rsidRDefault="00CC5744" w:rsidP="004F36BB">
                  <w:pPr>
                    <w:ind w:left="28" w:right="-72"/>
                    <w:jc w:val="both"/>
                    <w:rPr>
                      <w:sz w:val="24"/>
                      <w:szCs w:val="24"/>
                    </w:rPr>
                  </w:pPr>
                  <w:r w:rsidRPr="00CC5744">
                    <w:rPr>
                      <w:sz w:val="24"/>
                      <w:szCs w:val="24"/>
                    </w:rPr>
                    <w:t>11. Czy Zamawiający dopuści ochraniacze wykonane z włókniny o gramaturze 30g/m2?</w:t>
                  </w:r>
                </w:p>
                <w:p w:rsidR="003E41EA" w:rsidRPr="007C6E58" w:rsidRDefault="003E41EA" w:rsidP="004F36BB">
                  <w:pPr>
                    <w:ind w:left="28" w:right="-74"/>
                    <w:jc w:val="both"/>
                    <w:rPr>
                      <w:b/>
                      <w:sz w:val="24"/>
                      <w:szCs w:val="24"/>
                    </w:rPr>
                  </w:pPr>
                  <w:r w:rsidRPr="007C6E58">
                    <w:rPr>
                      <w:b/>
                      <w:sz w:val="24"/>
                      <w:szCs w:val="24"/>
                    </w:rPr>
                    <w:t>Odp.:</w:t>
                  </w:r>
                </w:p>
                <w:p w:rsidR="00CC5744" w:rsidRPr="00CC5744" w:rsidRDefault="007339B1" w:rsidP="003C78DB">
                  <w:pPr>
                    <w:spacing w:after="120"/>
                    <w:ind w:left="30" w:right="-72"/>
                    <w:jc w:val="both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Zamawiający dopuszcza w Pakiecie nr 16 poz. 4</w:t>
                  </w:r>
                  <w:r w:rsidR="00A04A1B" w:rsidRPr="00CC5744">
                    <w:rPr>
                      <w:sz w:val="24"/>
                      <w:szCs w:val="24"/>
                    </w:rPr>
                    <w:t xml:space="preserve"> ochraniacze wykonane z włókniny </w:t>
                  </w:r>
                  <w:r w:rsidR="00A04A1B">
                    <w:rPr>
                      <w:sz w:val="24"/>
                      <w:szCs w:val="24"/>
                    </w:rPr>
                    <w:t xml:space="preserve">                         </w:t>
                  </w:r>
                  <w:r w:rsidR="00A04A1B" w:rsidRPr="00CC5744">
                    <w:rPr>
                      <w:sz w:val="24"/>
                      <w:szCs w:val="24"/>
                    </w:rPr>
                    <w:t>o gramaturze 30g/m2</w:t>
                  </w:r>
                  <w:r w:rsidR="00A04A1B">
                    <w:rPr>
                      <w:sz w:val="24"/>
                      <w:szCs w:val="24"/>
                    </w:rPr>
                    <w:t>.</w:t>
                  </w:r>
                </w:p>
                <w:p w:rsidR="00A04A1B" w:rsidRDefault="00A04A1B" w:rsidP="00A04A1B">
                  <w:pPr>
                    <w:ind w:left="28" w:right="-74"/>
                    <w:jc w:val="both"/>
                    <w:rPr>
                      <w:sz w:val="24"/>
                      <w:szCs w:val="24"/>
                      <w:u w:val="single"/>
                    </w:rPr>
                  </w:pPr>
                </w:p>
                <w:p w:rsidR="00CC5744" w:rsidRPr="003E41EA" w:rsidRDefault="00CC5744" w:rsidP="003C78DB">
                  <w:pPr>
                    <w:spacing w:after="120"/>
                    <w:ind w:left="30" w:right="-72"/>
                    <w:jc w:val="both"/>
                    <w:rPr>
                      <w:sz w:val="24"/>
                      <w:szCs w:val="24"/>
                      <w:u w:val="single"/>
                    </w:rPr>
                  </w:pPr>
                  <w:r w:rsidRPr="003E41EA">
                    <w:rPr>
                      <w:sz w:val="24"/>
                      <w:szCs w:val="24"/>
                      <w:u w:val="single"/>
                    </w:rPr>
                    <w:t xml:space="preserve">Pakiet nr 17, pozycja 1-2 </w:t>
                  </w:r>
                </w:p>
                <w:p w:rsidR="00CC5744" w:rsidRPr="00CC5744" w:rsidRDefault="00CC5744" w:rsidP="00A04A1B">
                  <w:pPr>
                    <w:ind w:left="28" w:right="-72"/>
                    <w:jc w:val="both"/>
                    <w:rPr>
                      <w:sz w:val="24"/>
                      <w:szCs w:val="24"/>
                    </w:rPr>
                  </w:pPr>
                  <w:r w:rsidRPr="00CC5744">
                    <w:rPr>
                      <w:sz w:val="24"/>
                      <w:szCs w:val="24"/>
                    </w:rPr>
                    <w:t>12. Czy Zamawiający dopuści fartuch ze szwami ultradźwiękowymi, trzyścieżkowymi?</w:t>
                  </w:r>
                </w:p>
                <w:p w:rsidR="003E41EA" w:rsidRPr="007C6E58" w:rsidRDefault="003E41EA" w:rsidP="00A04A1B">
                  <w:pPr>
                    <w:ind w:left="28" w:right="-74"/>
                    <w:jc w:val="both"/>
                    <w:rPr>
                      <w:b/>
                      <w:sz w:val="24"/>
                      <w:szCs w:val="24"/>
                    </w:rPr>
                  </w:pPr>
                  <w:r w:rsidRPr="007C6E58">
                    <w:rPr>
                      <w:b/>
                      <w:sz w:val="24"/>
                      <w:szCs w:val="24"/>
                    </w:rPr>
                    <w:t>Odp.:</w:t>
                  </w:r>
                </w:p>
                <w:p w:rsidR="00CC5744" w:rsidRDefault="00A04A1B" w:rsidP="003C78DB">
                  <w:pPr>
                    <w:spacing w:after="120"/>
                    <w:ind w:left="30" w:right="-72"/>
                    <w:jc w:val="both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Zamawiający dopuszcza w Pakiecie nr 17 poz. 1-2 </w:t>
                  </w:r>
                  <w:r w:rsidRPr="00CC5744">
                    <w:rPr>
                      <w:sz w:val="24"/>
                      <w:szCs w:val="24"/>
                    </w:rPr>
                    <w:t>fartuch ze szwami ultradźwiękowymi, trzyścieżkowymi</w:t>
                  </w:r>
                  <w:r>
                    <w:rPr>
                      <w:sz w:val="24"/>
                      <w:szCs w:val="24"/>
                    </w:rPr>
                    <w:t>.</w:t>
                  </w:r>
                </w:p>
                <w:p w:rsidR="00A04A1B" w:rsidRPr="00CC5744" w:rsidRDefault="00A04A1B" w:rsidP="00A04A1B">
                  <w:pPr>
                    <w:ind w:left="28" w:right="-74"/>
                    <w:jc w:val="both"/>
                    <w:rPr>
                      <w:sz w:val="24"/>
                      <w:szCs w:val="24"/>
                    </w:rPr>
                  </w:pPr>
                </w:p>
                <w:p w:rsidR="00CC5744" w:rsidRPr="003E41EA" w:rsidRDefault="00CC5744" w:rsidP="003C78DB">
                  <w:pPr>
                    <w:spacing w:after="120"/>
                    <w:ind w:left="30" w:right="-72"/>
                    <w:jc w:val="both"/>
                    <w:rPr>
                      <w:sz w:val="24"/>
                      <w:szCs w:val="24"/>
                      <w:u w:val="single"/>
                    </w:rPr>
                  </w:pPr>
                  <w:r w:rsidRPr="003E41EA">
                    <w:rPr>
                      <w:sz w:val="24"/>
                      <w:szCs w:val="24"/>
                      <w:u w:val="single"/>
                    </w:rPr>
                    <w:t xml:space="preserve">Pakiet nr 17, pozycja 1, 2, 3 </w:t>
                  </w:r>
                </w:p>
                <w:p w:rsidR="00CC5744" w:rsidRPr="00CC5744" w:rsidRDefault="00CC5744" w:rsidP="00A04A1B">
                  <w:pPr>
                    <w:ind w:left="28" w:right="-72"/>
                    <w:jc w:val="both"/>
                    <w:rPr>
                      <w:sz w:val="24"/>
                      <w:szCs w:val="24"/>
                    </w:rPr>
                  </w:pPr>
                  <w:r w:rsidRPr="00CC5744">
                    <w:rPr>
                      <w:sz w:val="24"/>
                      <w:szCs w:val="24"/>
                    </w:rPr>
                    <w:t>13. Czy Zamawiający dopuści fartuch wykonany z włókniny typu SMS?</w:t>
                  </w:r>
                </w:p>
                <w:p w:rsidR="003E41EA" w:rsidRPr="007C6E58" w:rsidRDefault="003E41EA" w:rsidP="00A04A1B">
                  <w:pPr>
                    <w:ind w:left="28" w:right="-74"/>
                    <w:jc w:val="both"/>
                    <w:rPr>
                      <w:b/>
                      <w:sz w:val="24"/>
                      <w:szCs w:val="24"/>
                    </w:rPr>
                  </w:pPr>
                  <w:r w:rsidRPr="007C6E58">
                    <w:rPr>
                      <w:b/>
                      <w:sz w:val="24"/>
                      <w:szCs w:val="24"/>
                    </w:rPr>
                    <w:t>Odp.:</w:t>
                  </w:r>
                </w:p>
                <w:p w:rsidR="00CC5744" w:rsidRDefault="00A04A1B" w:rsidP="003C78DB">
                  <w:pPr>
                    <w:spacing w:after="120"/>
                    <w:ind w:left="30" w:right="-72"/>
                    <w:jc w:val="both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Zamawiający dopuszcza w Pakiecie nr 17 poz. 1, 2, 3 </w:t>
                  </w:r>
                  <w:r w:rsidRPr="00CC5744">
                    <w:rPr>
                      <w:sz w:val="24"/>
                      <w:szCs w:val="24"/>
                    </w:rPr>
                    <w:t>fartuch wykonany z włókniny typu SMS</w:t>
                  </w:r>
                  <w:r>
                    <w:rPr>
                      <w:sz w:val="24"/>
                      <w:szCs w:val="24"/>
                    </w:rPr>
                    <w:t>.</w:t>
                  </w:r>
                </w:p>
                <w:p w:rsidR="00A04A1B" w:rsidRPr="00CC5744" w:rsidRDefault="00A04A1B" w:rsidP="00A04A1B">
                  <w:pPr>
                    <w:ind w:left="28" w:right="-74"/>
                    <w:jc w:val="both"/>
                    <w:rPr>
                      <w:sz w:val="24"/>
                      <w:szCs w:val="24"/>
                    </w:rPr>
                  </w:pPr>
                </w:p>
                <w:p w:rsidR="00CC5744" w:rsidRPr="003E41EA" w:rsidRDefault="00CC5744" w:rsidP="003C78DB">
                  <w:pPr>
                    <w:spacing w:after="120"/>
                    <w:ind w:left="30" w:right="-72"/>
                    <w:jc w:val="both"/>
                    <w:rPr>
                      <w:sz w:val="24"/>
                      <w:szCs w:val="24"/>
                      <w:u w:val="single"/>
                    </w:rPr>
                  </w:pPr>
                  <w:r w:rsidRPr="003E41EA">
                    <w:rPr>
                      <w:sz w:val="24"/>
                      <w:szCs w:val="24"/>
                      <w:u w:val="single"/>
                    </w:rPr>
                    <w:t xml:space="preserve">Pakiet nr 17, pozycja 1 </w:t>
                  </w:r>
                </w:p>
                <w:p w:rsidR="00CC5744" w:rsidRPr="00CC5744" w:rsidRDefault="00CC5744" w:rsidP="00A04A1B">
                  <w:pPr>
                    <w:ind w:left="28" w:right="-72"/>
                    <w:jc w:val="both"/>
                    <w:rPr>
                      <w:sz w:val="24"/>
                      <w:szCs w:val="24"/>
                    </w:rPr>
                  </w:pPr>
                  <w:r w:rsidRPr="00CC5744">
                    <w:rPr>
                      <w:sz w:val="24"/>
                      <w:szCs w:val="24"/>
                    </w:rPr>
                    <w:t>14. Czy Zamawiający dopuści fartuch o odporności na przenikanie cieczy 35cm H2O?</w:t>
                  </w:r>
                </w:p>
                <w:p w:rsidR="003E41EA" w:rsidRPr="007C6E58" w:rsidRDefault="003E41EA" w:rsidP="00A04A1B">
                  <w:pPr>
                    <w:ind w:left="28" w:right="-74"/>
                    <w:jc w:val="both"/>
                    <w:rPr>
                      <w:b/>
                      <w:sz w:val="24"/>
                      <w:szCs w:val="24"/>
                    </w:rPr>
                  </w:pPr>
                  <w:r w:rsidRPr="007C6E58">
                    <w:rPr>
                      <w:b/>
                      <w:sz w:val="24"/>
                      <w:szCs w:val="24"/>
                    </w:rPr>
                    <w:t>Odp.:</w:t>
                  </w:r>
                </w:p>
                <w:p w:rsidR="00CC5744" w:rsidRDefault="00A04A1B" w:rsidP="003C78DB">
                  <w:pPr>
                    <w:spacing w:after="120"/>
                    <w:ind w:left="30" w:right="-72"/>
                    <w:jc w:val="both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Zamawiający nie dopuszcza w Pakiecie nr 17 poz. 1</w:t>
                  </w:r>
                  <w:r w:rsidRPr="00CC5744">
                    <w:rPr>
                      <w:sz w:val="24"/>
                      <w:szCs w:val="24"/>
                    </w:rPr>
                    <w:t xml:space="preserve"> fartuch</w:t>
                  </w:r>
                  <w:r>
                    <w:rPr>
                      <w:sz w:val="24"/>
                      <w:szCs w:val="24"/>
                    </w:rPr>
                    <w:t>a</w:t>
                  </w:r>
                  <w:r w:rsidRPr="00CC5744">
                    <w:rPr>
                      <w:sz w:val="24"/>
                      <w:szCs w:val="24"/>
                    </w:rPr>
                    <w:t xml:space="preserve"> o odporności na przenikanie cieczy 35cm H2O</w:t>
                  </w:r>
                  <w:r>
                    <w:rPr>
                      <w:sz w:val="24"/>
                      <w:szCs w:val="24"/>
                    </w:rPr>
                    <w:t>.</w:t>
                  </w:r>
                </w:p>
                <w:p w:rsidR="00A04A1B" w:rsidRDefault="00A04A1B" w:rsidP="00A04A1B">
                  <w:pPr>
                    <w:ind w:left="28" w:right="-74"/>
                    <w:jc w:val="both"/>
                    <w:rPr>
                      <w:sz w:val="24"/>
                      <w:szCs w:val="24"/>
                      <w:u w:val="single"/>
                    </w:rPr>
                  </w:pPr>
                </w:p>
                <w:p w:rsidR="00CC5744" w:rsidRPr="003E41EA" w:rsidRDefault="00CC5744" w:rsidP="003C78DB">
                  <w:pPr>
                    <w:spacing w:after="120"/>
                    <w:ind w:left="30" w:right="-72"/>
                    <w:jc w:val="both"/>
                    <w:rPr>
                      <w:sz w:val="24"/>
                      <w:szCs w:val="24"/>
                      <w:u w:val="single"/>
                    </w:rPr>
                  </w:pPr>
                  <w:r w:rsidRPr="003E41EA">
                    <w:rPr>
                      <w:sz w:val="24"/>
                      <w:szCs w:val="24"/>
                      <w:u w:val="single"/>
                    </w:rPr>
                    <w:lastRenderedPageBreak/>
                    <w:t xml:space="preserve">Pakiet nr 17, pozycja 1-2 </w:t>
                  </w:r>
                </w:p>
                <w:p w:rsidR="00CC5744" w:rsidRPr="00CC5744" w:rsidRDefault="00CC5744" w:rsidP="00A04A1B">
                  <w:pPr>
                    <w:ind w:left="352" w:right="-72" w:hanging="322"/>
                    <w:jc w:val="both"/>
                    <w:rPr>
                      <w:sz w:val="24"/>
                      <w:szCs w:val="24"/>
                    </w:rPr>
                  </w:pPr>
                  <w:r w:rsidRPr="00CC5744">
                    <w:rPr>
                      <w:sz w:val="24"/>
                      <w:szCs w:val="24"/>
                    </w:rPr>
                    <w:t>15. Czy Zamawiający dopuści fartuch zapinany na rzep w okolicy karku (lewy - 13 cm, prawy 7 cm), oraz wiązany na troki w okolicy pasa (troki o długości 75 i 50 cm), oraz troki wewnętrzne 45 cm?</w:t>
                  </w:r>
                </w:p>
                <w:p w:rsidR="003E41EA" w:rsidRPr="007C6E58" w:rsidRDefault="003E41EA" w:rsidP="00A04A1B">
                  <w:pPr>
                    <w:ind w:left="30" w:right="-74"/>
                    <w:jc w:val="both"/>
                    <w:rPr>
                      <w:b/>
                      <w:sz w:val="24"/>
                      <w:szCs w:val="24"/>
                    </w:rPr>
                  </w:pPr>
                  <w:r w:rsidRPr="007C6E58">
                    <w:rPr>
                      <w:b/>
                      <w:sz w:val="24"/>
                      <w:szCs w:val="24"/>
                    </w:rPr>
                    <w:t>Odp.:</w:t>
                  </w:r>
                </w:p>
                <w:p w:rsidR="00CC5744" w:rsidRPr="00CC5744" w:rsidRDefault="0061092E" w:rsidP="003C78DB">
                  <w:pPr>
                    <w:spacing w:after="120"/>
                    <w:ind w:left="30" w:right="-72"/>
                    <w:jc w:val="both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Zamawiający dopuszcza w Pakiecie nr 17 poz. 1-2 </w:t>
                  </w:r>
                  <w:r w:rsidR="001A29E3" w:rsidRPr="00CC5744">
                    <w:rPr>
                      <w:sz w:val="24"/>
                      <w:szCs w:val="24"/>
                    </w:rPr>
                    <w:t xml:space="preserve">fartuch zapinany na rzep w okolicy karku (lewy - 13 cm, prawy 7 cm), oraz wiązany na troki w okolicy pasa (troki o długości 75 i 50 cm), oraz troki wewnętrzne 45 </w:t>
                  </w:r>
                  <w:proofErr w:type="spellStart"/>
                  <w:r w:rsidR="001A29E3" w:rsidRPr="00CC5744">
                    <w:rPr>
                      <w:sz w:val="24"/>
                      <w:szCs w:val="24"/>
                    </w:rPr>
                    <w:t>cm</w:t>
                  </w:r>
                  <w:proofErr w:type="spellEnd"/>
                  <w:r w:rsidR="001A29E3">
                    <w:rPr>
                      <w:sz w:val="24"/>
                      <w:szCs w:val="24"/>
                    </w:rPr>
                    <w:t>.</w:t>
                  </w:r>
                </w:p>
                <w:p w:rsidR="003E41EA" w:rsidRDefault="003E41EA" w:rsidP="003C78DB">
                  <w:pPr>
                    <w:spacing w:after="120"/>
                    <w:ind w:left="30" w:right="-72"/>
                    <w:jc w:val="both"/>
                    <w:rPr>
                      <w:sz w:val="24"/>
                      <w:szCs w:val="24"/>
                    </w:rPr>
                  </w:pPr>
                </w:p>
                <w:p w:rsidR="00CC5744" w:rsidRPr="003E41EA" w:rsidRDefault="00CC5744" w:rsidP="003C78DB">
                  <w:pPr>
                    <w:spacing w:after="120"/>
                    <w:ind w:left="30" w:right="-72"/>
                    <w:jc w:val="both"/>
                    <w:rPr>
                      <w:sz w:val="24"/>
                      <w:szCs w:val="24"/>
                      <w:u w:val="single"/>
                    </w:rPr>
                  </w:pPr>
                  <w:r w:rsidRPr="003E41EA">
                    <w:rPr>
                      <w:sz w:val="24"/>
                      <w:szCs w:val="24"/>
                      <w:u w:val="single"/>
                    </w:rPr>
                    <w:t xml:space="preserve">Pakiet nr 17, pozycja 1-2 </w:t>
                  </w:r>
                </w:p>
                <w:p w:rsidR="00CC5744" w:rsidRPr="00CC5744" w:rsidRDefault="00CC5744" w:rsidP="001A29E3">
                  <w:pPr>
                    <w:ind w:left="28" w:right="-72"/>
                    <w:jc w:val="both"/>
                    <w:rPr>
                      <w:sz w:val="24"/>
                      <w:szCs w:val="24"/>
                    </w:rPr>
                  </w:pPr>
                  <w:r w:rsidRPr="00CC5744">
                    <w:rPr>
                      <w:sz w:val="24"/>
                      <w:szCs w:val="24"/>
                    </w:rPr>
                    <w:t xml:space="preserve">16. Czy Zamawiający dopuści fartuch dostępny w rozmiarach </w:t>
                  </w:r>
                  <w:proofErr w:type="spellStart"/>
                  <w:r w:rsidRPr="00CC5744">
                    <w:rPr>
                      <w:sz w:val="24"/>
                      <w:szCs w:val="24"/>
                    </w:rPr>
                    <w:t>M-XXXL</w:t>
                  </w:r>
                  <w:proofErr w:type="spellEnd"/>
                  <w:r w:rsidRPr="00CC5744">
                    <w:rPr>
                      <w:sz w:val="24"/>
                      <w:szCs w:val="24"/>
                    </w:rPr>
                    <w:t>?</w:t>
                  </w:r>
                </w:p>
                <w:p w:rsidR="003E41EA" w:rsidRPr="007C6E58" w:rsidRDefault="003E41EA" w:rsidP="001A29E3">
                  <w:pPr>
                    <w:ind w:left="28" w:right="-74"/>
                    <w:jc w:val="both"/>
                    <w:rPr>
                      <w:b/>
                      <w:sz w:val="24"/>
                      <w:szCs w:val="24"/>
                    </w:rPr>
                  </w:pPr>
                  <w:r w:rsidRPr="007C6E58">
                    <w:rPr>
                      <w:b/>
                      <w:sz w:val="24"/>
                      <w:szCs w:val="24"/>
                    </w:rPr>
                    <w:t>Odp.:</w:t>
                  </w:r>
                </w:p>
                <w:p w:rsidR="00CC5744" w:rsidRDefault="001A29E3" w:rsidP="003C78DB">
                  <w:pPr>
                    <w:spacing w:after="120"/>
                    <w:ind w:left="30" w:right="-72"/>
                    <w:jc w:val="both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Zamawiający dopuszcza w Pakiecie nr 17 poz. 1-2 </w:t>
                  </w:r>
                  <w:r w:rsidRPr="00CC5744">
                    <w:rPr>
                      <w:sz w:val="24"/>
                      <w:szCs w:val="24"/>
                    </w:rPr>
                    <w:t xml:space="preserve">fartuch dostępny w rozmiarach </w:t>
                  </w:r>
                  <w:proofErr w:type="spellStart"/>
                  <w:r w:rsidRPr="00CC5744">
                    <w:rPr>
                      <w:sz w:val="24"/>
                      <w:szCs w:val="24"/>
                    </w:rPr>
                    <w:t>M-XXXL</w:t>
                  </w:r>
                  <w:proofErr w:type="spellEnd"/>
                  <w:r>
                    <w:rPr>
                      <w:sz w:val="24"/>
                      <w:szCs w:val="24"/>
                    </w:rPr>
                    <w:t>.</w:t>
                  </w:r>
                </w:p>
                <w:p w:rsidR="001A29E3" w:rsidRPr="00CC5744" w:rsidRDefault="001A29E3" w:rsidP="001A29E3">
                  <w:pPr>
                    <w:ind w:left="28" w:right="-74"/>
                    <w:jc w:val="both"/>
                    <w:rPr>
                      <w:sz w:val="24"/>
                      <w:szCs w:val="24"/>
                    </w:rPr>
                  </w:pPr>
                </w:p>
                <w:p w:rsidR="00CC5744" w:rsidRPr="003E41EA" w:rsidRDefault="00CC5744" w:rsidP="003C78DB">
                  <w:pPr>
                    <w:spacing w:after="120"/>
                    <w:ind w:left="30" w:right="-72"/>
                    <w:jc w:val="both"/>
                    <w:rPr>
                      <w:sz w:val="24"/>
                      <w:szCs w:val="24"/>
                      <w:u w:val="single"/>
                    </w:rPr>
                  </w:pPr>
                  <w:r w:rsidRPr="003E41EA">
                    <w:rPr>
                      <w:sz w:val="24"/>
                      <w:szCs w:val="24"/>
                      <w:u w:val="single"/>
                    </w:rPr>
                    <w:t xml:space="preserve">Pakiet nr 17, pozycja 2, 3 </w:t>
                  </w:r>
                </w:p>
                <w:p w:rsidR="00CC5744" w:rsidRPr="00CC5744" w:rsidRDefault="00CC5744" w:rsidP="001A29E3">
                  <w:pPr>
                    <w:ind w:left="352" w:right="-72" w:hanging="284"/>
                    <w:jc w:val="both"/>
                    <w:rPr>
                      <w:sz w:val="24"/>
                      <w:szCs w:val="24"/>
                    </w:rPr>
                  </w:pPr>
                  <w:r w:rsidRPr="00CC5744">
                    <w:rPr>
                      <w:sz w:val="24"/>
                      <w:szCs w:val="24"/>
                    </w:rPr>
                    <w:t xml:space="preserve">17. Czy Zamawiający dopuści fartuch o gramaturze materiału podstawowego 35g/m2 ze </w:t>
                  </w:r>
                  <w:r w:rsidR="003E41EA">
                    <w:rPr>
                      <w:sz w:val="24"/>
                      <w:szCs w:val="24"/>
                    </w:rPr>
                    <w:t xml:space="preserve"> </w:t>
                  </w:r>
                  <w:r w:rsidRPr="00CC5744">
                    <w:rPr>
                      <w:sz w:val="24"/>
                      <w:szCs w:val="24"/>
                    </w:rPr>
                    <w:t>wzmocnieniem z laminatu o gramaturze 40g/m2, Gramatura w miejscu wzmocnienia 75g/m2?</w:t>
                  </w:r>
                </w:p>
                <w:p w:rsidR="003E41EA" w:rsidRPr="007C6E58" w:rsidRDefault="003E41EA" w:rsidP="001A29E3">
                  <w:pPr>
                    <w:ind w:left="30" w:right="-74"/>
                    <w:jc w:val="both"/>
                    <w:rPr>
                      <w:b/>
                      <w:sz w:val="24"/>
                      <w:szCs w:val="24"/>
                    </w:rPr>
                  </w:pPr>
                  <w:r w:rsidRPr="007C6E58">
                    <w:rPr>
                      <w:b/>
                      <w:sz w:val="24"/>
                      <w:szCs w:val="24"/>
                    </w:rPr>
                    <w:t>Odp.:</w:t>
                  </w:r>
                </w:p>
                <w:p w:rsidR="00CC5744" w:rsidRDefault="001A29E3" w:rsidP="003C78DB">
                  <w:pPr>
                    <w:spacing w:after="120"/>
                    <w:ind w:left="30" w:right="-72"/>
                    <w:jc w:val="both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Zamawiający nie dopuszcza w Pakiecie nr 17 poz. 2, 3 fartucha o zaoferowanych parametrach.</w:t>
                  </w:r>
                </w:p>
                <w:p w:rsidR="001A29E3" w:rsidRPr="00CC5744" w:rsidRDefault="001A29E3" w:rsidP="001A29E3">
                  <w:pPr>
                    <w:ind w:left="28" w:right="-74"/>
                    <w:jc w:val="both"/>
                    <w:rPr>
                      <w:sz w:val="24"/>
                      <w:szCs w:val="24"/>
                    </w:rPr>
                  </w:pPr>
                </w:p>
                <w:p w:rsidR="00CC5744" w:rsidRPr="003E41EA" w:rsidRDefault="00CC5744" w:rsidP="003C78DB">
                  <w:pPr>
                    <w:spacing w:after="120"/>
                    <w:ind w:left="30" w:right="-72"/>
                    <w:jc w:val="both"/>
                    <w:rPr>
                      <w:sz w:val="24"/>
                      <w:szCs w:val="24"/>
                      <w:u w:val="single"/>
                    </w:rPr>
                  </w:pPr>
                  <w:r w:rsidRPr="003E41EA">
                    <w:rPr>
                      <w:sz w:val="24"/>
                      <w:szCs w:val="24"/>
                      <w:u w:val="single"/>
                    </w:rPr>
                    <w:t xml:space="preserve">Pakiet nr 17, pozycja 2, 3 </w:t>
                  </w:r>
                </w:p>
                <w:p w:rsidR="00CC5744" w:rsidRPr="00CC5744" w:rsidRDefault="00CC5744" w:rsidP="001A29E3">
                  <w:pPr>
                    <w:ind w:left="493" w:right="-72" w:hanging="463"/>
                    <w:jc w:val="both"/>
                    <w:rPr>
                      <w:sz w:val="24"/>
                      <w:szCs w:val="24"/>
                    </w:rPr>
                  </w:pPr>
                  <w:r w:rsidRPr="00CC5744">
                    <w:rPr>
                      <w:sz w:val="24"/>
                      <w:szCs w:val="24"/>
                    </w:rPr>
                    <w:t xml:space="preserve">18. Czy Zamawiający dopuści fartuch o odporności na przenikanie cieczy 102 cm H2O </w:t>
                  </w:r>
                  <w:r w:rsidR="003E41EA">
                    <w:rPr>
                      <w:sz w:val="24"/>
                      <w:szCs w:val="24"/>
                    </w:rPr>
                    <w:t xml:space="preserve">                      </w:t>
                  </w:r>
                  <w:r w:rsidRPr="00CC5744">
                    <w:rPr>
                      <w:sz w:val="24"/>
                      <w:szCs w:val="24"/>
                    </w:rPr>
                    <w:t>w obszarze krytycznym oraz 35cm H2O w obszarze mniej krytycznych?</w:t>
                  </w:r>
                </w:p>
                <w:p w:rsidR="003E41EA" w:rsidRPr="007C6E58" w:rsidRDefault="003E41EA" w:rsidP="001A29E3">
                  <w:pPr>
                    <w:ind w:left="30" w:right="-74"/>
                    <w:jc w:val="both"/>
                    <w:rPr>
                      <w:b/>
                      <w:sz w:val="24"/>
                      <w:szCs w:val="24"/>
                    </w:rPr>
                  </w:pPr>
                  <w:r w:rsidRPr="007C6E58">
                    <w:rPr>
                      <w:b/>
                      <w:sz w:val="24"/>
                      <w:szCs w:val="24"/>
                    </w:rPr>
                    <w:t>Odp.:</w:t>
                  </w:r>
                </w:p>
                <w:p w:rsidR="00621D85" w:rsidRDefault="00621D85" w:rsidP="00621D85">
                  <w:pPr>
                    <w:spacing w:after="120"/>
                    <w:ind w:left="30" w:right="-72"/>
                    <w:jc w:val="both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Zamawiający nie dopuszcza w Pakiecie nr 17 poz. 2, 3 fartucha o zaoferowanych parametrach.</w:t>
                  </w:r>
                </w:p>
                <w:p w:rsidR="001A29E3" w:rsidRPr="00CC5744" w:rsidRDefault="001A29E3" w:rsidP="00621D85">
                  <w:pPr>
                    <w:ind w:left="28" w:right="-74"/>
                    <w:jc w:val="both"/>
                    <w:rPr>
                      <w:sz w:val="24"/>
                      <w:szCs w:val="24"/>
                    </w:rPr>
                  </w:pPr>
                </w:p>
                <w:p w:rsidR="00CC5744" w:rsidRPr="003E41EA" w:rsidRDefault="00CC5744" w:rsidP="003C78DB">
                  <w:pPr>
                    <w:spacing w:after="120"/>
                    <w:ind w:left="30" w:right="-72"/>
                    <w:jc w:val="both"/>
                    <w:rPr>
                      <w:sz w:val="24"/>
                      <w:szCs w:val="24"/>
                      <w:u w:val="single"/>
                    </w:rPr>
                  </w:pPr>
                  <w:r w:rsidRPr="003E41EA">
                    <w:rPr>
                      <w:sz w:val="24"/>
                      <w:szCs w:val="24"/>
                      <w:u w:val="single"/>
                    </w:rPr>
                    <w:t xml:space="preserve">Pakiet nr 17, pozycja 2, 3 </w:t>
                  </w:r>
                </w:p>
                <w:p w:rsidR="00CC5744" w:rsidRPr="00CC5744" w:rsidRDefault="00CC5744" w:rsidP="00621D85">
                  <w:pPr>
                    <w:ind w:left="352" w:right="-72" w:hanging="352"/>
                    <w:jc w:val="both"/>
                    <w:rPr>
                      <w:sz w:val="24"/>
                      <w:szCs w:val="24"/>
                    </w:rPr>
                  </w:pPr>
                  <w:r w:rsidRPr="00CC5744">
                    <w:rPr>
                      <w:sz w:val="24"/>
                      <w:szCs w:val="24"/>
                    </w:rPr>
                    <w:t xml:space="preserve">19. Czy Zamawiający dopuści fartuch o odporności na przenikanie drobnoustrojów na mokro </w:t>
                  </w:r>
                  <w:r w:rsidR="003E41EA">
                    <w:rPr>
                      <w:sz w:val="24"/>
                      <w:szCs w:val="24"/>
                    </w:rPr>
                    <w:t xml:space="preserve"> </w:t>
                  </w:r>
                  <w:r w:rsidRPr="00CC5744">
                    <w:rPr>
                      <w:sz w:val="24"/>
                      <w:szCs w:val="24"/>
                    </w:rPr>
                    <w:t>6,0 w strefie krytycznej?</w:t>
                  </w:r>
                </w:p>
                <w:p w:rsidR="003E41EA" w:rsidRPr="007C6E58" w:rsidRDefault="003E41EA" w:rsidP="00621D85">
                  <w:pPr>
                    <w:ind w:left="30" w:right="-74"/>
                    <w:jc w:val="both"/>
                    <w:rPr>
                      <w:b/>
                      <w:sz w:val="24"/>
                      <w:szCs w:val="24"/>
                    </w:rPr>
                  </w:pPr>
                  <w:r w:rsidRPr="007C6E58">
                    <w:rPr>
                      <w:b/>
                      <w:sz w:val="24"/>
                      <w:szCs w:val="24"/>
                    </w:rPr>
                    <w:t>Odp.:</w:t>
                  </w:r>
                </w:p>
                <w:p w:rsidR="00CC5744" w:rsidRDefault="00621D85" w:rsidP="003C78DB">
                  <w:pPr>
                    <w:spacing w:after="120"/>
                    <w:ind w:left="30" w:right="-72"/>
                    <w:jc w:val="both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Zamawiający dopuszcza w Pakiecie nr 17 poz. 2, 3</w:t>
                  </w:r>
                  <w:r w:rsidRPr="00CC5744">
                    <w:rPr>
                      <w:sz w:val="24"/>
                      <w:szCs w:val="24"/>
                    </w:rPr>
                    <w:t xml:space="preserve"> fartuch o odporności na przenikanie drobnoustrojów na mokro 6,0 w strefie krytycznej</w:t>
                  </w:r>
                  <w:r>
                    <w:rPr>
                      <w:sz w:val="24"/>
                      <w:szCs w:val="24"/>
                    </w:rPr>
                    <w:t>.</w:t>
                  </w:r>
                </w:p>
                <w:p w:rsidR="00621D85" w:rsidRPr="00CC5744" w:rsidRDefault="00621D85" w:rsidP="00621D85">
                  <w:pPr>
                    <w:ind w:left="28" w:right="-74"/>
                    <w:jc w:val="both"/>
                    <w:rPr>
                      <w:sz w:val="24"/>
                      <w:szCs w:val="24"/>
                    </w:rPr>
                  </w:pPr>
                </w:p>
                <w:p w:rsidR="00CC5744" w:rsidRPr="003E41EA" w:rsidRDefault="00CC5744" w:rsidP="003C78DB">
                  <w:pPr>
                    <w:spacing w:after="120"/>
                    <w:ind w:left="30" w:right="-72"/>
                    <w:jc w:val="both"/>
                    <w:rPr>
                      <w:sz w:val="24"/>
                      <w:szCs w:val="24"/>
                      <w:u w:val="single"/>
                    </w:rPr>
                  </w:pPr>
                  <w:r w:rsidRPr="003E41EA">
                    <w:rPr>
                      <w:sz w:val="24"/>
                      <w:szCs w:val="24"/>
                      <w:u w:val="single"/>
                    </w:rPr>
                    <w:t xml:space="preserve">Pakiet nr 19, pozycja 1 </w:t>
                  </w:r>
                </w:p>
                <w:p w:rsidR="00CC5744" w:rsidRPr="00CC5744" w:rsidRDefault="003E41EA" w:rsidP="003E41EA">
                  <w:pPr>
                    <w:ind w:left="352" w:right="-72" w:hanging="322"/>
                    <w:jc w:val="both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20. </w:t>
                  </w:r>
                  <w:r w:rsidR="00CC5744" w:rsidRPr="00CC5744">
                    <w:rPr>
                      <w:sz w:val="24"/>
                      <w:szCs w:val="24"/>
                    </w:rPr>
                    <w:t xml:space="preserve">Czy Zamawiający dopuści odzież operacyjną wykonaną z włókniny typu SMS </w:t>
                  </w:r>
                  <w:r>
                    <w:rPr>
                      <w:sz w:val="24"/>
                      <w:szCs w:val="24"/>
                    </w:rPr>
                    <w:t xml:space="preserve">                              </w:t>
                  </w:r>
                  <w:r w:rsidR="00CC5744" w:rsidRPr="00CC5744">
                    <w:rPr>
                      <w:sz w:val="24"/>
                      <w:szCs w:val="24"/>
                    </w:rPr>
                    <w:t>o gramaturze 35g/m2?</w:t>
                  </w:r>
                </w:p>
                <w:p w:rsidR="003E41EA" w:rsidRPr="007C6E58" w:rsidRDefault="003E41EA" w:rsidP="003E41EA">
                  <w:pPr>
                    <w:ind w:left="30" w:right="-74"/>
                    <w:jc w:val="both"/>
                    <w:rPr>
                      <w:b/>
                      <w:sz w:val="24"/>
                      <w:szCs w:val="24"/>
                    </w:rPr>
                  </w:pPr>
                  <w:r w:rsidRPr="007C6E58">
                    <w:rPr>
                      <w:b/>
                      <w:sz w:val="24"/>
                      <w:szCs w:val="24"/>
                    </w:rPr>
                    <w:t>Odp.:</w:t>
                  </w:r>
                </w:p>
                <w:p w:rsidR="00CC5744" w:rsidRDefault="00621D85" w:rsidP="003C78DB">
                  <w:pPr>
                    <w:spacing w:after="120"/>
                    <w:ind w:left="30" w:right="-72"/>
                    <w:jc w:val="both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Zamawiający nie dopuszcza w Pakiecie nr 19 poz. 1 </w:t>
                  </w:r>
                  <w:r w:rsidRPr="00CC5744">
                    <w:rPr>
                      <w:sz w:val="24"/>
                      <w:szCs w:val="24"/>
                    </w:rPr>
                    <w:t>odzież</w:t>
                  </w:r>
                  <w:r>
                    <w:rPr>
                      <w:sz w:val="24"/>
                      <w:szCs w:val="24"/>
                    </w:rPr>
                    <w:t>y</w:t>
                  </w:r>
                  <w:r w:rsidRPr="00CC5744">
                    <w:rPr>
                      <w:sz w:val="24"/>
                      <w:szCs w:val="24"/>
                    </w:rPr>
                    <w:t xml:space="preserve"> operacyjn</w:t>
                  </w:r>
                  <w:r>
                    <w:rPr>
                      <w:sz w:val="24"/>
                      <w:szCs w:val="24"/>
                    </w:rPr>
                    <w:t>ej wykonanej</w:t>
                  </w:r>
                  <w:r w:rsidRPr="00CC5744">
                    <w:rPr>
                      <w:sz w:val="24"/>
                      <w:szCs w:val="24"/>
                    </w:rPr>
                    <w:t xml:space="preserve"> </w:t>
                  </w:r>
                  <w:r>
                    <w:rPr>
                      <w:sz w:val="24"/>
                      <w:szCs w:val="24"/>
                    </w:rPr>
                    <w:t xml:space="preserve">                           </w:t>
                  </w:r>
                  <w:r w:rsidRPr="00CC5744">
                    <w:rPr>
                      <w:sz w:val="24"/>
                      <w:szCs w:val="24"/>
                    </w:rPr>
                    <w:t>z włókniny typu SMS o gramaturze 35g/m2</w:t>
                  </w:r>
                  <w:r>
                    <w:rPr>
                      <w:sz w:val="24"/>
                      <w:szCs w:val="24"/>
                    </w:rPr>
                    <w:t>.</w:t>
                  </w:r>
                </w:p>
                <w:p w:rsidR="00621D85" w:rsidRPr="00CC5744" w:rsidRDefault="00621D85" w:rsidP="00621D85">
                  <w:pPr>
                    <w:ind w:left="28" w:right="-74"/>
                    <w:jc w:val="both"/>
                    <w:rPr>
                      <w:sz w:val="24"/>
                      <w:szCs w:val="24"/>
                    </w:rPr>
                  </w:pPr>
                </w:p>
                <w:p w:rsidR="00CC5744" w:rsidRPr="003E41EA" w:rsidRDefault="00CC5744" w:rsidP="003C78DB">
                  <w:pPr>
                    <w:spacing w:after="120"/>
                    <w:ind w:left="30" w:right="-72"/>
                    <w:jc w:val="both"/>
                    <w:rPr>
                      <w:sz w:val="24"/>
                      <w:szCs w:val="24"/>
                      <w:u w:val="single"/>
                    </w:rPr>
                  </w:pPr>
                  <w:r w:rsidRPr="003E41EA">
                    <w:rPr>
                      <w:sz w:val="24"/>
                      <w:szCs w:val="24"/>
                      <w:u w:val="single"/>
                    </w:rPr>
                    <w:t xml:space="preserve">Pakiet nr 20, pozycja 1 </w:t>
                  </w:r>
                </w:p>
                <w:p w:rsidR="00CC5744" w:rsidRPr="00CC5744" w:rsidRDefault="00CC5744" w:rsidP="003E41EA">
                  <w:pPr>
                    <w:ind w:left="28" w:right="-72"/>
                    <w:jc w:val="both"/>
                    <w:rPr>
                      <w:sz w:val="24"/>
                      <w:szCs w:val="24"/>
                    </w:rPr>
                  </w:pPr>
                  <w:r w:rsidRPr="00CC5744">
                    <w:rPr>
                      <w:sz w:val="24"/>
                      <w:szCs w:val="24"/>
                    </w:rPr>
                    <w:t>21. Czy Zamawiający dopuści maseczki o skuteczności filtracji 98,24%?</w:t>
                  </w:r>
                </w:p>
                <w:p w:rsidR="003E41EA" w:rsidRPr="007C6E58" w:rsidRDefault="003E41EA" w:rsidP="003E41EA">
                  <w:pPr>
                    <w:ind w:left="28" w:right="-74"/>
                    <w:jc w:val="both"/>
                    <w:rPr>
                      <w:b/>
                      <w:sz w:val="24"/>
                      <w:szCs w:val="24"/>
                    </w:rPr>
                  </w:pPr>
                  <w:r w:rsidRPr="007C6E58">
                    <w:rPr>
                      <w:b/>
                      <w:sz w:val="24"/>
                      <w:szCs w:val="24"/>
                    </w:rPr>
                    <w:t>Odp.:</w:t>
                  </w:r>
                </w:p>
                <w:p w:rsidR="00CC5744" w:rsidRDefault="00212749" w:rsidP="003C78DB">
                  <w:pPr>
                    <w:spacing w:after="120"/>
                    <w:ind w:left="30" w:right="-72"/>
                    <w:jc w:val="both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Zamawiający dopuszcza w Pakiecie nr 20 poz. 1</w:t>
                  </w:r>
                  <w:r w:rsidRPr="00CC5744">
                    <w:rPr>
                      <w:sz w:val="24"/>
                      <w:szCs w:val="24"/>
                    </w:rPr>
                    <w:t xml:space="preserve"> maseczk</w:t>
                  </w:r>
                  <w:r>
                    <w:rPr>
                      <w:sz w:val="24"/>
                      <w:szCs w:val="24"/>
                    </w:rPr>
                    <w:t>ę</w:t>
                  </w:r>
                  <w:r w:rsidRPr="00CC5744">
                    <w:rPr>
                      <w:sz w:val="24"/>
                      <w:szCs w:val="24"/>
                    </w:rPr>
                    <w:t xml:space="preserve"> o skuteczności filtracji 98,24</w:t>
                  </w:r>
                  <w:r>
                    <w:rPr>
                      <w:sz w:val="24"/>
                      <w:szCs w:val="24"/>
                    </w:rPr>
                    <w:t xml:space="preserve"> </w:t>
                  </w:r>
                  <w:r w:rsidRPr="00CC5744">
                    <w:rPr>
                      <w:sz w:val="24"/>
                      <w:szCs w:val="24"/>
                    </w:rPr>
                    <w:t>%</w:t>
                  </w:r>
                  <w:r>
                    <w:rPr>
                      <w:sz w:val="24"/>
                      <w:szCs w:val="24"/>
                    </w:rPr>
                    <w:t>.</w:t>
                  </w:r>
                </w:p>
                <w:p w:rsidR="00621D85" w:rsidRDefault="00621D85" w:rsidP="003C78DB">
                  <w:pPr>
                    <w:spacing w:after="120"/>
                    <w:ind w:left="30" w:right="-72"/>
                    <w:jc w:val="both"/>
                    <w:rPr>
                      <w:sz w:val="24"/>
                      <w:szCs w:val="24"/>
                    </w:rPr>
                  </w:pPr>
                </w:p>
                <w:p w:rsidR="00621D85" w:rsidRDefault="00621D85" w:rsidP="003C78DB">
                  <w:pPr>
                    <w:spacing w:after="120"/>
                    <w:ind w:left="30" w:right="-72"/>
                    <w:jc w:val="both"/>
                    <w:rPr>
                      <w:sz w:val="24"/>
                      <w:szCs w:val="24"/>
                    </w:rPr>
                  </w:pPr>
                </w:p>
                <w:p w:rsidR="00621D85" w:rsidRPr="00CC5744" w:rsidRDefault="00621D85" w:rsidP="003C78DB">
                  <w:pPr>
                    <w:spacing w:after="120"/>
                    <w:ind w:left="30" w:right="-72"/>
                    <w:jc w:val="both"/>
                    <w:rPr>
                      <w:sz w:val="24"/>
                      <w:szCs w:val="24"/>
                    </w:rPr>
                  </w:pPr>
                </w:p>
                <w:p w:rsidR="00CC5744" w:rsidRPr="003E41EA" w:rsidRDefault="00CC5744" w:rsidP="003C78DB">
                  <w:pPr>
                    <w:spacing w:after="120"/>
                    <w:ind w:left="30" w:right="-72"/>
                    <w:jc w:val="both"/>
                    <w:rPr>
                      <w:sz w:val="24"/>
                      <w:szCs w:val="24"/>
                      <w:u w:val="single"/>
                    </w:rPr>
                  </w:pPr>
                  <w:r w:rsidRPr="003E41EA">
                    <w:rPr>
                      <w:sz w:val="24"/>
                      <w:szCs w:val="24"/>
                      <w:u w:val="single"/>
                    </w:rPr>
                    <w:lastRenderedPageBreak/>
                    <w:t xml:space="preserve">Pakiet nr 25 </w:t>
                  </w:r>
                </w:p>
                <w:p w:rsidR="00CC5744" w:rsidRPr="00CC5744" w:rsidRDefault="003E41EA" w:rsidP="003E41EA">
                  <w:pPr>
                    <w:ind w:left="352" w:right="-72" w:hanging="322"/>
                    <w:jc w:val="both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22. </w:t>
                  </w:r>
                  <w:r w:rsidR="000902AC">
                    <w:rPr>
                      <w:sz w:val="24"/>
                      <w:szCs w:val="24"/>
                    </w:rPr>
                    <w:t xml:space="preserve">Czy Zamawiający dopuści czepek </w:t>
                  </w:r>
                  <w:r w:rsidR="00CC5744" w:rsidRPr="00CC5744">
                    <w:rPr>
                      <w:sz w:val="24"/>
                      <w:szCs w:val="24"/>
                    </w:rPr>
                    <w:t xml:space="preserve">głęboki w formie furażerki z trokami do umocowania. Wykonany w całości z perforowanej włókniny wiskozowej o gramaturze 25g/m2 zapewniającej doskonałą </w:t>
                  </w:r>
                  <w:proofErr w:type="spellStart"/>
                  <w:r w:rsidR="00CC5744" w:rsidRPr="00CC5744">
                    <w:rPr>
                      <w:sz w:val="24"/>
                      <w:szCs w:val="24"/>
                    </w:rPr>
                    <w:t>oddychalność</w:t>
                  </w:r>
                  <w:proofErr w:type="spellEnd"/>
                  <w:r w:rsidR="00CC5744" w:rsidRPr="00CC5744">
                    <w:rPr>
                      <w:sz w:val="24"/>
                      <w:szCs w:val="24"/>
                    </w:rPr>
                    <w:t xml:space="preserve"> i komfort noszenia,  wysokość czepka z przodu 20,5 cm +/- 1cm. Wysokość części przedniej umożliwiająca wywinięcie i utworzenie dodatkowej warstwy stanowiącej zabezpieczenie przed potem ?</w:t>
                  </w:r>
                </w:p>
                <w:p w:rsidR="003E41EA" w:rsidRPr="007C6E58" w:rsidRDefault="003E41EA" w:rsidP="003E41EA">
                  <w:pPr>
                    <w:ind w:left="30" w:right="-74"/>
                    <w:jc w:val="both"/>
                    <w:rPr>
                      <w:b/>
                      <w:sz w:val="24"/>
                      <w:szCs w:val="24"/>
                    </w:rPr>
                  </w:pPr>
                  <w:r w:rsidRPr="007C6E58">
                    <w:rPr>
                      <w:b/>
                      <w:sz w:val="24"/>
                      <w:szCs w:val="24"/>
                    </w:rPr>
                    <w:t>Odp.:</w:t>
                  </w:r>
                </w:p>
                <w:p w:rsidR="00CC5744" w:rsidRDefault="00212749" w:rsidP="003C78DB">
                  <w:pPr>
                    <w:spacing w:after="120"/>
                    <w:ind w:left="30" w:right="-72"/>
                    <w:jc w:val="both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Zamawiający nie dopuszcza w Pakiecie nr 25 czepka w formie furażerki o zaoferowanych parametrach.</w:t>
                  </w:r>
                </w:p>
                <w:p w:rsidR="00212749" w:rsidRPr="00CC5744" w:rsidRDefault="00212749" w:rsidP="00212749">
                  <w:pPr>
                    <w:ind w:left="28" w:right="-74"/>
                    <w:jc w:val="both"/>
                    <w:rPr>
                      <w:sz w:val="24"/>
                      <w:szCs w:val="24"/>
                    </w:rPr>
                  </w:pPr>
                </w:p>
                <w:p w:rsidR="00CC5744" w:rsidRPr="00617DFC" w:rsidRDefault="00CC5744" w:rsidP="003C78DB">
                  <w:pPr>
                    <w:spacing w:after="120"/>
                    <w:ind w:left="30" w:right="-72"/>
                    <w:jc w:val="both"/>
                    <w:rPr>
                      <w:sz w:val="24"/>
                      <w:szCs w:val="24"/>
                      <w:u w:val="single"/>
                    </w:rPr>
                  </w:pPr>
                  <w:r w:rsidRPr="00617DFC">
                    <w:rPr>
                      <w:sz w:val="24"/>
                      <w:szCs w:val="24"/>
                      <w:u w:val="single"/>
                    </w:rPr>
                    <w:t xml:space="preserve">Pakiet nr 25 </w:t>
                  </w:r>
                </w:p>
                <w:p w:rsidR="00CC5744" w:rsidRPr="00CC5744" w:rsidRDefault="00617DFC" w:rsidP="00617DFC">
                  <w:pPr>
                    <w:ind w:left="210" w:right="-72" w:hanging="180"/>
                    <w:jc w:val="both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23. </w:t>
                  </w:r>
                  <w:r w:rsidR="000902AC">
                    <w:rPr>
                      <w:sz w:val="24"/>
                      <w:szCs w:val="24"/>
                    </w:rPr>
                    <w:t xml:space="preserve">Czy Zamawiający dopuści czepek </w:t>
                  </w:r>
                  <w:r w:rsidR="00CC5744" w:rsidRPr="00CC5744">
                    <w:rPr>
                      <w:sz w:val="24"/>
                      <w:szCs w:val="24"/>
                    </w:rPr>
                    <w:t xml:space="preserve">w formie furażerki z tyłu ściągany gumką. Wykonany </w:t>
                  </w:r>
                  <w:r>
                    <w:rPr>
                      <w:sz w:val="24"/>
                      <w:szCs w:val="24"/>
                    </w:rPr>
                    <w:t xml:space="preserve">                </w:t>
                  </w:r>
                  <w:r w:rsidR="00CC5744" w:rsidRPr="00CC5744">
                    <w:rPr>
                      <w:sz w:val="24"/>
                      <w:szCs w:val="24"/>
                    </w:rPr>
                    <w:t xml:space="preserve">w części bocznej z włókniny </w:t>
                  </w:r>
                  <w:proofErr w:type="spellStart"/>
                  <w:r w:rsidR="00CC5744" w:rsidRPr="00CC5744">
                    <w:rPr>
                      <w:sz w:val="24"/>
                      <w:szCs w:val="24"/>
                    </w:rPr>
                    <w:t>Spunlace</w:t>
                  </w:r>
                  <w:proofErr w:type="spellEnd"/>
                  <w:r w:rsidR="00CC5744" w:rsidRPr="00CC5744">
                    <w:rPr>
                      <w:sz w:val="24"/>
                      <w:szCs w:val="24"/>
                    </w:rPr>
                    <w:t xml:space="preserve"> 45 g/m2 oraz z włókniny polipropylenowej 25g/m2 </w:t>
                  </w:r>
                  <w:r>
                    <w:rPr>
                      <w:sz w:val="24"/>
                      <w:szCs w:val="24"/>
                    </w:rPr>
                    <w:t xml:space="preserve">               </w:t>
                  </w:r>
                  <w:r w:rsidR="00CC5744" w:rsidRPr="00CC5744">
                    <w:rPr>
                      <w:sz w:val="24"/>
                      <w:szCs w:val="24"/>
                    </w:rPr>
                    <w:t>w części górnej. Materiał chłonny i przyjemny w dotyku zwiększający odczuwalny komfort pracy.</w:t>
                  </w:r>
                  <w:r>
                    <w:rPr>
                      <w:sz w:val="24"/>
                      <w:szCs w:val="24"/>
                    </w:rPr>
                    <w:t xml:space="preserve"> </w:t>
                  </w:r>
                  <w:r w:rsidR="00CC5744" w:rsidRPr="00CC5744">
                    <w:rPr>
                      <w:sz w:val="24"/>
                      <w:szCs w:val="24"/>
                    </w:rPr>
                    <w:t>Kolor niebieski, denko w kolorze białym. Opakowanie a'100 szt. w formie kartonika umożliwiaj</w:t>
                  </w:r>
                  <w:r>
                    <w:rPr>
                      <w:sz w:val="24"/>
                      <w:szCs w:val="24"/>
                    </w:rPr>
                    <w:t>ą</w:t>
                  </w:r>
                  <w:r w:rsidR="00CC5744" w:rsidRPr="00CC5744">
                    <w:rPr>
                      <w:sz w:val="24"/>
                      <w:szCs w:val="24"/>
                    </w:rPr>
                    <w:t>cego wyjmowanie pojedynczych sztuk ?</w:t>
                  </w:r>
                </w:p>
                <w:p w:rsidR="00617DFC" w:rsidRPr="007C6E58" w:rsidRDefault="00617DFC" w:rsidP="00617DFC">
                  <w:pPr>
                    <w:ind w:left="30" w:right="-74"/>
                    <w:jc w:val="both"/>
                    <w:rPr>
                      <w:b/>
                      <w:sz w:val="24"/>
                      <w:szCs w:val="24"/>
                    </w:rPr>
                  </w:pPr>
                  <w:r w:rsidRPr="007C6E58">
                    <w:rPr>
                      <w:b/>
                      <w:sz w:val="24"/>
                      <w:szCs w:val="24"/>
                    </w:rPr>
                    <w:t>Odp.:</w:t>
                  </w:r>
                </w:p>
                <w:p w:rsidR="000902AC" w:rsidRDefault="000902AC" w:rsidP="000902AC">
                  <w:pPr>
                    <w:spacing w:after="120"/>
                    <w:ind w:left="30" w:right="-72"/>
                    <w:jc w:val="both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Zamawiający nie dopuszcza w Pakiecie nr 25 czepka w formie furażerki o zaoferowanych parametrach.</w:t>
                  </w:r>
                </w:p>
                <w:p w:rsidR="00617DFC" w:rsidRDefault="00617DFC" w:rsidP="000902AC">
                  <w:pPr>
                    <w:ind w:left="28" w:right="-74"/>
                    <w:jc w:val="both"/>
                    <w:rPr>
                      <w:sz w:val="24"/>
                      <w:szCs w:val="24"/>
                    </w:rPr>
                  </w:pPr>
                </w:p>
                <w:p w:rsidR="00CC5744" w:rsidRPr="00617DFC" w:rsidRDefault="00CC5744" w:rsidP="003C78DB">
                  <w:pPr>
                    <w:spacing w:after="120"/>
                    <w:ind w:left="30" w:right="-72"/>
                    <w:jc w:val="both"/>
                    <w:rPr>
                      <w:sz w:val="24"/>
                      <w:szCs w:val="24"/>
                      <w:u w:val="single"/>
                    </w:rPr>
                  </w:pPr>
                  <w:r w:rsidRPr="00617DFC">
                    <w:rPr>
                      <w:sz w:val="24"/>
                      <w:szCs w:val="24"/>
                      <w:u w:val="single"/>
                    </w:rPr>
                    <w:t xml:space="preserve">Pakiet nr 25 </w:t>
                  </w:r>
                </w:p>
                <w:p w:rsidR="00CC5744" w:rsidRPr="00CC5744" w:rsidRDefault="00CC5744" w:rsidP="00617DFC">
                  <w:pPr>
                    <w:ind w:left="352" w:right="-72" w:hanging="322"/>
                    <w:jc w:val="both"/>
                    <w:rPr>
                      <w:sz w:val="24"/>
                      <w:szCs w:val="24"/>
                    </w:rPr>
                  </w:pPr>
                  <w:r w:rsidRPr="00CC5744">
                    <w:rPr>
                      <w:sz w:val="24"/>
                      <w:szCs w:val="24"/>
                    </w:rPr>
                    <w:t xml:space="preserve">24. Czy Zamawiający dopuści podkład z możliwością przenoszenia  pacjenta do 150 kg, </w:t>
                  </w:r>
                  <w:r w:rsidR="00617DFC">
                    <w:rPr>
                      <w:sz w:val="24"/>
                      <w:szCs w:val="24"/>
                    </w:rPr>
                    <w:t xml:space="preserve">                      </w:t>
                  </w:r>
                  <w:r w:rsidRPr="00CC5744">
                    <w:rPr>
                      <w:sz w:val="24"/>
                      <w:szCs w:val="24"/>
                    </w:rPr>
                    <w:t xml:space="preserve">z wkładem chłonnym zawierającym </w:t>
                  </w:r>
                  <w:proofErr w:type="spellStart"/>
                  <w:r w:rsidRPr="00CC5744">
                    <w:rPr>
                      <w:sz w:val="24"/>
                      <w:szCs w:val="24"/>
                    </w:rPr>
                    <w:t>superabsorbent</w:t>
                  </w:r>
                  <w:proofErr w:type="spellEnd"/>
                  <w:r w:rsidRPr="00CC5744">
                    <w:rPr>
                      <w:sz w:val="24"/>
                      <w:szCs w:val="24"/>
                    </w:rPr>
                    <w:t xml:space="preserve">, umożliwiający trwałe zatrzymanie płynu w rdzeniu, w rozmiarze 210x80 cm(wkład chłonny 200x60), w kolorze białym; przyjazny dla skóry, z gładkim wkładem chłonnym, pokryty włókniną PP, wzmocniony co umożliwia przenoszenie pacjenta do 150 </w:t>
                  </w:r>
                  <w:proofErr w:type="spellStart"/>
                  <w:r w:rsidRPr="00CC5744">
                    <w:rPr>
                      <w:sz w:val="24"/>
                      <w:szCs w:val="24"/>
                    </w:rPr>
                    <w:t>kg</w:t>
                  </w:r>
                  <w:proofErr w:type="spellEnd"/>
                  <w:r w:rsidRPr="00CC5744">
                    <w:rPr>
                      <w:sz w:val="24"/>
                      <w:szCs w:val="24"/>
                    </w:rPr>
                    <w:t>. Chłonność min. 1,5 litra. Zapewnia trwałe zatrzymanie bakterii, w tym MRSA,</w:t>
                  </w:r>
                  <w:r w:rsidR="000902AC">
                    <w:rPr>
                      <w:sz w:val="24"/>
                      <w:szCs w:val="24"/>
                    </w:rPr>
                    <w:t xml:space="preserve"> </w:t>
                  </w:r>
                  <w:r w:rsidRPr="00CC5744">
                    <w:rPr>
                      <w:sz w:val="24"/>
                      <w:szCs w:val="24"/>
                    </w:rPr>
                    <w:t>E.</w:t>
                  </w:r>
                  <w:r w:rsidR="000902AC">
                    <w:rPr>
                      <w:sz w:val="24"/>
                      <w:szCs w:val="24"/>
                    </w:rPr>
                    <w:t xml:space="preserve"> </w:t>
                  </w:r>
                  <w:r w:rsidRPr="00CC5744">
                    <w:rPr>
                      <w:sz w:val="24"/>
                      <w:szCs w:val="24"/>
                    </w:rPr>
                    <w:t>Coli, redukuje zapach?</w:t>
                  </w:r>
                </w:p>
                <w:p w:rsidR="00617DFC" w:rsidRPr="007C6E58" w:rsidRDefault="00617DFC" w:rsidP="00617DFC">
                  <w:pPr>
                    <w:ind w:left="30" w:right="-74"/>
                    <w:jc w:val="both"/>
                    <w:rPr>
                      <w:b/>
                      <w:sz w:val="24"/>
                      <w:szCs w:val="24"/>
                    </w:rPr>
                  </w:pPr>
                  <w:r w:rsidRPr="007C6E58">
                    <w:rPr>
                      <w:b/>
                      <w:sz w:val="24"/>
                      <w:szCs w:val="24"/>
                    </w:rPr>
                    <w:t>Odp.:</w:t>
                  </w:r>
                </w:p>
                <w:p w:rsidR="00AC3F97" w:rsidRDefault="000902AC" w:rsidP="00617DFC">
                  <w:pPr>
                    <w:ind w:left="30" w:right="-72"/>
                    <w:jc w:val="both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Zamawiający informuje, iż</w:t>
                  </w:r>
                  <w:r w:rsidR="00B71FA5">
                    <w:rPr>
                      <w:sz w:val="24"/>
                      <w:szCs w:val="24"/>
                    </w:rPr>
                    <w:t xml:space="preserve"> </w:t>
                  </w:r>
                  <w:r w:rsidR="00AC3F97">
                    <w:rPr>
                      <w:sz w:val="24"/>
                      <w:szCs w:val="24"/>
                    </w:rPr>
                    <w:t xml:space="preserve">w/wym. opis dotyczy Pakietu nr 29. </w:t>
                  </w:r>
                  <w:r w:rsidR="00964D11">
                    <w:rPr>
                      <w:sz w:val="24"/>
                      <w:szCs w:val="24"/>
                    </w:rPr>
                    <w:t xml:space="preserve">Zamawiający </w:t>
                  </w:r>
                  <w:r w:rsidR="003C0861">
                    <w:rPr>
                      <w:sz w:val="24"/>
                      <w:szCs w:val="24"/>
                    </w:rPr>
                    <w:t>dopuszcza podkład o zaoferowanych parametrach.</w:t>
                  </w:r>
                </w:p>
                <w:p w:rsidR="00CC5744" w:rsidRDefault="000902AC" w:rsidP="00AC3F97">
                  <w:pPr>
                    <w:ind w:left="28" w:right="-74"/>
                    <w:jc w:val="both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</w:t>
                  </w:r>
                </w:p>
                <w:p w:rsidR="00CC5744" w:rsidRPr="00617DFC" w:rsidRDefault="00CC5744" w:rsidP="003C78DB">
                  <w:pPr>
                    <w:spacing w:after="120"/>
                    <w:ind w:left="30" w:right="-72"/>
                    <w:jc w:val="both"/>
                    <w:rPr>
                      <w:sz w:val="24"/>
                      <w:szCs w:val="24"/>
                      <w:u w:val="single"/>
                    </w:rPr>
                  </w:pPr>
                  <w:r w:rsidRPr="00617DFC">
                    <w:rPr>
                      <w:sz w:val="24"/>
                      <w:szCs w:val="24"/>
                      <w:u w:val="single"/>
                    </w:rPr>
                    <w:t xml:space="preserve">Pakiet nr 30 </w:t>
                  </w:r>
                </w:p>
                <w:p w:rsidR="00CC5744" w:rsidRPr="00CC5744" w:rsidRDefault="00CC5744" w:rsidP="00617DFC">
                  <w:pPr>
                    <w:ind w:left="28" w:right="-72"/>
                    <w:jc w:val="both"/>
                    <w:rPr>
                      <w:sz w:val="24"/>
                      <w:szCs w:val="24"/>
                    </w:rPr>
                  </w:pPr>
                  <w:r w:rsidRPr="00CC5744">
                    <w:rPr>
                      <w:sz w:val="24"/>
                      <w:szCs w:val="24"/>
                    </w:rPr>
                    <w:t>25. Czy Zamawiający wyrazi zgodę na zaoferowanie ściereczek i myjek z 23% stawką VAT?</w:t>
                  </w:r>
                </w:p>
                <w:p w:rsidR="00617DFC" w:rsidRPr="007C6E58" w:rsidRDefault="00617DFC" w:rsidP="00617DFC">
                  <w:pPr>
                    <w:ind w:left="28" w:right="-74"/>
                    <w:jc w:val="both"/>
                    <w:rPr>
                      <w:b/>
                      <w:sz w:val="24"/>
                      <w:szCs w:val="24"/>
                    </w:rPr>
                  </w:pPr>
                  <w:r w:rsidRPr="007C6E58">
                    <w:rPr>
                      <w:b/>
                      <w:sz w:val="24"/>
                      <w:szCs w:val="24"/>
                    </w:rPr>
                    <w:t>Odp.:</w:t>
                  </w:r>
                </w:p>
                <w:p w:rsidR="00CC5744" w:rsidRDefault="003C0861" w:rsidP="003C78DB">
                  <w:pPr>
                    <w:spacing w:after="120"/>
                    <w:ind w:left="30" w:right="-72"/>
                    <w:jc w:val="both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Zamawiający dopuszcza w Pakiecie nr 30 </w:t>
                  </w:r>
                  <w:r w:rsidRPr="00CC5744">
                    <w:rPr>
                      <w:sz w:val="24"/>
                      <w:szCs w:val="24"/>
                    </w:rPr>
                    <w:t>ściereczk</w:t>
                  </w:r>
                  <w:r>
                    <w:rPr>
                      <w:sz w:val="24"/>
                      <w:szCs w:val="24"/>
                    </w:rPr>
                    <w:t>i</w:t>
                  </w:r>
                  <w:r w:rsidRPr="00CC5744">
                    <w:rPr>
                      <w:sz w:val="24"/>
                      <w:szCs w:val="24"/>
                    </w:rPr>
                    <w:t xml:space="preserve"> i myjk</w:t>
                  </w:r>
                  <w:r>
                    <w:rPr>
                      <w:sz w:val="24"/>
                      <w:szCs w:val="24"/>
                    </w:rPr>
                    <w:t>i</w:t>
                  </w:r>
                  <w:r w:rsidRPr="00CC5744">
                    <w:rPr>
                      <w:sz w:val="24"/>
                      <w:szCs w:val="24"/>
                    </w:rPr>
                    <w:t xml:space="preserve"> z 23% stawką VAT</w:t>
                  </w:r>
                  <w:r>
                    <w:rPr>
                      <w:sz w:val="24"/>
                      <w:szCs w:val="24"/>
                    </w:rPr>
                    <w:t>.</w:t>
                  </w:r>
                </w:p>
                <w:p w:rsidR="003C0861" w:rsidRPr="00CC5744" w:rsidRDefault="003C0861" w:rsidP="003C0861">
                  <w:pPr>
                    <w:ind w:left="28" w:right="-74"/>
                    <w:jc w:val="both"/>
                    <w:rPr>
                      <w:sz w:val="24"/>
                      <w:szCs w:val="24"/>
                    </w:rPr>
                  </w:pPr>
                </w:p>
                <w:p w:rsidR="00CC5744" w:rsidRPr="00CC5744" w:rsidRDefault="00CC5744" w:rsidP="003C78DB">
                  <w:pPr>
                    <w:spacing w:after="120"/>
                    <w:ind w:left="30" w:right="-72"/>
                    <w:jc w:val="both"/>
                    <w:rPr>
                      <w:sz w:val="24"/>
                      <w:szCs w:val="24"/>
                    </w:rPr>
                  </w:pPr>
                  <w:r w:rsidRPr="00617DFC">
                    <w:rPr>
                      <w:sz w:val="24"/>
                      <w:szCs w:val="24"/>
                      <w:u w:val="single"/>
                    </w:rPr>
                    <w:t>Pakiet nr 30 poz.</w:t>
                  </w:r>
                  <w:r w:rsidRPr="00CC5744">
                    <w:rPr>
                      <w:sz w:val="24"/>
                      <w:szCs w:val="24"/>
                    </w:rPr>
                    <w:t xml:space="preserve">2 </w:t>
                  </w:r>
                </w:p>
                <w:p w:rsidR="00CC5744" w:rsidRPr="00CC5744" w:rsidRDefault="00CC5744" w:rsidP="003C0861">
                  <w:pPr>
                    <w:ind w:left="28" w:right="-72"/>
                    <w:jc w:val="both"/>
                    <w:rPr>
                      <w:sz w:val="24"/>
                      <w:szCs w:val="24"/>
                    </w:rPr>
                  </w:pPr>
                  <w:r w:rsidRPr="00CC5744">
                    <w:rPr>
                      <w:sz w:val="24"/>
                      <w:szCs w:val="24"/>
                    </w:rPr>
                    <w:t>26. Czy Zamawiający dopuści wycenę za opakowanie a'8szt. z przeliczeniem podanych ilości?</w:t>
                  </w:r>
                </w:p>
                <w:p w:rsidR="00617DFC" w:rsidRPr="007C6E58" w:rsidRDefault="00617DFC" w:rsidP="003C0861">
                  <w:pPr>
                    <w:ind w:left="28" w:right="-74"/>
                    <w:jc w:val="both"/>
                    <w:rPr>
                      <w:b/>
                      <w:sz w:val="24"/>
                      <w:szCs w:val="24"/>
                    </w:rPr>
                  </w:pPr>
                  <w:r w:rsidRPr="007C6E58">
                    <w:rPr>
                      <w:b/>
                      <w:sz w:val="24"/>
                      <w:szCs w:val="24"/>
                    </w:rPr>
                    <w:t>Odp.:</w:t>
                  </w:r>
                </w:p>
                <w:p w:rsidR="00CC5744" w:rsidRDefault="00D03DFC" w:rsidP="003C78DB">
                  <w:pPr>
                    <w:spacing w:after="120"/>
                    <w:ind w:left="30" w:right="-72"/>
                    <w:jc w:val="both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Zamawiający dopuszcza w Pakiecie nr 30 poz. 2 </w:t>
                  </w:r>
                  <w:r w:rsidRPr="00CC5744">
                    <w:rPr>
                      <w:sz w:val="24"/>
                      <w:szCs w:val="24"/>
                    </w:rPr>
                    <w:t>wycenę za opakowanie a'8szt. z przeliczeniem podanych ilości</w:t>
                  </w:r>
                  <w:r>
                    <w:rPr>
                      <w:sz w:val="24"/>
                      <w:szCs w:val="24"/>
                    </w:rPr>
                    <w:t>.</w:t>
                  </w:r>
                </w:p>
                <w:p w:rsidR="003C0861" w:rsidRPr="00CC5744" w:rsidRDefault="003C0861" w:rsidP="0030312B">
                  <w:pPr>
                    <w:ind w:left="28" w:right="-74"/>
                    <w:jc w:val="both"/>
                    <w:rPr>
                      <w:sz w:val="24"/>
                      <w:szCs w:val="24"/>
                    </w:rPr>
                  </w:pPr>
                </w:p>
                <w:p w:rsidR="00CC5744" w:rsidRPr="00617DFC" w:rsidRDefault="00CC5744" w:rsidP="003C78DB">
                  <w:pPr>
                    <w:spacing w:after="120"/>
                    <w:ind w:left="30" w:right="-72"/>
                    <w:jc w:val="both"/>
                    <w:rPr>
                      <w:sz w:val="24"/>
                      <w:szCs w:val="24"/>
                      <w:u w:val="single"/>
                    </w:rPr>
                  </w:pPr>
                  <w:r w:rsidRPr="00617DFC">
                    <w:rPr>
                      <w:sz w:val="24"/>
                      <w:szCs w:val="24"/>
                      <w:u w:val="single"/>
                    </w:rPr>
                    <w:t xml:space="preserve">Pakiet nr 36 </w:t>
                  </w:r>
                </w:p>
                <w:p w:rsidR="00CC5744" w:rsidRPr="00CC5744" w:rsidRDefault="00CC5744" w:rsidP="0030312B">
                  <w:pPr>
                    <w:ind w:left="28" w:right="-72"/>
                    <w:jc w:val="both"/>
                    <w:rPr>
                      <w:sz w:val="24"/>
                      <w:szCs w:val="24"/>
                    </w:rPr>
                  </w:pPr>
                  <w:r w:rsidRPr="00CC5744">
                    <w:rPr>
                      <w:sz w:val="24"/>
                      <w:szCs w:val="24"/>
                    </w:rPr>
                    <w:t>27. Czy Zamawiający wyrazi zgodę na zaoferowanie podkładu o wymiarze 12x3m lub 15x3m?</w:t>
                  </w:r>
                </w:p>
                <w:p w:rsidR="00617DFC" w:rsidRPr="007C6E58" w:rsidRDefault="00617DFC" w:rsidP="0030312B">
                  <w:pPr>
                    <w:ind w:left="28" w:right="-74"/>
                    <w:jc w:val="both"/>
                    <w:rPr>
                      <w:b/>
                      <w:sz w:val="24"/>
                      <w:szCs w:val="24"/>
                    </w:rPr>
                  </w:pPr>
                  <w:r w:rsidRPr="007C6E58">
                    <w:rPr>
                      <w:b/>
                      <w:sz w:val="24"/>
                      <w:szCs w:val="24"/>
                    </w:rPr>
                    <w:t>Odp.:</w:t>
                  </w:r>
                </w:p>
                <w:p w:rsidR="00CC5744" w:rsidRDefault="0030312B" w:rsidP="003C78DB">
                  <w:pPr>
                    <w:spacing w:after="120"/>
                    <w:ind w:left="30" w:right="-72"/>
                    <w:jc w:val="both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Zamawiający nie dopuszcza w Pakiecie nr </w:t>
                  </w:r>
                  <w:r w:rsidR="00075FCE">
                    <w:rPr>
                      <w:sz w:val="24"/>
                      <w:szCs w:val="24"/>
                    </w:rPr>
                    <w:t xml:space="preserve">36 </w:t>
                  </w:r>
                  <w:r w:rsidR="00075FCE" w:rsidRPr="00CC5744">
                    <w:rPr>
                      <w:sz w:val="24"/>
                      <w:szCs w:val="24"/>
                    </w:rPr>
                    <w:t>podkładu o wymiarze 12x3m lub 15x3m</w:t>
                  </w:r>
                  <w:r w:rsidR="00075FCE">
                    <w:rPr>
                      <w:sz w:val="24"/>
                      <w:szCs w:val="24"/>
                    </w:rPr>
                    <w:t>.</w:t>
                  </w:r>
                </w:p>
                <w:p w:rsidR="001F6C42" w:rsidRDefault="001F6C42" w:rsidP="003C78DB">
                  <w:pPr>
                    <w:spacing w:after="120"/>
                    <w:ind w:left="30" w:right="-72"/>
                    <w:jc w:val="both"/>
                    <w:rPr>
                      <w:sz w:val="24"/>
                      <w:szCs w:val="24"/>
                      <w:u w:val="single"/>
                    </w:rPr>
                  </w:pPr>
                </w:p>
                <w:p w:rsidR="001F6C42" w:rsidRDefault="001F6C42" w:rsidP="003C78DB">
                  <w:pPr>
                    <w:spacing w:after="120"/>
                    <w:ind w:left="30" w:right="-72"/>
                    <w:jc w:val="both"/>
                    <w:rPr>
                      <w:sz w:val="24"/>
                      <w:szCs w:val="24"/>
                      <w:u w:val="single"/>
                    </w:rPr>
                  </w:pPr>
                </w:p>
                <w:p w:rsidR="001F6C42" w:rsidRDefault="001F6C42" w:rsidP="003C78DB">
                  <w:pPr>
                    <w:spacing w:after="120"/>
                    <w:ind w:left="30" w:right="-72"/>
                    <w:jc w:val="both"/>
                    <w:rPr>
                      <w:sz w:val="24"/>
                      <w:szCs w:val="24"/>
                      <w:u w:val="single"/>
                    </w:rPr>
                  </w:pPr>
                </w:p>
                <w:p w:rsidR="00CC5744" w:rsidRPr="00617DFC" w:rsidRDefault="00CC5744" w:rsidP="003C78DB">
                  <w:pPr>
                    <w:spacing w:after="120"/>
                    <w:ind w:left="30" w:right="-72"/>
                    <w:jc w:val="both"/>
                    <w:rPr>
                      <w:sz w:val="24"/>
                      <w:szCs w:val="24"/>
                      <w:u w:val="single"/>
                    </w:rPr>
                  </w:pPr>
                  <w:r w:rsidRPr="00617DFC">
                    <w:rPr>
                      <w:sz w:val="24"/>
                      <w:szCs w:val="24"/>
                      <w:u w:val="single"/>
                    </w:rPr>
                    <w:lastRenderedPageBreak/>
                    <w:t xml:space="preserve">Pakiet nr 36 </w:t>
                  </w:r>
                </w:p>
                <w:p w:rsidR="00CC5744" w:rsidRPr="00CC5744" w:rsidRDefault="00CC5744" w:rsidP="00617DFC">
                  <w:pPr>
                    <w:ind w:left="352" w:right="-72" w:hanging="322"/>
                    <w:jc w:val="both"/>
                    <w:rPr>
                      <w:sz w:val="24"/>
                      <w:szCs w:val="24"/>
                    </w:rPr>
                  </w:pPr>
                  <w:r w:rsidRPr="00CC5744">
                    <w:rPr>
                      <w:sz w:val="24"/>
                      <w:szCs w:val="24"/>
                    </w:rPr>
                    <w:t xml:space="preserve">28. Czy Zamawiający dopuści wycenę za opakowanie a'6szt. z przeliczeniem podanych ilości </w:t>
                  </w:r>
                  <w:r w:rsidR="00617DFC">
                    <w:rPr>
                      <w:sz w:val="24"/>
                      <w:szCs w:val="24"/>
                    </w:rPr>
                    <w:t xml:space="preserve">        </w:t>
                  </w:r>
                  <w:r w:rsidRPr="00CC5744">
                    <w:rPr>
                      <w:sz w:val="24"/>
                      <w:szCs w:val="24"/>
                    </w:rPr>
                    <w:t>z zaokrągleniem do pełnych opakowań w górę?</w:t>
                  </w:r>
                </w:p>
                <w:p w:rsidR="00617DFC" w:rsidRPr="007C6E58" w:rsidRDefault="00617DFC" w:rsidP="00617DFC">
                  <w:pPr>
                    <w:ind w:left="30" w:right="-74"/>
                    <w:jc w:val="both"/>
                    <w:rPr>
                      <w:b/>
                      <w:sz w:val="24"/>
                      <w:szCs w:val="24"/>
                    </w:rPr>
                  </w:pPr>
                  <w:r w:rsidRPr="007C6E58">
                    <w:rPr>
                      <w:b/>
                      <w:sz w:val="24"/>
                      <w:szCs w:val="24"/>
                    </w:rPr>
                    <w:t>Odp.:</w:t>
                  </w:r>
                </w:p>
                <w:p w:rsidR="00CC5744" w:rsidRDefault="00075FCE" w:rsidP="003C78DB">
                  <w:pPr>
                    <w:spacing w:after="120"/>
                    <w:ind w:left="30" w:right="-72"/>
                    <w:jc w:val="both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Zamawiający dopuszcza w Pakiecie nr 36</w:t>
                  </w:r>
                  <w:r w:rsidRPr="00CC5744">
                    <w:rPr>
                      <w:sz w:val="24"/>
                      <w:szCs w:val="24"/>
                    </w:rPr>
                    <w:t xml:space="preserve"> wycenę za opakowanie a'6szt. z przeliczeniem podanych ilości z zaokrągleniem do pełnych opakowań w górę</w:t>
                  </w:r>
                  <w:r w:rsidR="00F221E7">
                    <w:rPr>
                      <w:sz w:val="24"/>
                      <w:szCs w:val="24"/>
                    </w:rPr>
                    <w:t>.</w:t>
                  </w:r>
                </w:p>
                <w:p w:rsidR="00075FCE" w:rsidRPr="00CC5744" w:rsidRDefault="00075FCE" w:rsidP="00F221E7">
                  <w:pPr>
                    <w:ind w:left="28" w:right="-74"/>
                    <w:jc w:val="both"/>
                    <w:rPr>
                      <w:sz w:val="24"/>
                      <w:szCs w:val="24"/>
                    </w:rPr>
                  </w:pPr>
                </w:p>
                <w:p w:rsidR="00CC5744" w:rsidRPr="00617DFC" w:rsidRDefault="00CC5744" w:rsidP="003C78DB">
                  <w:pPr>
                    <w:spacing w:after="120"/>
                    <w:ind w:left="30" w:right="-72"/>
                    <w:jc w:val="both"/>
                    <w:rPr>
                      <w:sz w:val="24"/>
                      <w:szCs w:val="24"/>
                      <w:u w:val="single"/>
                    </w:rPr>
                  </w:pPr>
                  <w:r w:rsidRPr="00617DFC">
                    <w:rPr>
                      <w:sz w:val="24"/>
                      <w:szCs w:val="24"/>
                      <w:u w:val="single"/>
                    </w:rPr>
                    <w:t xml:space="preserve">Pakiet nr 38 poz.3 </w:t>
                  </w:r>
                </w:p>
                <w:p w:rsidR="00CC5744" w:rsidRPr="00CC5744" w:rsidRDefault="00CC5744" w:rsidP="00617DFC">
                  <w:pPr>
                    <w:ind w:left="28" w:right="-72"/>
                    <w:jc w:val="both"/>
                    <w:rPr>
                      <w:sz w:val="24"/>
                      <w:szCs w:val="24"/>
                    </w:rPr>
                  </w:pPr>
                  <w:r w:rsidRPr="00CC5744">
                    <w:rPr>
                      <w:sz w:val="24"/>
                      <w:szCs w:val="24"/>
                    </w:rPr>
                    <w:t>29. Czy Zamawiający dopuści kompresy bez przewiązywania?</w:t>
                  </w:r>
                </w:p>
                <w:p w:rsidR="00617DFC" w:rsidRPr="007C6E58" w:rsidRDefault="00617DFC" w:rsidP="00617DFC">
                  <w:pPr>
                    <w:ind w:left="28" w:right="-74"/>
                    <w:jc w:val="both"/>
                    <w:rPr>
                      <w:b/>
                      <w:sz w:val="24"/>
                      <w:szCs w:val="24"/>
                    </w:rPr>
                  </w:pPr>
                  <w:r w:rsidRPr="007C6E58">
                    <w:rPr>
                      <w:b/>
                      <w:sz w:val="24"/>
                      <w:szCs w:val="24"/>
                    </w:rPr>
                    <w:t>Odp.:</w:t>
                  </w:r>
                </w:p>
                <w:p w:rsidR="00CC5744" w:rsidRDefault="00F221E7" w:rsidP="003C78DB">
                  <w:pPr>
                    <w:spacing w:after="120"/>
                    <w:ind w:left="30" w:right="-72"/>
                    <w:jc w:val="both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Zamawiający nie dopuszcza w Pakiecie nr 38 poz. 3 </w:t>
                  </w:r>
                  <w:r w:rsidRPr="00CC5744">
                    <w:rPr>
                      <w:sz w:val="24"/>
                      <w:szCs w:val="24"/>
                    </w:rPr>
                    <w:t>kompres</w:t>
                  </w:r>
                  <w:r>
                    <w:rPr>
                      <w:sz w:val="24"/>
                      <w:szCs w:val="24"/>
                    </w:rPr>
                    <w:t>ów</w:t>
                  </w:r>
                  <w:r w:rsidRPr="00CC5744">
                    <w:rPr>
                      <w:sz w:val="24"/>
                      <w:szCs w:val="24"/>
                    </w:rPr>
                    <w:t xml:space="preserve"> bez przewiązywania</w:t>
                  </w:r>
                  <w:r>
                    <w:rPr>
                      <w:sz w:val="24"/>
                      <w:szCs w:val="24"/>
                    </w:rPr>
                    <w:t>.</w:t>
                  </w:r>
                </w:p>
                <w:p w:rsidR="00F221E7" w:rsidRPr="00CC5744" w:rsidRDefault="00F221E7" w:rsidP="00F221E7">
                  <w:pPr>
                    <w:ind w:left="28" w:right="-74"/>
                    <w:jc w:val="both"/>
                    <w:rPr>
                      <w:sz w:val="24"/>
                      <w:szCs w:val="24"/>
                    </w:rPr>
                  </w:pPr>
                </w:p>
                <w:p w:rsidR="00CC5744" w:rsidRPr="00617DFC" w:rsidRDefault="00CC5744" w:rsidP="003C78DB">
                  <w:pPr>
                    <w:spacing w:after="120"/>
                    <w:ind w:left="30" w:right="-72"/>
                    <w:jc w:val="both"/>
                    <w:rPr>
                      <w:sz w:val="24"/>
                      <w:szCs w:val="24"/>
                      <w:u w:val="single"/>
                    </w:rPr>
                  </w:pPr>
                  <w:r w:rsidRPr="00617DFC">
                    <w:rPr>
                      <w:sz w:val="24"/>
                      <w:szCs w:val="24"/>
                      <w:u w:val="single"/>
                    </w:rPr>
                    <w:t xml:space="preserve">Pakiet nr 38 poz.3 </w:t>
                  </w:r>
                </w:p>
                <w:p w:rsidR="00CC5744" w:rsidRPr="00CC5744" w:rsidRDefault="00CC5744" w:rsidP="00F221E7">
                  <w:pPr>
                    <w:ind w:left="28" w:right="-72"/>
                    <w:jc w:val="both"/>
                    <w:rPr>
                      <w:sz w:val="24"/>
                      <w:szCs w:val="24"/>
                    </w:rPr>
                  </w:pPr>
                  <w:r w:rsidRPr="00CC5744">
                    <w:rPr>
                      <w:sz w:val="24"/>
                      <w:szCs w:val="24"/>
                    </w:rPr>
                    <w:t>30. Czy Zamawiający dopuści kompresy przewiązane papierową banderolą?</w:t>
                  </w:r>
                </w:p>
                <w:p w:rsidR="00617DFC" w:rsidRPr="007C6E58" w:rsidRDefault="00617DFC" w:rsidP="00F221E7">
                  <w:pPr>
                    <w:ind w:left="28" w:right="-74"/>
                    <w:jc w:val="both"/>
                    <w:rPr>
                      <w:b/>
                      <w:sz w:val="24"/>
                      <w:szCs w:val="24"/>
                    </w:rPr>
                  </w:pPr>
                  <w:r w:rsidRPr="007C6E58">
                    <w:rPr>
                      <w:b/>
                      <w:sz w:val="24"/>
                      <w:szCs w:val="24"/>
                    </w:rPr>
                    <w:t>Odp.:</w:t>
                  </w:r>
                </w:p>
                <w:p w:rsidR="00CC5744" w:rsidRDefault="00F221E7" w:rsidP="003C78DB">
                  <w:pPr>
                    <w:spacing w:after="120"/>
                    <w:ind w:left="30" w:right="-72"/>
                    <w:jc w:val="both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Zamawiający nie dopuszcza w Pakiecie nr 38 poz. 3</w:t>
                  </w:r>
                  <w:r w:rsidRPr="00CC5744">
                    <w:rPr>
                      <w:sz w:val="24"/>
                      <w:szCs w:val="24"/>
                    </w:rPr>
                    <w:t xml:space="preserve"> kompres</w:t>
                  </w:r>
                  <w:r>
                    <w:rPr>
                      <w:sz w:val="24"/>
                      <w:szCs w:val="24"/>
                    </w:rPr>
                    <w:t>ów</w:t>
                  </w:r>
                  <w:r w:rsidRPr="00CC5744">
                    <w:rPr>
                      <w:sz w:val="24"/>
                      <w:szCs w:val="24"/>
                    </w:rPr>
                    <w:t xml:space="preserve"> przewiązan</w:t>
                  </w:r>
                  <w:r>
                    <w:rPr>
                      <w:sz w:val="24"/>
                      <w:szCs w:val="24"/>
                    </w:rPr>
                    <w:t>ych</w:t>
                  </w:r>
                  <w:r w:rsidRPr="00CC5744">
                    <w:rPr>
                      <w:sz w:val="24"/>
                      <w:szCs w:val="24"/>
                    </w:rPr>
                    <w:t xml:space="preserve"> papierową banderolą</w:t>
                  </w:r>
                  <w:r>
                    <w:rPr>
                      <w:sz w:val="24"/>
                      <w:szCs w:val="24"/>
                    </w:rPr>
                    <w:t>.</w:t>
                  </w:r>
                </w:p>
                <w:p w:rsidR="00F221E7" w:rsidRPr="00CC5744" w:rsidRDefault="00F221E7" w:rsidP="00F221E7">
                  <w:pPr>
                    <w:ind w:left="28" w:right="-74"/>
                    <w:jc w:val="both"/>
                    <w:rPr>
                      <w:sz w:val="24"/>
                      <w:szCs w:val="24"/>
                    </w:rPr>
                  </w:pPr>
                </w:p>
                <w:p w:rsidR="00CC5744" w:rsidRPr="00617DFC" w:rsidRDefault="00CC5744" w:rsidP="003C78DB">
                  <w:pPr>
                    <w:spacing w:after="120"/>
                    <w:ind w:left="30" w:right="-72"/>
                    <w:jc w:val="both"/>
                    <w:rPr>
                      <w:sz w:val="24"/>
                      <w:szCs w:val="24"/>
                      <w:u w:val="single"/>
                    </w:rPr>
                  </w:pPr>
                  <w:r w:rsidRPr="00617DFC">
                    <w:rPr>
                      <w:sz w:val="24"/>
                      <w:szCs w:val="24"/>
                      <w:u w:val="single"/>
                    </w:rPr>
                    <w:t xml:space="preserve">Pakiet nr 38 poz.5 </w:t>
                  </w:r>
                </w:p>
                <w:p w:rsidR="00CC5744" w:rsidRPr="00CC5744" w:rsidRDefault="00CC5744" w:rsidP="00F221E7">
                  <w:pPr>
                    <w:ind w:left="352" w:right="-72" w:hanging="322"/>
                    <w:jc w:val="both"/>
                    <w:rPr>
                      <w:sz w:val="24"/>
                      <w:szCs w:val="24"/>
                    </w:rPr>
                  </w:pPr>
                  <w:r w:rsidRPr="00CC5744">
                    <w:rPr>
                      <w:sz w:val="24"/>
                      <w:szCs w:val="24"/>
                    </w:rPr>
                    <w:t>31. Czy Zamawiający dopuści wycenę za opakowanie a'20 szt. z przeliczeniem podanych ilości?</w:t>
                  </w:r>
                </w:p>
                <w:p w:rsidR="00617DFC" w:rsidRPr="007C6E58" w:rsidRDefault="00617DFC" w:rsidP="00F221E7">
                  <w:pPr>
                    <w:ind w:left="30" w:right="-74"/>
                    <w:jc w:val="both"/>
                    <w:rPr>
                      <w:b/>
                      <w:sz w:val="24"/>
                      <w:szCs w:val="24"/>
                    </w:rPr>
                  </w:pPr>
                  <w:r w:rsidRPr="007C6E58">
                    <w:rPr>
                      <w:b/>
                      <w:sz w:val="24"/>
                      <w:szCs w:val="24"/>
                    </w:rPr>
                    <w:t>Odp.:</w:t>
                  </w:r>
                </w:p>
                <w:p w:rsidR="00CC5744" w:rsidRDefault="00E72C15" w:rsidP="003C78DB">
                  <w:pPr>
                    <w:spacing w:after="120"/>
                    <w:ind w:left="30" w:right="-72"/>
                    <w:jc w:val="both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Zamawiający dopuszcza w Pakiecie nr 38 poz. 5 </w:t>
                  </w:r>
                  <w:r w:rsidRPr="00CC5744">
                    <w:rPr>
                      <w:sz w:val="24"/>
                      <w:szCs w:val="24"/>
                    </w:rPr>
                    <w:t xml:space="preserve">wycenę za opakowanie a'20 szt. </w:t>
                  </w:r>
                  <w:r>
                    <w:rPr>
                      <w:sz w:val="24"/>
                      <w:szCs w:val="24"/>
                    </w:rPr>
                    <w:t xml:space="preserve">                               </w:t>
                  </w:r>
                  <w:r w:rsidRPr="00CC5744">
                    <w:rPr>
                      <w:sz w:val="24"/>
                      <w:szCs w:val="24"/>
                    </w:rPr>
                    <w:t>z przeliczeniem podanych ilości</w:t>
                  </w:r>
                  <w:r>
                    <w:rPr>
                      <w:sz w:val="24"/>
                      <w:szCs w:val="24"/>
                    </w:rPr>
                    <w:t>.</w:t>
                  </w:r>
                </w:p>
                <w:p w:rsidR="00F221E7" w:rsidRPr="00CC5744" w:rsidRDefault="00F221E7" w:rsidP="00E72C15">
                  <w:pPr>
                    <w:ind w:left="28" w:right="-74"/>
                    <w:jc w:val="both"/>
                    <w:rPr>
                      <w:sz w:val="24"/>
                      <w:szCs w:val="24"/>
                    </w:rPr>
                  </w:pPr>
                </w:p>
                <w:p w:rsidR="00CC5744" w:rsidRPr="00617DFC" w:rsidRDefault="00CC5744" w:rsidP="003C78DB">
                  <w:pPr>
                    <w:spacing w:after="120"/>
                    <w:ind w:left="30" w:right="-72"/>
                    <w:jc w:val="both"/>
                    <w:rPr>
                      <w:sz w:val="24"/>
                      <w:szCs w:val="24"/>
                      <w:u w:val="single"/>
                    </w:rPr>
                  </w:pPr>
                  <w:r w:rsidRPr="00617DFC">
                    <w:rPr>
                      <w:sz w:val="24"/>
                      <w:szCs w:val="24"/>
                      <w:u w:val="single"/>
                    </w:rPr>
                    <w:t xml:space="preserve">Pakiet nr 38 poz.6 </w:t>
                  </w:r>
                </w:p>
                <w:p w:rsidR="00CC5744" w:rsidRPr="00CC5744" w:rsidRDefault="00CC5744" w:rsidP="00E72C15">
                  <w:pPr>
                    <w:ind w:left="28" w:right="-72"/>
                    <w:jc w:val="both"/>
                    <w:rPr>
                      <w:sz w:val="24"/>
                      <w:szCs w:val="24"/>
                    </w:rPr>
                  </w:pPr>
                  <w:r w:rsidRPr="00CC5744">
                    <w:rPr>
                      <w:sz w:val="24"/>
                      <w:szCs w:val="24"/>
                    </w:rPr>
                    <w:t>32. Czy Zamawiający dopuści opatrunek oczny wykonany z hydrofobowej włókniny?</w:t>
                  </w:r>
                </w:p>
                <w:p w:rsidR="00617DFC" w:rsidRPr="007C6E58" w:rsidRDefault="00617DFC" w:rsidP="00E72C15">
                  <w:pPr>
                    <w:ind w:left="28" w:right="-74"/>
                    <w:jc w:val="both"/>
                    <w:rPr>
                      <w:b/>
                      <w:sz w:val="24"/>
                      <w:szCs w:val="24"/>
                    </w:rPr>
                  </w:pPr>
                  <w:r w:rsidRPr="007C6E58">
                    <w:rPr>
                      <w:b/>
                      <w:sz w:val="24"/>
                      <w:szCs w:val="24"/>
                    </w:rPr>
                    <w:t>Odp.:</w:t>
                  </w:r>
                </w:p>
                <w:p w:rsidR="00CC5744" w:rsidRPr="00CC5744" w:rsidRDefault="00E72C15" w:rsidP="003C78DB">
                  <w:pPr>
                    <w:spacing w:after="120"/>
                    <w:ind w:left="30" w:right="-72"/>
                    <w:jc w:val="both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Zamawiający nie dopuszcza w Pakiecie nr 38 poz. 6 zaoferowanego opatrunku.</w:t>
                  </w:r>
                </w:p>
                <w:p w:rsidR="00617DFC" w:rsidRDefault="00617DFC" w:rsidP="00E72C15">
                  <w:pPr>
                    <w:ind w:left="28" w:right="-74"/>
                    <w:jc w:val="both"/>
                    <w:rPr>
                      <w:sz w:val="24"/>
                      <w:szCs w:val="24"/>
                    </w:rPr>
                  </w:pPr>
                </w:p>
                <w:p w:rsidR="00CC5744" w:rsidRPr="00617DFC" w:rsidRDefault="00CC5744" w:rsidP="003C78DB">
                  <w:pPr>
                    <w:spacing w:after="120"/>
                    <w:ind w:left="30" w:right="-72"/>
                    <w:jc w:val="both"/>
                    <w:rPr>
                      <w:sz w:val="24"/>
                      <w:szCs w:val="24"/>
                      <w:u w:val="single"/>
                    </w:rPr>
                  </w:pPr>
                  <w:r w:rsidRPr="00617DFC">
                    <w:rPr>
                      <w:sz w:val="24"/>
                      <w:szCs w:val="24"/>
                      <w:u w:val="single"/>
                    </w:rPr>
                    <w:t xml:space="preserve">Pakiet nr 38 poz.7 </w:t>
                  </w:r>
                </w:p>
                <w:p w:rsidR="00CC5744" w:rsidRPr="00CC5744" w:rsidRDefault="00CC5744" w:rsidP="00E72C15">
                  <w:pPr>
                    <w:ind w:left="352" w:right="-72" w:hanging="322"/>
                    <w:jc w:val="both"/>
                    <w:rPr>
                      <w:sz w:val="24"/>
                      <w:szCs w:val="24"/>
                    </w:rPr>
                  </w:pPr>
                  <w:r w:rsidRPr="00CC5744">
                    <w:rPr>
                      <w:sz w:val="24"/>
                      <w:szCs w:val="24"/>
                    </w:rPr>
                    <w:t xml:space="preserve">33. Czy Zamawiający dopuści wycenę za płatki kosmetyczne w opakowaniu a'120 szt. </w:t>
                  </w:r>
                  <w:r w:rsidR="00617DFC">
                    <w:rPr>
                      <w:sz w:val="24"/>
                      <w:szCs w:val="24"/>
                    </w:rPr>
                    <w:t xml:space="preserve">                         </w:t>
                  </w:r>
                  <w:r w:rsidRPr="00CC5744">
                    <w:rPr>
                      <w:sz w:val="24"/>
                      <w:szCs w:val="24"/>
                    </w:rPr>
                    <w:t>z przeliczeniem podanych ilości do pełnych opakowań w górę?</w:t>
                  </w:r>
                </w:p>
                <w:p w:rsidR="00617DFC" w:rsidRPr="007C6E58" w:rsidRDefault="00617DFC" w:rsidP="00E72C15">
                  <w:pPr>
                    <w:ind w:left="30" w:right="-74"/>
                    <w:jc w:val="both"/>
                    <w:rPr>
                      <w:b/>
                      <w:sz w:val="24"/>
                      <w:szCs w:val="24"/>
                    </w:rPr>
                  </w:pPr>
                  <w:r w:rsidRPr="007C6E58">
                    <w:rPr>
                      <w:b/>
                      <w:sz w:val="24"/>
                      <w:szCs w:val="24"/>
                    </w:rPr>
                    <w:t>Odp.:</w:t>
                  </w:r>
                </w:p>
                <w:p w:rsidR="00CC5744" w:rsidRDefault="00E72C15" w:rsidP="003C78DB">
                  <w:pPr>
                    <w:spacing w:after="120"/>
                    <w:ind w:left="30" w:right="-72"/>
                    <w:jc w:val="both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Zamawiający dopuszcza w Pakiecie nr 38 poz. 7 </w:t>
                  </w:r>
                  <w:r w:rsidRPr="00CC5744">
                    <w:rPr>
                      <w:sz w:val="24"/>
                      <w:szCs w:val="24"/>
                    </w:rPr>
                    <w:t>wycenę za płatki kosmetyczne w opakowaniu a'120 szt. z przeliczeniem podanych ilości do pełnych opakowań w górę</w:t>
                  </w:r>
                  <w:r w:rsidR="001F6C42">
                    <w:rPr>
                      <w:sz w:val="24"/>
                      <w:szCs w:val="24"/>
                    </w:rPr>
                    <w:t>.</w:t>
                  </w:r>
                </w:p>
                <w:p w:rsidR="00E72C15" w:rsidRPr="00CC5744" w:rsidRDefault="00E72C15" w:rsidP="001F6C42">
                  <w:pPr>
                    <w:ind w:left="28" w:right="-74"/>
                    <w:jc w:val="both"/>
                    <w:rPr>
                      <w:sz w:val="24"/>
                      <w:szCs w:val="24"/>
                    </w:rPr>
                  </w:pPr>
                </w:p>
                <w:p w:rsidR="00CC5744" w:rsidRPr="00617DFC" w:rsidRDefault="00CC5744" w:rsidP="003C78DB">
                  <w:pPr>
                    <w:spacing w:after="120"/>
                    <w:ind w:left="30" w:right="-72"/>
                    <w:jc w:val="both"/>
                    <w:rPr>
                      <w:sz w:val="24"/>
                      <w:szCs w:val="24"/>
                      <w:u w:val="single"/>
                    </w:rPr>
                  </w:pPr>
                  <w:r w:rsidRPr="00617DFC">
                    <w:rPr>
                      <w:sz w:val="24"/>
                      <w:szCs w:val="24"/>
                      <w:u w:val="single"/>
                    </w:rPr>
                    <w:t xml:space="preserve">Pakiet nr 38 poz.7 </w:t>
                  </w:r>
                </w:p>
                <w:p w:rsidR="00CC5744" w:rsidRPr="00CC5744" w:rsidRDefault="00CC5744" w:rsidP="001F6C42">
                  <w:pPr>
                    <w:ind w:left="352" w:right="-72" w:hanging="352"/>
                    <w:jc w:val="both"/>
                    <w:rPr>
                      <w:sz w:val="24"/>
                      <w:szCs w:val="24"/>
                    </w:rPr>
                  </w:pPr>
                  <w:r w:rsidRPr="00CC5744">
                    <w:rPr>
                      <w:sz w:val="24"/>
                      <w:szCs w:val="24"/>
                    </w:rPr>
                    <w:t xml:space="preserve">34. Czy Zamawiający dopuści wycenę za płatki kosmetyczne w opakowaniu a'360 szt. </w:t>
                  </w:r>
                  <w:r w:rsidR="00617DFC">
                    <w:rPr>
                      <w:sz w:val="24"/>
                      <w:szCs w:val="24"/>
                    </w:rPr>
                    <w:t xml:space="preserve">                        </w:t>
                  </w:r>
                  <w:r w:rsidRPr="00CC5744">
                    <w:rPr>
                      <w:sz w:val="24"/>
                      <w:szCs w:val="24"/>
                    </w:rPr>
                    <w:t>z przeliczeniem podanych ilości do pełnych opakowań w górę?</w:t>
                  </w:r>
                </w:p>
                <w:p w:rsidR="00617DFC" w:rsidRPr="007C6E58" w:rsidRDefault="00617DFC" w:rsidP="001F6C42">
                  <w:pPr>
                    <w:ind w:left="30" w:right="-74"/>
                    <w:jc w:val="both"/>
                    <w:rPr>
                      <w:b/>
                      <w:sz w:val="24"/>
                      <w:szCs w:val="24"/>
                    </w:rPr>
                  </w:pPr>
                  <w:r w:rsidRPr="007C6E58">
                    <w:rPr>
                      <w:b/>
                      <w:sz w:val="24"/>
                      <w:szCs w:val="24"/>
                    </w:rPr>
                    <w:t>Odp.:</w:t>
                  </w:r>
                </w:p>
                <w:p w:rsidR="00CC5744" w:rsidRDefault="001F6C42" w:rsidP="003C78DB">
                  <w:pPr>
                    <w:spacing w:after="120"/>
                    <w:ind w:left="30" w:right="-72"/>
                    <w:jc w:val="both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Zamawiający nie dopuszcza w Pakiecie nr 38 poz. 7</w:t>
                  </w:r>
                  <w:r w:rsidRPr="00CC5744">
                    <w:rPr>
                      <w:sz w:val="24"/>
                      <w:szCs w:val="24"/>
                    </w:rPr>
                    <w:t xml:space="preserve"> wycen</w:t>
                  </w:r>
                  <w:r>
                    <w:rPr>
                      <w:sz w:val="24"/>
                      <w:szCs w:val="24"/>
                    </w:rPr>
                    <w:t>y</w:t>
                  </w:r>
                  <w:r w:rsidRPr="00CC5744">
                    <w:rPr>
                      <w:sz w:val="24"/>
                      <w:szCs w:val="24"/>
                    </w:rPr>
                    <w:t xml:space="preserve"> za płatki kosmetyczne </w:t>
                  </w:r>
                  <w:r>
                    <w:rPr>
                      <w:sz w:val="24"/>
                      <w:szCs w:val="24"/>
                    </w:rPr>
                    <w:t xml:space="preserve">                        </w:t>
                  </w:r>
                  <w:r w:rsidRPr="00CC5744">
                    <w:rPr>
                      <w:sz w:val="24"/>
                      <w:szCs w:val="24"/>
                    </w:rPr>
                    <w:t>w opakowaniu a'360 szt. z przeliczeniem podanych ilości do pełnych opakowań w górę</w:t>
                  </w:r>
                  <w:r>
                    <w:rPr>
                      <w:sz w:val="24"/>
                      <w:szCs w:val="24"/>
                    </w:rPr>
                    <w:t>.</w:t>
                  </w:r>
                </w:p>
                <w:p w:rsidR="00CA32D6" w:rsidRDefault="00CA32D6" w:rsidP="00CA32D6">
                  <w:pPr>
                    <w:ind w:left="28" w:right="-74"/>
                    <w:jc w:val="both"/>
                    <w:rPr>
                      <w:sz w:val="24"/>
                      <w:szCs w:val="24"/>
                      <w:u w:val="single"/>
                    </w:rPr>
                  </w:pPr>
                </w:p>
                <w:p w:rsidR="00CC5744" w:rsidRPr="00617DFC" w:rsidRDefault="00CC5744" w:rsidP="003C78DB">
                  <w:pPr>
                    <w:spacing w:after="120"/>
                    <w:ind w:left="30" w:right="-72"/>
                    <w:jc w:val="both"/>
                    <w:rPr>
                      <w:sz w:val="24"/>
                      <w:szCs w:val="24"/>
                      <w:u w:val="single"/>
                    </w:rPr>
                  </w:pPr>
                  <w:r w:rsidRPr="00617DFC">
                    <w:rPr>
                      <w:sz w:val="24"/>
                      <w:szCs w:val="24"/>
                      <w:u w:val="single"/>
                    </w:rPr>
                    <w:t xml:space="preserve">Pakiet nr 38 poz.8 </w:t>
                  </w:r>
                </w:p>
                <w:p w:rsidR="00CC5744" w:rsidRPr="00CC5744" w:rsidRDefault="00CC5744" w:rsidP="00617DFC">
                  <w:pPr>
                    <w:ind w:left="352" w:right="-72" w:hanging="324"/>
                    <w:jc w:val="both"/>
                    <w:rPr>
                      <w:sz w:val="24"/>
                      <w:szCs w:val="24"/>
                    </w:rPr>
                  </w:pPr>
                  <w:r w:rsidRPr="00CC5744">
                    <w:rPr>
                      <w:sz w:val="24"/>
                      <w:szCs w:val="24"/>
                    </w:rPr>
                    <w:t>35. Czy Zamawiający dopuści wycenę za opaskę jałową pakowaną a'1 z przeliczeniem podanej ilości?</w:t>
                  </w:r>
                </w:p>
                <w:p w:rsidR="00CA32D6" w:rsidRDefault="00CA32D6" w:rsidP="00617DFC">
                  <w:pPr>
                    <w:ind w:left="28" w:right="-74"/>
                    <w:jc w:val="both"/>
                    <w:rPr>
                      <w:b/>
                      <w:sz w:val="24"/>
                      <w:szCs w:val="24"/>
                    </w:rPr>
                  </w:pPr>
                </w:p>
                <w:p w:rsidR="00CA32D6" w:rsidRDefault="00CA32D6" w:rsidP="00617DFC">
                  <w:pPr>
                    <w:ind w:left="28" w:right="-74"/>
                    <w:jc w:val="both"/>
                    <w:rPr>
                      <w:b/>
                      <w:sz w:val="24"/>
                      <w:szCs w:val="24"/>
                    </w:rPr>
                  </w:pPr>
                </w:p>
                <w:p w:rsidR="00CA32D6" w:rsidRDefault="00CA32D6" w:rsidP="00617DFC">
                  <w:pPr>
                    <w:ind w:left="28" w:right="-74"/>
                    <w:jc w:val="both"/>
                    <w:rPr>
                      <w:b/>
                      <w:sz w:val="24"/>
                      <w:szCs w:val="24"/>
                    </w:rPr>
                  </w:pPr>
                </w:p>
                <w:p w:rsidR="00617DFC" w:rsidRPr="007C6E58" w:rsidRDefault="00617DFC" w:rsidP="00617DFC">
                  <w:pPr>
                    <w:ind w:left="28" w:right="-74"/>
                    <w:jc w:val="both"/>
                    <w:rPr>
                      <w:b/>
                      <w:sz w:val="24"/>
                      <w:szCs w:val="24"/>
                    </w:rPr>
                  </w:pPr>
                  <w:r w:rsidRPr="007C6E58">
                    <w:rPr>
                      <w:b/>
                      <w:sz w:val="24"/>
                      <w:szCs w:val="24"/>
                    </w:rPr>
                    <w:t>Odp.:</w:t>
                  </w:r>
                </w:p>
                <w:p w:rsidR="00CC5744" w:rsidRPr="00CC5744" w:rsidRDefault="001F6C42" w:rsidP="003C78DB">
                  <w:pPr>
                    <w:spacing w:after="120"/>
                    <w:ind w:left="30" w:right="-72"/>
                    <w:jc w:val="both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Zamawiający dopuszcza w Pakiecie nr 38 poz. 8</w:t>
                  </w:r>
                  <w:r w:rsidRPr="00CC5744">
                    <w:rPr>
                      <w:sz w:val="24"/>
                      <w:szCs w:val="24"/>
                    </w:rPr>
                    <w:t xml:space="preserve"> wycenę za opaskę jałową pakowaną a'1 </w:t>
                  </w:r>
                  <w:r>
                    <w:rPr>
                      <w:sz w:val="24"/>
                      <w:szCs w:val="24"/>
                    </w:rPr>
                    <w:t xml:space="preserve">                     </w:t>
                  </w:r>
                  <w:r w:rsidRPr="00CC5744">
                    <w:rPr>
                      <w:sz w:val="24"/>
                      <w:szCs w:val="24"/>
                    </w:rPr>
                    <w:t>z przeliczeniem podanej ilości</w:t>
                  </w:r>
                  <w:r w:rsidR="004B54AE">
                    <w:rPr>
                      <w:sz w:val="24"/>
                      <w:szCs w:val="24"/>
                    </w:rPr>
                    <w:t>.</w:t>
                  </w:r>
                </w:p>
                <w:p w:rsidR="001F6C42" w:rsidRDefault="001F6C42" w:rsidP="004B54AE">
                  <w:pPr>
                    <w:ind w:left="28" w:right="-74"/>
                    <w:jc w:val="both"/>
                    <w:rPr>
                      <w:sz w:val="24"/>
                      <w:szCs w:val="24"/>
                      <w:u w:val="single"/>
                    </w:rPr>
                  </w:pPr>
                </w:p>
                <w:p w:rsidR="00CC5744" w:rsidRPr="00617DFC" w:rsidRDefault="00CC5744" w:rsidP="003C78DB">
                  <w:pPr>
                    <w:spacing w:after="120"/>
                    <w:ind w:left="30" w:right="-72"/>
                    <w:jc w:val="both"/>
                    <w:rPr>
                      <w:sz w:val="24"/>
                      <w:szCs w:val="24"/>
                      <w:u w:val="single"/>
                    </w:rPr>
                  </w:pPr>
                  <w:r w:rsidRPr="00617DFC">
                    <w:rPr>
                      <w:sz w:val="24"/>
                      <w:szCs w:val="24"/>
                      <w:u w:val="single"/>
                    </w:rPr>
                    <w:t xml:space="preserve">Pakiet 42 Pozycja 1 </w:t>
                  </w:r>
                </w:p>
                <w:p w:rsidR="00CC5744" w:rsidRPr="00CC5744" w:rsidRDefault="00CC5744" w:rsidP="00DE1B38">
                  <w:pPr>
                    <w:ind w:left="352" w:right="-72" w:hanging="324"/>
                    <w:jc w:val="both"/>
                    <w:rPr>
                      <w:sz w:val="24"/>
                      <w:szCs w:val="24"/>
                    </w:rPr>
                  </w:pPr>
                  <w:r w:rsidRPr="00CC5744">
                    <w:rPr>
                      <w:sz w:val="24"/>
                      <w:szCs w:val="24"/>
                    </w:rPr>
                    <w:t xml:space="preserve">36. Czy Zamawiający dopuści rurki </w:t>
                  </w:r>
                  <w:proofErr w:type="spellStart"/>
                  <w:r w:rsidRPr="00CC5744">
                    <w:rPr>
                      <w:sz w:val="24"/>
                      <w:szCs w:val="24"/>
                    </w:rPr>
                    <w:t>tracheostomijne</w:t>
                  </w:r>
                  <w:proofErr w:type="spellEnd"/>
                  <w:r w:rsidRPr="00CC5744">
                    <w:rPr>
                      <w:sz w:val="24"/>
                      <w:szCs w:val="24"/>
                    </w:rPr>
                    <w:t xml:space="preserve"> wykonane z medycznego, elastycznego PC</w:t>
                  </w:r>
                  <w:r w:rsidR="00DE1B38">
                    <w:rPr>
                      <w:sz w:val="24"/>
                      <w:szCs w:val="24"/>
                    </w:rPr>
                    <w:t>?</w:t>
                  </w:r>
                </w:p>
                <w:p w:rsidR="00DE1B38" w:rsidRPr="007C6E58" w:rsidRDefault="00DE1B38" w:rsidP="00DE1B38">
                  <w:pPr>
                    <w:ind w:left="28" w:right="-74"/>
                    <w:jc w:val="both"/>
                    <w:rPr>
                      <w:b/>
                      <w:sz w:val="24"/>
                      <w:szCs w:val="24"/>
                    </w:rPr>
                  </w:pPr>
                  <w:r w:rsidRPr="007C6E58">
                    <w:rPr>
                      <w:b/>
                      <w:sz w:val="24"/>
                      <w:szCs w:val="24"/>
                    </w:rPr>
                    <w:t>Odp.:</w:t>
                  </w:r>
                </w:p>
                <w:p w:rsidR="00CC5744" w:rsidRDefault="00C630AB" w:rsidP="003C78DB">
                  <w:pPr>
                    <w:spacing w:after="120"/>
                    <w:ind w:left="30" w:right="-72"/>
                    <w:jc w:val="both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Zamawiający dopuszcza w Pakiecie nr 42 poz. 1 </w:t>
                  </w:r>
                  <w:r w:rsidRPr="00CC5744">
                    <w:rPr>
                      <w:sz w:val="24"/>
                      <w:szCs w:val="24"/>
                    </w:rPr>
                    <w:t xml:space="preserve">rurki </w:t>
                  </w:r>
                  <w:proofErr w:type="spellStart"/>
                  <w:r w:rsidRPr="00CC5744">
                    <w:rPr>
                      <w:sz w:val="24"/>
                      <w:szCs w:val="24"/>
                    </w:rPr>
                    <w:t>tracheostomijne</w:t>
                  </w:r>
                  <w:proofErr w:type="spellEnd"/>
                  <w:r w:rsidRPr="00CC5744">
                    <w:rPr>
                      <w:sz w:val="24"/>
                      <w:szCs w:val="24"/>
                    </w:rPr>
                    <w:t xml:space="preserve"> wykonane </w:t>
                  </w:r>
                  <w:r>
                    <w:rPr>
                      <w:sz w:val="24"/>
                      <w:szCs w:val="24"/>
                    </w:rPr>
                    <w:t xml:space="preserve">                            </w:t>
                  </w:r>
                  <w:r w:rsidRPr="00CC5744">
                    <w:rPr>
                      <w:sz w:val="24"/>
                      <w:szCs w:val="24"/>
                    </w:rPr>
                    <w:t>z medycznego, elastycznego PC</w:t>
                  </w:r>
                  <w:r>
                    <w:rPr>
                      <w:sz w:val="24"/>
                      <w:szCs w:val="24"/>
                    </w:rPr>
                    <w:t>.</w:t>
                  </w:r>
                </w:p>
                <w:p w:rsidR="004B54AE" w:rsidRPr="00CC5744" w:rsidRDefault="004B54AE" w:rsidP="00CA32D6">
                  <w:pPr>
                    <w:ind w:left="28" w:right="-74"/>
                    <w:jc w:val="both"/>
                    <w:rPr>
                      <w:sz w:val="24"/>
                      <w:szCs w:val="24"/>
                    </w:rPr>
                  </w:pPr>
                </w:p>
                <w:p w:rsidR="00CC5744" w:rsidRPr="00DE1B38" w:rsidRDefault="00CC5744" w:rsidP="003C78DB">
                  <w:pPr>
                    <w:spacing w:after="120"/>
                    <w:ind w:left="30" w:right="-72"/>
                    <w:jc w:val="both"/>
                    <w:rPr>
                      <w:sz w:val="24"/>
                      <w:szCs w:val="24"/>
                      <w:u w:val="single"/>
                    </w:rPr>
                  </w:pPr>
                  <w:r w:rsidRPr="00DE1B38">
                    <w:rPr>
                      <w:sz w:val="24"/>
                      <w:szCs w:val="24"/>
                      <w:u w:val="single"/>
                    </w:rPr>
                    <w:t xml:space="preserve">Pakiet 42 Pozycja 1 </w:t>
                  </w:r>
                </w:p>
                <w:p w:rsidR="00CC5744" w:rsidRPr="00CC5744" w:rsidRDefault="00CC5744" w:rsidP="00F10DFF">
                  <w:pPr>
                    <w:ind w:left="28" w:right="-72"/>
                    <w:jc w:val="both"/>
                    <w:rPr>
                      <w:sz w:val="24"/>
                      <w:szCs w:val="24"/>
                    </w:rPr>
                  </w:pPr>
                  <w:r w:rsidRPr="00CC5744">
                    <w:rPr>
                      <w:sz w:val="24"/>
                      <w:szCs w:val="24"/>
                    </w:rPr>
                    <w:t xml:space="preserve">37. Czy Zamawiający dopuści rurki </w:t>
                  </w:r>
                  <w:proofErr w:type="spellStart"/>
                  <w:r w:rsidRPr="00CC5744">
                    <w:rPr>
                      <w:sz w:val="24"/>
                      <w:szCs w:val="24"/>
                    </w:rPr>
                    <w:t>tracheostomijne</w:t>
                  </w:r>
                  <w:proofErr w:type="spellEnd"/>
                  <w:r w:rsidRPr="00CC5744">
                    <w:rPr>
                      <w:sz w:val="24"/>
                      <w:szCs w:val="24"/>
                    </w:rPr>
                    <w:t xml:space="preserve"> bez otworu na prowadnicę </w:t>
                  </w:r>
                  <w:proofErr w:type="spellStart"/>
                  <w:r w:rsidRPr="00CC5744">
                    <w:rPr>
                      <w:sz w:val="24"/>
                      <w:szCs w:val="24"/>
                    </w:rPr>
                    <w:t>Seldingera</w:t>
                  </w:r>
                  <w:proofErr w:type="spellEnd"/>
                  <w:r w:rsidRPr="00CC5744">
                    <w:rPr>
                      <w:sz w:val="24"/>
                      <w:szCs w:val="24"/>
                    </w:rPr>
                    <w:t>?</w:t>
                  </w:r>
                </w:p>
                <w:p w:rsidR="0090639A" w:rsidRPr="007C6E58" w:rsidRDefault="0090639A" w:rsidP="00F10DFF">
                  <w:pPr>
                    <w:ind w:left="28" w:right="-74"/>
                    <w:jc w:val="both"/>
                    <w:rPr>
                      <w:b/>
                      <w:sz w:val="24"/>
                      <w:szCs w:val="24"/>
                    </w:rPr>
                  </w:pPr>
                  <w:r w:rsidRPr="007C6E58">
                    <w:rPr>
                      <w:b/>
                      <w:sz w:val="24"/>
                      <w:szCs w:val="24"/>
                    </w:rPr>
                    <w:t>Odp.:</w:t>
                  </w:r>
                </w:p>
                <w:p w:rsidR="00CC5744" w:rsidRDefault="00F10DFF" w:rsidP="003C78DB">
                  <w:pPr>
                    <w:spacing w:after="120"/>
                    <w:ind w:left="30" w:right="-72"/>
                    <w:jc w:val="both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Zamawiający nie dopuszcza w Pakiecie nr 42 poz. 1 </w:t>
                  </w:r>
                  <w:r w:rsidRPr="00CC5744">
                    <w:rPr>
                      <w:sz w:val="24"/>
                      <w:szCs w:val="24"/>
                    </w:rPr>
                    <w:t>rur</w:t>
                  </w:r>
                  <w:r>
                    <w:rPr>
                      <w:sz w:val="24"/>
                      <w:szCs w:val="24"/>
                    </w:rPr>
                    <w:t>e</w:t>
                  </w:r>
                  <w:r w:rsidRPr="00CC5744">
                    <w:rPr>
                      <w:sz w:val="24"/>
                      <w:szCs w:val="24"/>
                    </w:rPr>
                    <w:t>k</w:t>
                  </w:r>
                  <w:r>
                    <w:rPr>
                      <w:sz w:val="24"/>
                      <w:szCs w:val="24"/>
                    </w:rPr>
                    <w:t xml:space="preserve"> </w:t>
                  </w:r>
                  <w:proofErr w:type="spellStart"/>
                  <w:r>
                    <w:rPr>
                      <w:sz w:val="24"/>
                      <w:szCs w:val="24"/>
                    </w:rPr>
                    <w:t>tracheostomijnych</w:t>
                  </w:r>
                  <w:proofErr w:type="spellEnd"/>
                  <w:r w:rsidRPr="00CC5744">
                    <w:rPr>
                      <w:sz w:val="24"/>
                      <w:szCs w:val="24"/>
                    </w:rPr>
                    <w:t xml:space="preserve"> bez otworu na prowadnicę </w:t>
                  </w:r>
                  <w:proofErr w:type="spellStart"/>
                  <w:r w:rsidRPr="00CC5744">
                    <w:rPr>
                      <w:sz w:val="24"/>
                      <w:szCs w:val="24"/>
                    </w:rPr>
                    <w:t>Seldingera</w:t>
                  </w:r>
                  <w:proofErr w:type="spellEnd"/>
                  <w:r>
                    <w:rPr>
                      <w:sz w:val="24"/>
                      <w:szCs w:val="24"/>
                    </w:rPr>
                    <w:t>.</w:t>
                  </w:r>
                </w:p>
                <w:p w:rsidR="00F10DFF" w:rsidRPr="00CC5744" w:rsidRDefault="00F10DFF" w:rsidP="00F10DFF">
                  <w:pPr>
                    <w:ind w:left="28" w:right="-74"/>
                    <w:jc w:val="both"/>
                    <w:rPr>
                      <w:sz w:val="24"/>
                      <w:szCs w:val="24"/>
                    </w:rPr>
                  </w:pPr>
                </w:p>
                <w:p w:rsidR="00CC5744" w:rsidRPr="0090639A" w:rsidRDefault="00CC5744" w:rsidP="003C78DB">
                  <w:pPr>
                    <w:spacing w:after="120"/>
                    <w:ind w:left="30" w:right="-72"/>
                    <w:jc w:val="both"/>
                    <w:rPr>
                      <w:sz w:val="24"/>
                      <w:szCs w:val="24"/>
                      <w:u w:val="single"/>
                    </w:rPr>
                  </w:pPr>
                  <w:r w:rsidRPr="0090639A">
                    <w:rPr>
                      <w:sz w:val="24"/>
                      <w:szCs w:val="24"/>
                      <w:u w:val="single"/>
                    </w:rPr>
                    <w:t xml:space="preserve">Pakiet 45 Pozycja 1 </w:t>
                  </w:r>
                </w:p>
                <w:p w:rsidR="00CC5744" w:rsidRPr="00CC5744" w:rsidRDefault="00CC5744" w:rsidP="00F10DFF">
                  <w:pPr>
                    <w:ind w:left="352" w:right="-72" w:hanging="322"/>
                    <w:jc w:val="both"/>
                    <w:rPr>
                      <w:sz w:val="24"/>
                      <w:szCs w:val="24"/>
                    </w:rPr>
                  </w:pPr>
                  <w:r w:rsidRPr="00CC5744">
                    <w:rPr>
                      <w:sz w:val="24"/>
                      <w:szCs w:val="24"/>
                    </w:rPr>
                    <w:t xml:space="preserve">38. Czy Zamawiający dopuści zestaw do znieczulenia zewnątrzoponowego z cewnikiem </w:t>
                  </w:r>
                  <w:proofErr w:type="spellStart"/>
                  <w:r w:rsidRPr="00CC5744">
                    <w:rPr>
                      <w:sz w:val="24"/>
                      <w:szCs w:val="24"/>
                    </w:rPr>
                    <w:t>epiduralnym</w:t>
                  </w:r>
                  <w:proofErr w:type="spellEnd"/>
                  <w:r w:rsidRPr="00CC5744">
                    <w:rPr>
                      <w:sz w:val="24"/>
                      <w:szCs w:val="24"/>
                    </w:rPr>
                    <w:t xml:space="preserve"> 20G, igła </w:t>
                  </w:r>
                  <w:proofErr w:type="spellStart"/>
                  <w:r w:rsidRPr="00CC5744">
                    <w:rPr>
                      <w:sz w:val="24"/>
                      <w:szCs w:val="24"/>
                    </w:rPr>
                    <w:t>Touhy</w:t>
                  </w:r>
                  <w:proofErr w:type="spellEnd"/>
                  <w:r w:rsidRPr="00CC5744">
                    <w:rPr>
                      <w:sz w:val="24"/>
                      <w:szCs w:val="24"/>
                    </w:rPr>
                    <w:t xml:space="preserve"> 18G, z łącznikiem, strzykawką i filtrem płaskim 0,2 µm?</w:t>
                  </w:r>
                </w:p>
                <w:p w:rsidR="0090639A" w:rsidRPr="007C6E58" w:rsidRDefault="0090639A" w:rsidP="00F10DFF">
                  <w:pPr>
                    <w:ind w:left="30" w:right="-74"/>
                    <w:jc w:val="both"/>
                    <w:rPr>
                      <w:b/>
                      <w:sz w:val="24"/>
                      <w:szCs w:val="24"/>
                    </w:rPr>
                  </w:pPr>
                  <w:r w:rsidRPr="007C6E58">
                    <w:rPr>
                      <w:b/>
                      <w:sz w:val="24"/>
                      <w:szCs w:val="24"/>
                    </w:rPr>
                    <w:t>Odp.:</w:t>
                  </w:r>
                </w:p>
                <w:p w:rsidR="00CC5744" w:rsidRDefault="00F10DFF" w:rsidP="003C78DB">
                  <w:pPr>
                    <w:spacing w:after="120"/>
                    <w:ind w:left="30" w:right="-72"/>
                    <w:jc w:val="both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Zamawiający nie dopuszcza w Pakiecie nr 42 poz. 1 zaoferowanego zestawu.</w:t>
                  </w:r>
                </w:p>
                <w:p w:rsidR="00F10DFF" w:rsidRPr="00CC5744" w:rsidRDefault="00F10DFF" w:rsidP="00F10DFF">
                  <w:pPr>
                    <w:ind w:left="28" w:right="-74"/>
                    <w:jc w:val="both"/>
                    <w:rPr>
                      <w:sz w:val="24"/>
                      <w:szCs w:val="24"/>
                    </w:rPr>
                  </w:pPr>
                </w:p>
                <w:p w:rsidR="00CC5744" w:rsidRPr="0090639A" w:rsidRDefault="00CC5744" w:rsidP="003C78DB">
                  <w:pPr>
                    <w:spacing w:after="120"/>
                    <w:ind w:left="30" w:right="-72"/>
                    <w:jc w:val="both"/>
                    <w:rPr>
                      <w:sz w:val="24"/>
                      <w:szCs w:val="24"/>
                      <w:u w:val="single"/>
                    </w:rPr>
                  </w:pPr>
                  <w:r w:rsidRPr="0090639A">
                    <w:rPr>
                      <w:sz w:val="24"/>
                      <w:szCs w:val="24"/>
                      <w:u w:val="single"/>
                    </w:rPr>
                    <w:t xml:space="preserve">Pakiet 45 Pozycja 1 </w:t>
                  </w:r>
                </w:p>
                <w:p w:rsidR="00CC5744" w:rsidRPr="00CC5744" w:rsidRDefault="00CC5744" w:rsidP="00F10DFF">
                  <w:pPr>
                    <w:ind w:left="352" w:right="-72" w:hanging="322"/>
                    <w:jc w:val="both"/>
                    <w:rPr>
                      <w:sz w:val="24"/>
                      <w:szCs w:val="24"/>
                    </w:rPr>
                  </w:pPr>
                  <w:r w:rsidRPr="00CC5744">
                    <w:rPr>
                      <w:sz w:val="24"/>
                      <w:szCs w:val="24"/>
                    </w:rPr>
                    <w:t xml:space="preserve">39. Czy Zamawiający dopuści zestaw do znieczulenia zewnątrzoponowego z cewnikiem </w:t>
                  </w:r>
                  <w:proofErr w:type="spellStart"/>
                  <w:r w:rsidRPr="00CC5744">
                    <w:rPr>
                      <w:sz w:val="24"/>
                      <w:szCs w:val="24"/>
                    </w:rPr>
                    <w:t>epiduralnym</w:t>
                  </w:r>
                  <w:proofErr w:type="spellEnd"/>
                  <w:r w:rsidRPr="00CC5744">
                    <w:rPr>
                      <w:sz w:val="24"/>
                      <w:szCs w:val="24"/>
                    </w:rPr>
                    <w:t xml:space="preserve"> 20G, igła </w:t>
                  </w:r>
                  <w:proofErr w:type="spellStart"/>
                  <w:r w:rsidRPr="00CC5744">
                    <w:rPr>
                      <w:sz w:val="24"/>
                      <w:szCs w:val="24"/>
                    </w:rPr>
                    <w:t>Touhy</w:t>
                  </w:r>
                  <w:proofErr w:type="spellEnd"/>
                  <w:r w:rsidRPr="00CC5744">
                    <w:rPr>
                      <w:sz w:val="24"/>
                      <w:szCs w:val="24"/>
                    </w:rPr>
                    <w:t xml:space="preserve"> 16G, z łącznikiem, strzykawką i filtrem płaskim 0,2 µm?</w:t>
                  </w:r>
                </w:p>
                <w:p w:rsidR="0090639A" w:rsidRPr="007C6E58" w:rsidRDefault="0090639A" w:rsidP="00F10DFF">
                  <w:pPr>
                    <w:ind w:left="30" w:right="-74"/>
                    <w:jc w:val="both"/>
                    <w:rPr>
                      <w:b/>
                      <w:sz w:val="24"/>
                      <w:szCs w:val="24"/>
                    </w:rPr>
                  </w:pPr>
                  <w:r w:rsidRPr="007C6E58">
                    <w:rPr>
                      <w:b/>
                      <w:sz w:val="24"/>
                      <w:szCs w:val="24"/>
                    </w:rPr>
                    <w:t>Odp.:</w:t>
                  </w:r>
                </w:p>
                <w:p w:rsidR="00D86C61" w:rsidRDefault="00D86C61" w:rsidP="00D86C61">
                  <w:pPr>
                    <w:spacing w:after="120"/>
                    <w:ind w:left="30" w:right="-72"/>
                    <w:jc w:val="both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Zamawiający nie dopuszcza w Pakiecie nr 42 poz. 1 zaoferowanego zestawu.</w:t>
                  </w:r>
                </w:p>
                <w:p w:rsidR="00F10DFF" w:rsidRPr="00CC5744" w:rsidRDefault="00F10DFF" w:rsidP="00D86C61">
                  <w:pPr>
                    <w:ind w:left="28" w:right="-74"/>
                    <w:jc w:val="both"/>
                    <w:rPr>
                      <w:sz w:val="24"/>
                      <w:szCs w:val="24"/>
                    </w:rPr>
                  </w:pPr>
                </w:p>
                <w:p w:rsidR="00CC5744" w:rsidRPr="0090639A" w:rsidRDefault="00CC5744" w:rsidP="003C78DB">
                  <w:pPr>
                    <w:spacing w:after="120"/>
                    <w:ind w:left="30" w:right="-72"/>
                    <w:jc w:val="both"/>
                    <w:rPr>
                      <w:sz w:val="24"/>
                      <w:szCs w:val="24"/>
                      <w:u w:val="single"/>
                    </w:rPr>
                  </w:pPr>
                  <w:r w:rsidRPr="0090639A">
                    <w:rPr>
                      <w:sz w:val="24"/>
                      <w:szCs w:val="24"/>
                      <w:u w:val="single"/>
                    </w:rPr>
                    <w:t xml:space="preserve">Pakiet 47 Pozycja 1 </w:t>
                  </w:r>
                </w:p>
                <w:p w:rsidR="00CC5744" w:rsidRPr="00CC5744" w:rsidRDefault="00CC5744" w:rsidP="00D86C61">
                  <w:pPr>
                    <w:ind w:left="28" w:right="-72"/>
                    <w:jc w:val="both"/>
                    <w:rPr>
                      <w:sz w:val="24"/>
                      <w:szCs w:val="24"/>
                    </w:rPr>
                  </w:pPr>
                  <w:r w:rsidRPr="00CC5744">
                    <w:rPr>
                      <w:sz w:val="24"/>
                      <w:szCs w:val="24"/>
                    </w:rPr>
                    <w:t xml:space="preserve">40. Czy Zamawiający dopuści strzykawki </w:t>
                  </w:r>
                  <w:proofErr w:type="spellStart"/>
                  <w:r w:rsidRPr="00CC5744">
                    <w:rPr>
                      <w:sz w:val="24"/>
                      <w:szCs w:val="24"/>
                    </w:rPr>
                    <w:t>insulinówki</w:t>
                  </w:r>
                  <w:proofErr w:type="spellEnd"/>
                  <w:r w:rsidRPr="00CC5744">
                    <w:rPr>
                      <w:sz w:val="24"/>
                      <w:szCs w:val="24"/>
                    </w:rPr>
                    <w:t xml:space="preserve"> z dopakowaną igłą w zestawie? </w:t>
                  </w:r>
                </w:p>
                <w:p w:rsidR="0090639A" w:rsidRPr="007C6E58" w:rsidRDefault="0090639A" w:rsidP="00D86C61">
                  <w:pPr>
                    <w:ind w:left="28" w:right="-74"/>
                    <w:jc w:val="both"/>
                    <w:rPr>
                      <w:b/>
                      <w:sz w:val="24"/>
                      <w:szCs w:val="24"/>
                    </w:rPr>
                  </w:pPr>
                  <w:r w:rsidRPr="007C6E58">
                    <w:rPr>
                      <w:b/>
                      <w:sz w:val="24"/>
                      <w:szCs w:val="24"/>
                    </w:rPr>
                    <w:t>Odp.:</w:t>
                  </w:r>
                </w:p>
                <w:p w:rsidR="00D86C61" w:rsidRDefault="00D86C61" w:rsidP="00D86C61">
                  <w:pPr>
                    <w:spacing w:after="120"/>
                    <w:ind w:left="30" w:right="-72"/>
                    <w:jc w:val="both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Zamawiający nie dopuszcza w Pakiecie nr 47 poz. 1 </w:t>
                  </w:r>
                  <w:r w:rsidRPr="00CC5744">
                    <w:rPr>
                      <w:sz w:val="24"/>
                      <w:szCs w:val="24"/>
                    </w:rPr>
                    <w:t xml:space="preserve">strzykawki </w:t>
                  </w:r>
                  <w:proofErr w:type="spellStart"/>
                  <w:r w:rsidRPr="00CC5744">
                    <w:rPr>
                      <w:sz w:val="24"/>
                      <w:szCs w:val="24"/>
                    </w:rPr>
                    <w:t>insulinówki</w:t>
                  </w:r>
                  <w:proofErr w:type="spellEnd"/>
                  <w:r w:rsidRPr="00CC5744">
                    <w:rPr>
                      <w:sz w:val="24"/>
                      <w:szCs w:val="24"/>
                    </w:rPr>
                    <w:t xml:space="preserve"> z dopakowaną igłą w zestawie</w:t>
                  </w:r>
                  <w:r>
                    <w:rPr>
                      <w:sz w:val="24"/>
                      <w:szCs w:val="24"/>
                    </w:rPr>
                    <w:t>.</w:t>
                  </w:r>
                </w:p>
                <w:p w:rsidR="00CC5744" w:rsidRDefault="00CC5744" w:rsidP="00D86C61">
                  <w:pPr>
                    <w:ind w:left="28" w:right="-74"/>
                    <w:jc w:val="both"/>
                    <w:rPr>
                      <w:sz w:val="24"/>
                      <w:szCs w:val="24"/>
                    </w:rPr>
                  </w:pPr>
                </w:p>
                <w:p w:rsidR="00CC5744" w:rsidRPr="0090639A" w:rsidRDefault="00CC5744" w:rsidP="003C78DB">
                  <w:pPr>
                    <w:spacing w:after="120"/>
                    <w:ind w:left="30" w:right="-72"/>
                    <w:jc w:val="both"/>
                    <w:rPr>
                      <w:sz w:val="24"/>
                      <w:szCs w:val="24"/>
                      <w:u w:val="single"/>
                    </w:rPr>
                  </w:pPr>
                  <w:r w:rsidRPr="0090639A">
                    <w:rPr>
                      <w:sz w:val="24"/>
                      <w:szCs w:val="24"/>
                      <w:u w:val="single"/>
                    </w:rPr>
                    <w:t xml:space="preserve">Pakiet 47 Pozycja 1 </w:t>
                  </w:r>
                </w:p>
                <w:p w:rsidR="00CC5744" w:rsidRPr="00CC5744" w:rsidRDefault="00CC5744" w:rsidP="00D86C61">
                  <w:pPr>
                    <w:ind w:left="352" w:right="-72" w:hanging="322"/>
                    <w:jc w:val="both"/>
                    <w:rPr>
                      <w:sz w:val="24"/>
                      <w:szCs w:val="24"/>
                    </w:rPr>
                  </w:pPr>
                  <w:r w:rsidRPr="00CC5744">
                    <w:rPr>
                      <w:sz w:val="24"/>
                      <w:szCs w:val="24"/>
                    </w:rPr>
                    <w:t>41. Czy Zamawiający dopuści zgłębnik żołądkowy z medycznego PCV dostępny w rozmiarach CH14, CH 16, CH18, CH20, CH 22, CH24 o dł. 800</w:t>
                  </w:r>
                  <w:r w:rsidR="00CA32D6">
                    <w:rPr>
                      <w:sz w:val="24"/>
                      <w:szCs w:val="24"/>
                    </w:rPr>
                    <w:t xml:space="preserve"> </w:t>
                  </w:r>
                  <w:r w:rsidRPr="00CC5744">
                    <w:rPr>
                      <w:sz w:val="24"/>
                      <w:szCs w:val="24"/>
                    </w:rPr>
                    <w:t>mm bez prowadnicy, sterylny, opakowanie folia/papier?</w:t>
                  </w:r>
                </w:p>
                <w:p w:rsidR="0090639A" w:rsidRPr="007C6E58" w:rsidRDefault="0090639A" w:rsidP="00D86C61">
                  <w:pPr>
                    <w:ind w:left="30" w:right="-74"/>
                    <w:jc w:val="both"/>
                    <w:rPr>
                      <w:b/>
                      <w:sz w:val="24"/>
                      <w:szCs w:val="24"/>
                    </w:rPr>
                  </w:pPr>
                  <w:r w:rsidRPr="007C6E58">
                    <w:rPr>
                      <w:b/>
                      <w:sz w:val="24"/>
                      <w:szCs w:val="24"/>
                    </w:rPr>
                    <w:t>Odp.:</w:t>
                  </w:r>
                </w:p>
                <w:p w:rsidR="00CC5744" w:rsidRPr="00CC5744" w:rsidRDefault="00CA32D6" w:rsidP="00CA32D6">
                  <w:pPr>
                    <w:spacing w:after="60"/>
                    <w:ind w:left="30" w:right="-72"/>
                    <w:jc w:val="both"/>
                    <w:rPr>
                      <w:sz w:val="24"/>
                      <w:szCs w:val="24"/>
                      <w:highlight w:val="darkGray"/>
                    </w:rPr>
                  </w:pPr>
                  <w:r>
                    <w:rPr>
                      <w:sz w:val="24"/>
                      <w:szCs w:val="24"/>
                    </w:rPr>
                    <w:t>Zamawiający informuje, iż w/wym. opis dotyczy Pakietu nr 48. Zamawiający nie dopuszcza                w Pakiecie nr 48</w:t>
                  </w:r>
                  <w:r w:rsidRPr="00CC5744">
                    <w:rPr>
                      <w:sz w:val="24"/>
                      <w:szCs w:val="24"/>
                    </w:rPr>
                    <w:t xml:space="preserve"> zgłębnik</w:t>
                  </w:r>
                  <w:r>
                    <w:rPr>
                      <w:sz w:val="24"/>
                      <w:szCs w:val="24"/>
                    </w:rPr>
                    <w:t>a</w:t>
                  </w:r>
                  <w:r w:rsidRPr="00CC5744">
                    <w:rPr>
                      <w:sz w:val="24"/>
                      <w:szCs w:val="24"/>
                    </w:rPr>
                    <w:t xml:space="preserve"> żołądkow</w:t>
                  </w:r>
                  <w:r>
                    <w:rPr>
                      <w:sz w:val="24"/>
                      <w:szCs w:val="24"/>
                    </w:rPr>
                    <w:t>ego o zaoferowanych parametrach.</w:t>
                  </w:r>
                </w:p>
              </w:tc>
            </w:tr>
          </w:tbl>
          <w:p w:rsidR="00CC5744" w:rsidRPr="00CC5744" w:rsidRDefault="00CC5744" w:rsidP="003C78DB">
            <w:pPr>
              <w:ind w:left="30" w:right="-74"/>
              <w:jc w:val="both"/>
              <w:rPr>
                <w:sz w:val="24"/>
                <w:szCs w:val="24"/>
                <w:highlight w:val="darkGray"/>
              </w:rPr>
            </w:pPr>
          </w:p>
        </w:tc>
      </w:tr>
      <w:tr w:rsidR="00CC5744" w:rsidRPr="00CC5744" w:rsidTr="003C78DB">
        <w:tc>
          <w:tcPr>
            <w:tcW w:w="9356" w:type="dxa"/>
            <w:shd w:val="clear" w:color="auto" w:fill="auto"/>
          </w:tcPr>
          <w:p w:rsidR="00CA32D6" w:rsidRDefault="00CA32D6" w:rsidP="003C78DB">
            <w:pPr>
              <w:jc w:val="right"/>
              <w:rPr>
                <w:i/>
                <w:sz w:val="24"/>
                <w:szCs w:val="24"/>
              </w:rPr>
            </w:pPr>
          </w:p>
          <w:p w:rsidR="00CC5744" w:rsidRPr="00CC5744" w:rsidRDefault="00CC5744" w:rsidP="003C78DB">
            <w:pPr>
              <w:jc w:val="right"/>
              <w:rPr>
                <w:i/>
                <w:sz w:val="24"/>
                <w:szCs w:val="24"/>
              </w:rPr>
            </w:pPr>
            <w:r w:rsidRPr="00CC5744">
              <w:rPr>
                <w:i/>
                <w:sz w:val="24"/>
                <w:szCs w:val="24"/>
              </w:rPr>
              <w:t xml:space="preserve">Zamawiający </w:t>
            </w:r>
          </w:p>
          <w:p w:rsidR="00CA32D6" w:rsidRDefault="00CA32D6" w:rsidP="003C78DB">
            <w:pPr>
              <w:jc w:val="right"/>
              <w:rPr>
                <w:i/>
                <w:sz w:val="24"/>
                <w:szCs w:val="24"/>
              </w:rPr>
            </w:pPr>
          </w:p>
          <w:p w:rsidR="00CC5744" w:rsidRPr="00CC5744" w:rsidRDefault="00CC5744" w:rsidP="003C78DB">
            <w:pPr>
              <w:jc w:val="right"/>
              <w:rPr>
                <w:i/>
                <w:sz w:val="24"/>
                <w:szCs w:val="24"/>
              </w:rPr>
            </w:pPr>
            <w:r w:rsidRPr="00CC5744">
              <w:rPr>
                <w:i/>
                <w:sz w:val="24"/>
                <w:szCs w:val="24"/>
              </w:rPr>
              <w:t xml:space="preserve"> Dyrektor</w:t>
            </w:r>
          </w:p>
          <w:p w:rsidR="00CC5744" w:rsidRPr="00CC5744" w:rsidRDefault="00CC5744" w:rsidP="003C78DB">
            <w:pPr>
              <w:spacing w:after="120"/>
              <w:ind w:left="30" w:right="-72"/>
              <w:jc w:val="right"/>
              <w:rPr>
                <w:sz w:val="24"/>
                <w:szCs w:val="24"/>
                <w:highlight w:val="darkGray"/>
              </w:rPr>
            </w:pPr>
            <w:r w:rsidRPr="00CC5744">
              <w:rPr>
                <w:i/>
                <w:sz w:val="24"/>
                <w:szCs w:val="24"/>
              </w:rPr>
              <w:t xml:space="preserve">Adam </w:t>
            </w:r>
            <w:proofErr w:type="spellStart"/>
            <w:r w:rsidRPr="00CC5744">
              <w:rPr>
                <w:i/>
                <w:sz w:val="24"/>
                <w:szCs w:val="24"/>
              </w:rPr>
              <w:t>Trzebinczyk</w:t>
            </w:r>
            <w:proofErr w:type="spellEnd"/>
          </w:p>
        </w:tc>
      </w:tr>
    </w:tbl>
    <w:p w:rsidR="001A43C2" w:rsidRDefault="001A43C2" w:rsidP="00CA32D6">
      <w:pPr>
        <w:spacing w:after="240"/>
        <w:jc w:val="right"/>
        <w:rPr>
          <w:rFonts w:ascii="Arial" w:hAnsi="Arial" w:cs="Arial"/>
          <w:sz w:val="24"/>
          <w:szCs w:val="24"/>
        </w:rPr>
      </w:pPr>
    </w:p>
    <w:sectPr w:rsidR="001A43C2" w:rsidSect="00CA32D6">
      <w:footerReference w:type="even" r:id="rId11"/>
      <w:footerReference w:type="default" r:id="rId12"/>
      <w:footerReference w:type="first" r:id="rId13"/>
      <w:pgSz w:w="11906" w:h="16838" w:code="9"/>
      <w:pgMar w:top="568" w:right="1418" w:bottom="851" w:left="1418" w:header="282" w:footer="243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60760" w:rsidRDefault="00460760">
      <w:r>
        <w:separator/>
      </w:r>
    </w:p>
  </w:endnote>
  <w:endnote w:type="continuationSeparator" w:id="0">
    <w:p w:rsidR="00460760" w:rsidRDefault="0046076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3B5A5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3B5A5E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3B5A5E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F64513" w:rsidRPr="00F64513">
        <w:rPr>
          <w:rStyle w:val="Numerstrony"/>
          <w:noProof/>
        </w:rPr>
        <w:t>8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60760" w:rsidRDefault="00460760">
      <w:r>
        <w:separator/>
      </w:r>
    </w:p>
  </w:footnote>
  <w:footnote w:type="continuationSeparator" w:id="0">
    <w:p w:rsidR="00460760" w:rsidRDefault="0046076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F75E53"/>
    <w:multiLevelType w:val="hybridMultilevel"/>
    <w:tmpl w:val="CD3AB0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3DFC2918"/>
    <w:multiLevelType w:val="hybridMultilevel"/>
    <w:tmpl w:val="3BAA4CF2"/>
    <w:lvl w:ilvl="0" w:tplc="81E26168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8"/>
  </w:num>
  <w:num w:numId="3">
    <w:abstractNumId w:val="4"/>
  </w:num>
  <w:num w:numId="4">
    <w:abstractNumId w:val="7"/>
  </w:num>
  <w:num w:numId="5">
    <w:abstractNumId w:val="1"/>
  </w:num>
  <w:num w:numId="6">
    <w:abstractNumId w:val="2"/>
  </w:num>
  <w:num w:numId="7">
    <w:abstractNumId w:val="6"/>
  </w:num>
  <w:num w:numId="8">
    <w:abstractNumId w:val="3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3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05D9A"/>
    <w:rsid w:val="00024459"/>
    <w:rsid w:val="00031374"/>
    <w:rsid w:val="00075FCE"/>
    <w:rsid w:val="000902AC"/>
    <w:rsid w:val="000A1097"/>
    <w:rsid w:val="000D1CD7"/>
    <w:rsid w:val="000E2A8F"/>
    <w:rsid w:val="00105D9A"/>
    <w:rsid w:val="0012774F"/>
    <w:rsid w:val="00144B7A"/>
    <w:rsid w:val="00180C6E"/>
    <w:rsid w:val="001A29E3"/>
    <w:rsid w:val="001A43C2"/>
    <w:rsid w:val="001F3D1B"/>
    <w:rsid w:val="001F6C42"/>
    <w:rsid w:val="00212749"/>
    <w:rsid w:val="0029606A"/>
    <w:rsid w:val="0030312B"/>
    <w:rsid w:val="003B5A5E"/>
    <w:rsid w:val="003C0861"/>
    <w:rsid w:val="003E41EA"/>
    <w:rsid w:val="00460760"/>
    <w:rsid w:val="004848F3"/>
    <w:rsid w:val="004A75F2"/>
    <w:rsid w:val="004B54AE"/>
    <w:rsid w:val="004F36BB"/>
    <w:rsid w:val="00512181"/>
    <w:rsid w:val="005144A9"/>
    <w:rsid w:val="00520165"/>
    <w:rsid w:val="005B1B08"/>
    <w:rsid w:val="0061092E"/>
    <w:rsid w:val="00617DFC"/>
    <w:rsid w:val="00621D85"/>
    <w:rsid w:val="00632C3C"/>
    <w:rsid w:val="00662BDB"/>
    <w:rsid w:val="006A5DF1"/>
    <w:rsid w:val="006B7198"/>
    <w:rsid w:val="006D4AB3"/>
    <w:rsid w:val="006F3B81"/>
    <w:rsid w:val="007339B1"/>
    <w:rsid w:val="007C6E58"/>
    <w:rsid w:val="007D7198"/>
    <w:rsid w:val="00822C30"/>
    <w:rsid w:val="00837505"/>
    <w:rsid w:val="00864A4B"/>
    <w:rsid w:val="00870F9F"/>
    <w:rsid w:val="008804B6"/>
    <w:rsid w:val="00897AB0"/>
    <w:rsid w:val="008A3553"/>
    <w:rsid w:val="0090639A"/>
    <w:rsid w:val="009436CE"/>
    <w:rsid w:val="00964D11"/>
    <w:rsid w:val="00A04A1B"/>
    <w:rsid w:val="00A905AC"/>
    <w:rsid w:val="00AC3F97"/>
    <w:rsid w:val="00B71FA5"/>
    <w:rsid w:val="00BA6584"/>
    <w:rsid w:val="00BE7BFD"/>
    <w:rsid w:val="00C370F2"/>
    <w:rsid w:val="00C44EEC"/>
    <w:rsid w:val="00C630AB"/>
    <w:rsid w:val="00C84C23"/>
    <w:rsid w:val="00CA32D6"/>
    <w:rsid w:val="00CC5744"/>
    <w:rsid w:val="00D03DFC"/>
    <w:rsid w:val="00D22FFA"/>
    <w:rsid w:val="00D8461B"/>
    <w:rsid w:val="00D86C61"/>
    <w:rsid w:val="00D915F2"/>
    <w:rsid w:val="00DE1B38"/>
    <w:rsid w:val="00DF32E8"/>
    <w:rsid w:val="00DF53CA"/>
    <w:rsid w:val="00E21B49"/>
    <w:rsid w:val="00E2789F"/>
    <w:rsid w:val="00E72428"/>
    <w:rsid w:val="00E72C15"/>
    <w:rsid w:val="00E74BC3"/>
    <w:rsid w:val="00E935D6"/>
    <w:rsid w:val="00EA14B3"/>
    <w:rsid w:val="00EA416E"/>
    <w:rsid w:val="00F10DFF"/>
    <w:rsid w:val="00F221E7"/>
    <w:rsid w:val="00F602CC"/>
    <w:rsid w:val="00F60B2F"/>
    <w:rsid w:val="00F64513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837505"/>
  </w:style>
  <w:style w:type="paragraph" w:styleId="Nagwek1">
    <w:name w:val="heading 1"/>
    <w:basedOn w:val="Normalny"/>
    <w:next w:val="Normalny"/>
    <w:link w:val="Nagwek1Znak"/>
    <w:qFormat/>
    <w:rsid w:val="0083750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837505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837505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837505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837505"/>
  </w:style>
  <w:style w:type="paragraph" w:styleId="Tekstpodstawowywcity">
    <w:name w:val="Body Text Indent"/>
    <w:basedOn w:val="Normalny"/>
    <w:rsid w:val="00837505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837505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837505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837505"/>
    <w:rPr>
      <w:sz w:val="28"/>
    </w:rPr>
  </w:style>
  <w:style w:type="paragraph" w:styleId="Tekstpodstawowywcity3">
    <w:name w:val="Body Text Indent 3"/>
    <w:basedOn w:val="Normalny"/>
    <w:rsid w:val="00837505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CC5744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CC574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17204D6-9C8D-4C5A-9323-5FA50B6CBE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8</Pages>
  <Words>2371</Words>
  <Characters>13743</Characters>
  <Application>Microsoft Office Word</Application>
  <DocSecurity>0</DocSecurity>
  <Lines>114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16082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rulbrich</dc:creator>
  <cp:keywords/>
  <cp:lastModifiedBy>rulbrich</cp:lastModifiedBy>
  <cp:revision>2</cp:revision>
  <cp:lastPrinted>2024-01-18T08:25:00Z</cp:lastPrinted>
  <dcterms:created xsi:type="dcterms:W3CDTF">2024-01-18T08:25:00Z</dcterms:created>
  <dcterms:modified xsi:type="dcterms:W3CDTF">2024-01-18T08:25:00Z</dcterms:modified>
</cp:coreProperties>
</file>