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E50" w:rsidRPr="00DA2AC1" w:rsidRDefault="001D5E50" w:rsidP="001D5E50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1D5E50" w:rsidRPr="00DA2AC1" w:rsidRDefault="001D5E50" w:rsidP="001D5E50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1D5E50" w:rsidRPr="00DA2AC1" w:rsidRDefault="001D5E50" w:rsidP="001D5E50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1D5E50" w:rsidRPr="00DA2AC1" w:rsidRDefault="001D5E50" w:rsidP="001D5E50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1D5E50" w:rsidRPr="00DA2AC1" w:rsidRDefault="001D5E50" w:rsidP="001D5E50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29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</w:t>
      </w:r>
      <w:r w:rsidR="00320409">
        <w:rPr>
          <w:sz w:val="24"/>
          <w:szCs w:val="24"/>
        </w:rPr>
        <w:t>1</w:t>
      </w:r>
      <w:r w:rsidR="007605D6">
        <w:rPr>
          <w:sz w:val="24"/>
          <w:szCs w:val="24"/>
        </w:rPr>
        <w:t>8</w:t>
      </w:r>
      <w:r>
        <w:rPr>
          <w:sz w:val="24"/>
          <w:szCs w:val="24"/>
        </w:rPr>
        <w:t>.01.2024r.</w:t>
      </w:r>
    </w:p>
    <w:p w:rsidR="001D5E50" w:rsidRDefault="001D5E50" w:rsidP="001D5E50"/>
    <w:p w:rsidR="001D5E50" w:rsidRDefault="001D5E50" w:rsidP="001D5E50"/>
    <w:p w:rsidR="002230DE" w:rsidRDefault="002230DE" w:rsidP="001D5E50"/>
    <w:p w:rsidR="001D5E50" w:rsidRPr="001566D5" w:rsidRDefault="001D5E50" w:rsidP="001D5E50"/>
    <w:p w:rsidR="001D5E50" w:rsidRDefault="001D5E50" w:rsidP="001D5E5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1D5E50" w:rsidRDefault="001D5E50" w:rsidP="001D5E5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1D5E50" w:rsidRDefault="001D5E50" w:rsidP="001D5E50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1D5E50" w:rsidRDefault="001D5E50" w:rsidP="001D5E50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2230DE" w:rsidRDefault="002230DE" w:rsidP="001D5E50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1D5E50" w:rsidRDefault="001D5E50" w:rsidP="001D5E50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1D5E50" w:rsidRDefault="001D5E50" w:rsidP="001D5E50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- 17</w:t>
      </w:r>
    </w:p>
    <w:p w:rsidR="001D5E50" w:rsidRDefault="001D5E50" w:rsidP="001D5E50">
      <w:pPr>
        <w:jc w:val="both"/>
        <w:rPr>
          <w:i/>
          <w:sz w:val="22"/>
          <w:szCs w:val="22"/>
        </w:rPr>
      </w:pPr>
    </w:p>
    <w:p w:rsidR="001D5E50" w:rsidRDefault="001D5E50" w:rsidP="001D5E50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  <w:r>
        <w:rPr>
          <w:i/>
          <w:sz w:val="22"/>
          <w:szCs w:val="22"/>
        </w:rPr>
        <w:t>p</w:t>
      </w:r>
      <w:r w:rsidRPr="00406690">
        <w:rPr>
          <w:i/>
          <w:sz w:val="22"/>
          <w:szCs w:val="22"/>
        </w:rPr>
        <w:t xml:space="preserve">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 </w:t>
      </w:r>
    </w:p>
    <w:p w:rsidR="001D5E50" w:rsidRDefault="001D5E50" w:rsidP="001D5E50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EB6DA2">
        <w:rPr>
          <w:b/>
          <w:bCs/>
          <w:i/>
          <w:sz w:val="22"/>
          <w:szCs w:val="22"/>
        </w:rPr>
        <w:t xml:space="preserve">Dostawa </w:t>
      </w:r>
      <w:r w:rsidRPr="006B7A0A">
        <w:rPr>
          <w:b/>
          <w:bCs/>
          <w:i/>
        </w:rPr>
        <w:t>obłożeń i odzieży operacyjnej oraz pozostałych wyrobów medycznych</w:t>
      </w:r>
      <w:r w:rsidRPr="00ED5EA5">
        <w:rPr>
          <w:b/>
          <w:bCs/>
          <w:i/>
          <w:sz w:val="22"/>
          <w:szCs w:val="22"/>
        </w:rPr>
        <w:t>”</w:t>
      </w:r>
      <w:r w:rsidRPr="00ED5EA5">
        <w:rPr>
          <w:bCs/>
          <w:i/>
          <w:sz w:val="22"/>
          <w:szCs w:val="22"/>
        </w:rPr>
        <w:t xml:space="preserve">; </w:t>
      </w:r>
    </w:p>
    <w:p w:rsidR="001D5E50" w:rsidRPr="00ED5EA5" w:rsidRDefault="001D5E50" w:rsidP="001D5E50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29</w:t>
      </w:r>
      <w:r w:rsidRPr="00ED5EA5">
        <w:rPr>
          <w:b/>
          <w:i/>
          <w:sz w:val="22"/>
          <w:szCs w:val="22"/>
        </w:rPr>
        <w:t>/P/2023</w:t>
      </w:r>
    </w:p>
    <w:p w:rsidR="001D5E50" w:rsidRDefault="001D5E50" w:rsidP="001D5E50">
      <w:pPr>
        <w:jc w:val="both"/>
        <w:rPr>
          <w:b/>
          <w:sz w:val="22"/>
          <w:szCs w:val="22"/>
        </w:rPr>
      </w:pPr>
    </w:p>
    <w:p w:rsidR="001D5E50" w:rsidRPr="00CB54E6" w:rsidRDefault="001D5E50" w:rsidP="001D5E50">
      <w:pPr>
        <w:jc w:val="both"/>
        <w:rPr>
          <w:sz w:val="16"/>
          <w:szCs w:val="16"/>
        </w:rPr>
      </w:pPr>
    </w:p>
    <w:p w:rsidR="001D5E50" w:rsidRPr="001566D5" w:rsidRDefault="001D5E50" w:rsidP="001D5E50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3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605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572"/>
      </w:tblGrid>
      <w:tr w:rsidR="003B07A2" w:rsidRPr="001D5E50" w:rsidTr="00CD092A">
        <w:tc>
          <w:tcPr>
            <w:tcW w:w="9356" w:type="dxa"/>
            <w:shd w:val="clear" w:color="auto" w:fill="auto"/>
          </w:tcPr>
          <w:p w:rsidR="00B44DA9" w:rsidRDefault="00B44DA9" w:rsidP="00CD092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</w:p>
          <w:p w:rsidR="003B07A2" w:rsidRPr="001D5E50" w:rsidRDefault="003B07A2" w:rsidP="00CD0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44DA9">
              <w:rPr>
                <w:sz w:val="24"/>
                <w:szCs w:val="24"/>
                <w:u w:val="single"/>
              </w:rPr>
              <w:t>Pakiet 1 poz.1 i 2</w:t>
            </w:r>
            <w:r w:rsidRPr="001D5E50">
              <w:rPr>
                <w:sz w:val="24"/>
                <w:szCs w:val="24"/>
              </w:rPr>
              <w:t xml:space="preserve">: </w:t>
            </w:r>
          </w:p>
          <w:p w:rsidR="003B07A2" w:rsidRPr="001D5E50" w:rsidRDefault="003B07A2" w:rsidP="00B44DA9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1D5E50">
              <w:rPr>
                <w:sz w:val="24"/>
                <w:szCs w:val="24"/>
              </w:rPr>
              <w:t>Czy Zamawiający zgodzi się na zaoferowanie serwet gazowych z nitką RTG, która jest bezpiecznie umieszczona w serwecie?</w:t>
            </w:r>
          </w:p>
          <w:p w:rsidR="003B07A2" w:rsidRPr="00B44DA9" w:rsidRDefault="00B44DA9" w:rsidP="00B44DA9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B44DA9">
              <w:rPr>
                <w:b/>
                <w:sz w:val="24"/>
                <w:szCs w:val="24"/>
              </w:rPr>
              <w:t>Odp.:</w:t>
            </w:r>
          </w:p>
          <w:p w:rsidR="00B44DA9" w:rsidRDefault="00320409" w:rsidP="00CD0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</w:t>
            </w:r>
            <w:r w:rsidR="00740DAF">
              <w:rPr>
                <w:sz w:val="24"/>
                <w:szCs w:val="24"/>
              </w:rPr>
              <w:t>ą</w:t>
            </w:r>
            <w:r>
              <w:rPr>
                <w:sz w:val="24"/>
                <w:szCs w:val="24"/>
              </w:rPr>
              <w:t xml:space="preserve">cy dopuszcza w Pakiecie nr 1 poz. 1, 2 </w:t>
            </w:r>
            <w:r w:rsidRPr="001D5E50">
              <w:rPr>
                <w:sz w:val="24"/>
                <w:szCs w:val="24"/>
              </w:rPr>
              <w:t>serwet</w:t>
            </w:r>
            <w:r>
              <w:rPr>
                <w:sz w:val="24"/>
                <w:szCs w:val="24"/>
              </w:rPr>
              <w:t>y</w:t>
            </w:r>
            <w:r w:rsidRPr="001D5E50">
              <w:rPr>
                <w:sz w:val="24"/>
                <w:szCs w:val="24"/>
              </w:rPr>
              <w:t xml:space="preserve"> gazow</w:t>
            </w:r>
            <w:r>
              <w:rPr>
                <w:sz w:val="24"/>
                <w:szCs w:val="24"/>
              </w:rPr>
              <w:t>e</w:t>
            </w:r>
            <w:r w:rsidRPr="001D5E50">
              <w:rPr>
                <w:sz w:val="24"/>
                <w:szCs w:val="24"/>
              </w:rPr>
              <w:t xml:space="preserve"> z nitką RTG, która jest bezpiecznie umieszczona w serwecie</w:t>
            </w:r>
            <w:r>
              <w:rPr>
                <w:sz w:val="24"/>
                <w:szCs w:val="24"/>
              </w:rPr>
              <w:t>.</w:t>
            </w:r>
          </w:p>
          <w:p w:rsidR="00320409" w:rsidRPr="001D5E50" w:rsidRDefault="00320409" w:rsidP="00320409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3B07A2" w:rsidRPr="001D5E50" w:rsidRDefault="003B07A2" w:rsidP="00CD0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44DA9">
              <w:rPr>
                <w:sz w:val="24"/>
                <w:szCs w:val="24"/>
                <w:u w:val="single"/>
              </w:rPr>
              <w:t>Pakiet 3 poz. 4</w:t>
            </w:r>
            <w:r w:rsidRPr="001D5E50">
              <w:rPr>
                <w:sz w:val="24"/>
                <w:szCs w:val="24"/>
              </w:rPr>
              <w:t>:</w:t>
            </w:r>
          </w:p>
          <w:p w:rsidR="003B07A2" w:rsidRPr="001D5E50" w:rsidRDefault="003B07A2" w:rsidP="00B44DA9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1D5E50">
              <w:rPr>
                <w:sz w:val="24"/>
                <w:szCs w:val="24"/>
              </w:rPr>
              <w:t>Czy Zamawiający dopuści serwetę wykonaną z włókniny trzy warstwowej foliowanej wiskozowo- polietylenowo- polipropylenowa o gramaturze 73 g/m?</w:t>
            </w:r>
          </w:p>
          <w:p w:rsidR="00B44DA9" w:rsidRPr="00B44DA9" w:rsidRDefault="00B44DA9" w:rsidP="00B44DA9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B44DA9">
              <w:rPr>
                <w:b/>
                <w:sz w:val="24"/>
                <w:szCs w:val="24"/>
              </w:rPr>
              <w:t>Odp.:</w:t>
            </w:r>
          </w:p>
          <w:p w:rsidR="003B07A2" w:rsidRDefault="00DC544E" w:rsidP="00CD0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3 poz. 4 </w:t>
            </w:r>
            <w:r w:rsidRPr="001D5E50">
              <w:rPr>
                <w:sz w:val="24"/>
                <w:szCs w:val="24"/>
              </w:rPr>
              <w:t>serwetę wykonaną z włókniny trzy warstwowej foliowanej wiskozowo- polietylenowo- polipropylenowa o gramaturze 73 g/m</w:t>
            </w:r>
            <w:r>
              <w:rPr>
                <w:sz w:val="24"/>
                <w:szCs w:val="24"/>
              </w:rPr>
              <w:t>.</w:t>
            </w:r>
          </w:p>
          <w:p w:rsidR="00320409" w:rsidRPr="001D5E50" w:rsidRDefault="00320409" w:rsidP="00DC544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3B07A2" w:rsidRPr="001D5E50" w:rsidRDefault="003B07A2" w:rsidP="00CD0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44DA9">
              <w:rPr>
                <w:sz w:val="24"/>
                <w:szCs w:val="24"/>
                <w:u w:val="single"/>
              </w:rPr>
              <w:t>Pakiet 3 poz. 6</w:t>
            </w:r>
            <w:r w:rsidRPr="001D5E50">
              <w:rPr>
                <w:sz w:val="24"/>
                <w:szCs w:val="24"/>
              </w:rPr>
              <w:t xml:space="preserve">: </w:t>
            </w:r>
          </w:p>
          <w:p w:rsidR="003B07A2" w:rsidRPr="001D5E50" w:rsidRDefault="003B07A2" w:rsidP="00B44DA9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1D5E50">
              <w:rPr>
                <w:sz w:val="24"/>
                <w:szCs w:val="24"/>
              </w:rPr>
              <w:t>Czy Zamawiający dopuści serwetę w rozmiarze 45cm x 75cm z przylepcem? Pozostałe zgodnie z SIWZ.</w:t>
            </w:r>
          </w:p>
          <w:p w:rsidR="00B44DA9" w:rsidRPr="00B44DA9" w:rsidRDefault="00B44DA9" w:rsidP="00B44DA9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B44DA9">
              <w:rPr>
                <w:b/>
                <w:sz w:val="24"/>
                <w:szCs w:val="24"/>
              </w:rPr>
              <w:t>Odp.:</w:t>
            </w:r>
          </w:p>
          <w:p w:rsidR="00DC544E" w:rsidRPr="001D5E50" w:rsidRDefault="00DC544E" w:rsidP="00DC544E">
            <w:pPr>
              <w:ind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3 poz. 6</w:t>
            </w:r>
            <w:r w:rsidRPr="001D5E50">
              <w:rPr>
                <w:sz w:val="24"/>
                <w:szCs w:val="24"/>
              </w:rPr>
              <w:t xml:space="preserve"> serwetę w rozmiarze 45cm x 75cm z przylepcem</w:t>
            </w:r>
            <w:r w:rsidR="00AE77DA">
              <w:rPr>
                <w:sz w:val="24"/>
                <w:szCs w:val="24"/>
              </w:rPr>
              <w:t>.</w:t>
            </w:r>
            <w:r w:rsidRPr="001D5E50">
              <w:rPr>
                <w:sz w:val="24"/>
                <w:szCs w:val="24"/>
              </w:rPr>
              <w:t xml:space="preserve"> Pozostałe </w:t>
            </w:r>
            <w:r w:rsidR="00AE77DA">
              <w:rPr>
                <w:sz w:val="24"/>
                <w:szCs w:val="24"/>
              </w:rPr>
              <w:t xml:space="preserve">parametry </w:t>
            </w:r>
            <w:r w:rsidRPr="001D5E50">
              <w:rPr>
                <w:sz w:val="24"/>
                <w:szCs w:val="24"/>
              </w:rPr>
              <w:t>zgodnie z SWZ.</w:t>
            </w:r>
          </w:p>
          <w:p w:rsidR="00DC544E" w:rsidRPr="001D5E50" w:rsidRDefault="00DC544E" w:rsidP="00AE77DA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3B07A2" w:rsidRPr="00B44DA9" w:rsidRDefault="003B07A2" w:rsidP="00CD092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B44DA9">
              <w:rPr>
                <w:sz w:val="24"/>
                <w:szCs w:val="24"/>
                <w:u w:val="single"/>
              </w:rPr>
              <w:t xml:space="preserve">Pakiet 5: </w:t>
            </w:r>
          </w:p>
          <w:p w:rsidR="003B07A2" w:rsidRDefault="003B07A2" w:rsidP="00AE77DA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1D5E50">
              <w:rPr>
                <w:sz w:val="24"/>
                <w:szCs w:val="24"/>
              </w:rPr>
              <w:t>Czy Zamawiający zgodzi się zaoferować zestaw o następujących parametrach:</w:t>
            </w:r>
          </w:p>
          <w:p w:rsidR="00AE77DA" w:rsidRPr="001D5E50" w:rsidRDefault="00AE77DA" w:rsidP="00AE77DA">
            <w:pPr>
              <w:spacing w:after="120"/>
              <w:ind w:left="390" w:right="-72"/>
              <w:jc w:val="both"/>
              <w:rPr>
                <w:sz w:val="24"/>
                <w:szCs w:val="24"/>
              </w:rPr>
            </w:pPr>
          </w:p>
          <w:p w:rsidR="00592435" w:rsidRDefault="00D35F23" w:rsidP="00CD0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D1B7B">
              <w:rPr>
                <w:noProof/>
                <w:sz w:val="24"/>
                <w:szCs w:val="24"/>
              </w:rPr>
              <w:lastRenderedPageBreak/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59.2pt;height:117pt;visibility:visible;mso-wrap-style:square">
                  <v:imagedata r:id="rId8" o:title=""/>
                </v:shape>
              </w:pict>
            </w:r>
          </w:p>
          <w:p w:rsidR="003B07A2" w:rsidRPr="001D5E50" w:rsidRDefault="003B07A2" w:rsidP="00CD0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D5E50">
              <w:rPr>
                <w:sz w:val="24"/>
                <w:szCs w:val="24"/>
              </w:rPr>
              <w:t>Opis składnika</w:t>
            </w:r>
            <w:r w:rsidRPr="001D5E50">
              <w:rPr>
                <w:sz w:val="24"/>
                <w:szCs w:val="24"/>
              </w:rPr>
              <w:tab/>
            </w:r>
            <w:r w:rsidR="00592435">
              <w:rPr>
                <w:sz w:val="24"/>
                <w:szCs w:val="24"/>
              </w:rPr>
              <w:t xml:space="preserve">                       </w:t>
            </w:r>
            <w:r w:rsidRPr="001D5E50">
              <w:rPr>
                <w:sz w:val="24"/>
                <w:szCs w:val="24"/>
              </w:rPr>
              <w:t>Ilość</w:t>
            </w:r>
            <w:r w:rsidRPr="001D5E50">
              <w:rPr>
                <w:sz w:val="24"/>
                <w:szCs w:val="24"/>
              </w:rPr>
              <w:tab/>
            </w:r>
            <w:r w:rsidR="00592435">
              <w:rPr>
                <w:sz w:val="24"/>
                <w:szCs w:val="24"/>
              </w:rPr>
              <w:t xml:space="preserve">                                  </w:t>
            </w:r>
            <w:r w:rsidRPr="001D5E50">
              <w:rPr>
                <w:sz w:val="24"/>
                <w:szCs w:val="24"/>
              </w:rPr>
              <w:t>Jednostka</w:t>
            </w:r>
          </w:p>
          <w:p w:rsidR="003B07A2" w:rsidRPr="005D0E7F" w:rsidRDefault="003B07A2" w:rsidP="00AE77DA">
            <w:pPr>
              <w:numPr>
                <w:ilvl w:val="0"/>
                <w:numId w:val="10"/>
              </w:numPr>
              <w:ind w:left="318" w:right="-74" w:hanging="284"/>
              <w:jc w:val="both"/>
              <w:rPr>
                <w:sz w:val="22"/>
                <w:szCs w:val="22"/>
              </w:rPr>
            </w:pPr>
            <w:r w:rsidRPr="005D0E7F">
              <w:rPr>
                <w:sz w:val="22"/>
                <w:szCs w:val="22"/>
              </w:rPr>
              <w:t>POKROWIEC NA STOLIK MAYO 145X80CM NIEBIESKI</w:t>
            </w:r>
            <w:r w:rsidRPr="005D0E7F">
              <w:rPr>
                <w:sz w:val="22"/>
                <w:szCs w:val="22"/>
              </w:rPr>
              <w:tab/>
              <w:t>1,0000</w:t>
            </w:r>
            <w:r w:rsidRPr="005D0E7F">
              <w:rPr>
                <w:sz w:val="22"/>
                <w:szCs w:val="22"/>
              </w:rPr>
              <w:tab/>
              <w:t>OP</w:t>
            </w:r>
          </w:p>
          <w:p w:rsidR="003B07A2" w:rsidRPr="005D0E7F" w:rsidRDefault="003B07A2" w:rsidP="00AE77DA">
            <w:pPr>
              <w:numPr>
                <w:ilvl w:val="0"/>
                <w:numId w:val="10"/>
              </w:numPr>
              <w:ind w:left="318" w:right="-74" w:hanging="284"/>
              <w:jc w:val="both"/>
              <w:rPr>
                <w:sz w:val="22"/>
                <w:szCs w:val="22"/>
              </w:rPr>
            </w:pPr>
            <w:r w:rsidRPr="005D0E7F">
              <w:rPr>
                <w:sz w:val="22"/>
                <w:szCs w:val="22"/>
              </w:rPr>
              <w:t>KOMPRES WŁÓKNINOWY 40G 4W 10X20CM</w:t>
            </w:r>
            <w:r w:rsidRPr="005D0E7F">
              <w:rPr>
                <w:sz w:val="22"/>
                <w:szCs w:val="22"/>
              </w:rPr>
              <w:tab/>
            </w:r>
            <w:r w:rsidR="00B74430">
              <w:rPr>
                <w:sz w:val="22"/>
                <w:szCs w:val="22"/>
              </w:rPr>
              <w:t xml:space="preserve">                        </w:t>
            </w:r>
            <w:r w:rsidRPr="005D0E7F">
              <w:rPr>
                <w:sz w:val="22"/>
                <w:szCs w:val="22"/>
              </w:rPr>
              <w:t>2,0000</w:t>
            </w:r>
            <w:r w:rsidRPr="005D0E7F">
              <w:rPr>
                <w:sz w:val="22"/>
                <w:szCs w:val="22"/>
              </w:rPr>
              <w:tab/>
              <w:t>SZ</w:t>
            </w:r>
          </w:p>
          <w:p w:rsidR="003B07A2" w:rsidRPr="005D0E7F" w:rsidRDefault="003B07A2" w:rsidP="00AE77DA">
            <w:pPr>
              <w:numPr>
                <w:ilvl w:val="0"/>
                <w:numId w:val="10"/>
              </w:numPr>
              <w:ind w:left="318" w:right="-74" w:hanging="284"/>
              <w:jc w:val="both"/>
              <w:rPr>
                <w:sz w:val="22"/>
                <w:szCs w:val="22"/>
              </w:rPr>
            </w:pPr>
            <w:r w:rsidRPr="005D0E7F">
              <w:rPr>
                <w:sz w:val="22"/>
                <w:szCs w:val="22"/>
              </w:rPr>
              <w:t>TAŚMA MEDYCZNA BP 9X50CM PRZYL</w:t>
            </w:r>
            <w:r w:rsidRPr="005D0E7F">
              <w:rPr>
                <w:sz w:val="22"/>
                <w:szCs w:val="22"/>
              </w:rPr>
              <w:tab/>
            </w:r>
            <w:r w:rsidR="00B74430">
              <w:rPr>
                <w:sz w:val="22"/>
                <w:szCs w:val="22"/>
              </w:rPr>
              <w:t xml:space="preserve">                        </w:t>
            </w:r>
            <w:r w:rsidRPr="005D0E7F">
              <w:rPr>
                <w:sz w:val="22"/>
                <w:szCs w:val="22"/>
              </w:rPr>
              <w:t>1,0000</w:t>
            </w:r>
            <w:r w:rsidRPr="005D0E7F">
              <w:rPr>
                <w:sz w:val="22"/>
                <w:szCs w:val="22"/>
              </w:rPr>
              <w:tab/>
              <w:t>SZ</w:t>
            </w:r>
          </w:p>
          <w:p w:rsidR="003B07A2" w:rsidRPr="005D0E7F" w:rsidRDefault="003B07A2" w:rsidP="00AE77DA">
            <w:pPr>
              <w:numPr>
                <w:ilvl w:val="0"/>
                <w:numId w:val="10"/>
              </w:numPr>
              <w:ind w:left="318" w:right="-74" w:hanging="284"/>
              <w:jc w:val="both"/>
              <w:rPr>
                <w:sz w:val="22"/>
                <w:szCs w:val="22"/>
              </w:rPr>
            </w:pPr>
            <w:r w:rsidRPr="005D0E7F">
              <w:rPr>
                <w:sz w:val="22"/>
                <w:szCs w:val="22"/>
              </w:rPr>
              <w:t>SERWETA NA STÓŁ INSTRUM 190X150CM</w:t>
            </w:r>
            <w:r w:rsidRPr="005D0E7F">
              <w:rPr>
                <w:sz w:val="22"/>
                <w:szCs w:val="22"/>
              </w:rPr>
              <w:tab/>
            </w:r>
            <w:r w:rsidR="00B74430">
              <w:rPr>
                <w:sz w:val="22"/>
                <w:szCs w:val="22"/>
              </w:rPr>
              <w:t xml:space="preserve">                        </w:t>
            </w:r>
            <w:r w:rsidRPr="005D0E7F">
              <w:rPr>
                <w:sz w:val="22"/>
                <w:szCs w:val="22"/>
              </w:rPr>
              <w:t>1,0000</w:t>
            </w:r>
            <w:r w:rsidRPr="005D0E7F">
              <w:rPr>
                <w:sz w:val="22"/>
                <w:szCs w:val="22"/>
              </w:rPr>
              <w:tab/>
              <w:t>SZ</w:t>
            </w:r>
          </w:p>
          <w:p w:rsidR="003B07A2" w:rsidRPr="005D0E7F" w:rsidRDefault="003B07A2" w:rsidP="00AE77DA">
            <w:pPr>
              <w:numPr>
                <w:ilvl w:val="0"/>
                <w:numId w:val="10"/>
              </w:numPr>
              <w:ind w:left="318" w:right="-74" w:hanging="284"/>
              <w:jc w:val="both"/>
              <w:rPr>
                <w:sz w:val="22"/>
                <w:szCs w:val="22"/>
              </w:rPr>
            </w:pPr>
            <w:r w:rsidRPr="005D0E7F">
              <w:rPr>
                <w:sz w:val="22"/>
                <w:szCs w:val="22"/>
              </w:rPr>
              <w:t>SERWETA 240X150CM L2-62G WAR</w:t>
            </w:r>
            <w:r w:rsidR="005D0E7F">
              <w:rPr>
                <w:sz w:val="22"/>
                <w:szCs w:val="22"/>
              </w:rPr>
              <w:t xml:space="preserve">STWA CHŁ 37,5X70CM PRZYL 5X60CM </w:t>
            </w:r>
            <w:r w:rsidRPr="005D0E7F">
              <w:rPr>
                <w:sz w:val="22"/>
                <w:szCs w:val="22"/>
              </w:rPr>
              <w:t>1,0000</w:t>
            </w:r>
            <w:r w:rsidRPr="005D0E7F">
              <w:rPr>
                <w:sz w:val="22"/>
                <w:szCs w:val="22"/>
              </w:rPr>
              <w:tab/>
              <w:t>SZ</w:t>
            </w:r>
          </w:p>
          <w:p w:rsidR="003B07A2" w:rsidRPr="005D0E7F" w:rsidRDefault="003B07A2" w:rsidP="00AE77DA">
            <w:pPr>
              <w:numPr>
                <w:ilvl w:val="0"/>
                <w:numId w:val="10"/>
              </w:numPr>
              <w:ind w:left="318" w:right="-74" w:hanging="284"/>
              <w:jc w:val="both"/>
              <w:rPr>
                <w:sz w:val="22"/>
                <w:szCs w:val="22"/>
              </w:rPr>
            </w:pPr>
            <w:r w:rsidRPr="005D0E7F">
              <w:rPr>
                <w:sz w:val="22"/>
                <w:szCs w:val="22"/>
              </w:rPr>
              <w:t>SERWETA 170X200CM L2-62G WAR</w:t>
            </w:r>
            <w:r w:rsidR="005D0E7F">
              <w:rPr>
                <w:sz w:val="22"/>
                <w:szCs w:val="22"/>
              </w:rPr>
              <w:t xml:space="preserve">STWA CHŁ 37,5X70CM PRZYL 5X60CM </w:t>
            </w:r>
            <w:r w:rsidRPr="005D0E7F">
              <w:rPr>
                <w:sz w:val="22"/>
                <w:szCs w:val="22"/>
              </w:rPr>
              <w:t>1,0000</w:t>
            </w:r>
            <w:r w:rsidRPr="005D0E7F">
              <w:rPr>
                <w:sz w:val="22"/>
                <w:szCs w:val="22"/>
              </w:rPr>
              <w:tab/>
              <w:t>SZ</w:t>
            </w:r>
          </w:p>
          <w:p w:rsidR="003B07A2" w:rsidRPr="005D0E7F" w:rsidRDefault="003B07A2" w:rsidP="00AE77DA">
            <w:pPr>
              <w:numPr>
                <w:ilvl w:val="0"/>
                <w:numId w:val="10"/>
              </w:numPr>
              <w:ind w:left="318" w:right="-74" w:hanging="284"/>
              <w:jc w:val="both"/>
              <w:rPr>
                <w:sz w:val="22"/>
                <w:szCs w:val="22"/>
              </w:rPr>
            </w:pPr>
            <w:r w:rsidRPr="005D0E7F">
              <w:rPr>
                <w:sz w:val="22"/>
                <w:szCs w:val="22"/>
              </w:rPr>
              <w:t>SERWETA 75X90CM L2-62G WARSTWA CHŁ 37,5X70CM PRZYL 5X90CM</w:t>
            </w:r>
            <w:r w:rsidRPr="005D0E7F">
              <w:rPr>
                <w:sz w:val="22"/>
                <w:szCs w:val="22"/>
              </w:rPr>
              <w:tab/>
              <w:t>2,0000</w:t>
            </w:r>
            <w:r w:rsidRPr="005D0E7F">
              <w:rPr>
                <w:sz w:val="22"/>
                <w:szCs w:val="22"/>
              </w:rPr>
              <w:tab/>
              <w:t>SZ</w:t>
            </w:r>
          </w:p>
          <w:p w:rsidR="003B07A2" w:rsidRPr="005D0E7F" w:rsidRDefault="003B07A2" w:rsidP="00CD09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D0E7F">
              <w:rPr>
                <w:sz w:val="22"/>
                <w:szCs w:val="22"/>
              </w:rPr>
              <w:t>Opakowanie:</w:t>
            </w:r>
            <w:r w:rsidRPr="005D0E7F">
              <w:rPr>
                <w:sz w:val="22"/>
                <w:szCs w:val="22"/>
              </w:rPr>
              <w:tab/>
              <w:t>MIĘKKI BLISTER</w:t>
            </w:r>
          </w:p>
          <w:p w:rsidR="003B07A2" w:rsidRPr="001D5E50" w:rsidRDefault="003B07A2" w:rsidP="00CD0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D5E50">
              <w:rPr>
                <w:sz w:val="24"/>
                <w:szCs w:val="24"/>
              </w:rPr>
              <w:t xml:space="preserve">Zestaw uniwersalny wykonany z laminatu dwuwarstwowego </w:t>
            </w:r>
            <w:proofErr w:type="spellStart"/>
            <w:r w:rsidRPr="001D5E50">
              <w:rPr>
                <w:sz w:val="24"/>
                <w:szCs w:val="24"/>
              </w:rPr>
              <w:t>PP+PE</w:t>
            </w:r>
            <w:proofErr w:type="spellEnd"/>
            <w:r w:rsidRPr="001D5E50">
              <w:rPr>
                <w:sz w:val="24"/>
                <w:szCs w:val="24"/>
              </w:rPr>
              <w:t xml:space="preserve"> (polipropylen, polietylen) </w:t>
            </w:r>
            <w:r w:rsidR="0082544A">
              <w:rPr>
                <w:sz w:val="24"/>
                <w:szCs w:val="24"/>
              </w:rPr>
              <w:t xml:space="preserve">        </w:t>
            </w:r>
            <w:r w:rsidRPr="001D5E50">
              <w:rPr>
                <w:sz w:val="24"/>
                <w:szCs w:val="24"/>
              </w:rPr>
              <w:t xml:space="preserve">o gramaturze 62g/m2 z dodatkowymi łatami chłonnymi w strefie krytycznej o całkowitej gramaturze 125 g/m2, odporny na przenikanie płynów &gt; 450cm H2O.  W obszarze krytycznym wzmocnienie chłonne o </w:t>
            </w:r>
            <w:proofErr w:type="spellStart"/>
            <w:r w:rsidRPr="001D5E50">
              <w:rPr>
                <w:sz w:val="24"/>
                <w:szCs w:val="24"/>
              </w:rPr>
              <w:t>absorbcji</w:t>
            </w:r>
            <w:proofErr w:type="spellEnd"/>
            <w:r w:rsidRPr="001D5E50">
              <w:rPr>
                <w:sz w:val="24"/>
                <w:szCs w:val="24"/>
              </w:rPr>
              <w:t xml:space="preserve"> 549%. Serwety w zestawie zgodne z normą PN-EN ISO 13795 1-3 pakowany sterylnie w blister. Sterylizacja tlenkiem etylenu. Zestaw zawierający 4 etykiety samoprzylepne do dokumentacji medycznej posiadające min.: numer katalogowy, numer lot, datę ważności oraz nazwę producenta.</w:t>
            </w:r>
          </w:p>
          <w:p w:rsidR="00E96A6B" w:rsidRPr="00B44DA9" w:rsidRDefault="00E96A6B" w:rsidP="00E96A6B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B44DA9">
              <w:rPr>
                <w:b/>
                <w:sz w:val="24"/>
                <w:szCs w:val="24"/>
              </w:rPr>
              <w:t>Odp.:</w:t>
            </w:r>
          </w:p>
          <w:p w:rsidR="003B07A2" w:rsidRDefault="00AE77DA" w:rsidP="00CD0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5 zestaw uniwersalny o zaoferowany</w:t>
            </w:r>
            <w:r w:rsidR="00B74430">
              <w:rPr>
                <w:sz w:val="24"/>
                <w:szCs w:val="24"/>
              </w:rPr>
              <w:t>m składzie</w:t>
            </w:r>
            <w:r>
              <w:rPr>
                <w:sz w:val="24"/>
                <w:szCs w:val="24"/>
              </w:rPr>
              <w:t>.</w:t>
            </w:r>
          </w:p>
          <w:p w:rsidR="00AE77DA" w:rsidRPr="001D5E50" w:rsidRDefault="00AE77DA" w:rsidP="00AE77DA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3B07A2" w:rsidRPr="001D5E50" w:rsidRDefault="003B07A2" w:rsidP="00CD0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96A6B">
              <w:rPr>
                <w:sz w:val="24"/>
                <w:szCs w:val="24"/>
                <w:u w:val="single"/>
              </w:rPr>
              <w:t>Pakiet 8</w:t>
            </w:r>
            <w:r w:rsidRPr="001D5E50">
              <w:rPr>
                <w:sz w:val="24"/>
                <w:szCs w:val="24"/>
              </w:rPr>
              <w:t>:</w:t>
            </w:r>
          </w:p>
          <w:p w:rsidR="003B07A2" w:rsidRDefault="003B07A2" w:rsidP="00E96A6B">
            <w:pPr>
              <w:numPr>
                <w:ilvl w:val="0"/>
                <w:numId w:val="11"/>
              </w:numPr>
              <w:spacing w:after="120"/>
              <w:ind w:left="318" w:right="-72" w:hanging="318"/>
              <w:jc w:val="both"/>
              <w:rPr>
                <w:sz w:val="24"/>
                <w:szCs w:val="24"/>
              </w:rPr>
            </w:pPr>
            <w:r w:rsidRPr="001D5E50">
              <w:rPr>
                <w:sz w:val="24"/>
                <w:szCs w:val="24"/>
              </w:rPr>
              <w:t>Czy Zamawiający dopuści do zaoferowania zestaw okulistyczny o składzie:</w:t>
            </w:r>
          </w:p>
          <w:p w:rsidR="00D257F0" w:rsidRDefault="00D35F23" w:rsidP="00D257F0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5D1B7B">
              <w:rPr>
                <w:b/>
                <w:noProof/>
                <w:sz w:val="24"/>
                <w:szCs w:val="24"/>
              </w:rPr>
              <w:pict>
                <v:shape id="Obraz 1" o:spid="_x0000_i1026" type="#_x0000_t75" style="width:330.6pt;height:125.4pt;visibility:visible;mso-wrap-style:square">
                  <v:imagedata r:id="rId9" o:title=""/>
                </v:shape>
              </w:pict>
            </w:r>
          </w:p>
          <w:p w:rsidR="003B07A2" w:rsidRPr="001D5E50" w:rsidRDefault="003B07A2" w:rsidP="00CD0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D5E50">
              <w:rPr>
                <w:sz w:val="24"/>
                <w:szCs w:val="24"/>
              </w:rPr>
              <w:t xml:space="preserve">- 1 x serweta okulistyczna 210x150cm z samoprzylepnym otworem 8 cm (przylepiec wokół otworu) posiadająca zintegrowane dwie kieszenie o wymiarze 35cm x 18,5 cm, dwuwarstwowa </w:t>
            </w:r>
            <w:r w:rsidR="0082544A">
              <w:rPr>
                <w:sz w:val="24"/>
                <w:szCs w:val="24"/>
              </w:rPr>
              <w:t xml:space="preserve">   </w:t>
            </w:r>
            <w:r w:rsidRPr="001D5E50">
              <w:rPr>
                <w:sz w:val="24"/>
                <w:szCs w:val="24"/>
              </w:rPr>
              <w:t xml:space="preserve">o gramaturze min. 56 g/m2, nieprzemakalność min. 250 cm/H2O;                                                                           </w:t>
            </w:r>
          </w:p>
          <w:p w:rsidR="003B07A2" w:rsidRPr="001D5E50" w:rsidRDefault="003B07A2" w:rsidP="00CD0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D5E50">
              <w:rPr>
                <w:sz w:val="24"/>
                <w:szCs w:val="24"/>
              </w:rPr>
              <w:t xml:space="preserve">- 1 x folia chirurgiczna 10x20 cm do samodzielnego przyklejenia;                                                                             </w:t>
            </w:r>
          </w:p>
          <w:p w:rsidR="003B07A2" w:rsidRPr="001D5E50" w:rsidRDefault="003B07A2" w:rsidP="00CD0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D5E50">
              <w:rPr>
                <w:sz w:val="24"/>
                <w:szCs w:val="24"/>
              </w:rPr>
              <w:t xml:space="preserve">- 2 x osłona na podłokietniki 20x60 cm, z włókniny typu SMS o gramaturze 35 g/m2; </w:t>
            </w:r>
          </w:p>
          <w:p w:rsidR="003B07A2" w:rsidRPr="001D5E50" w:rsidRDefault="003B07A2" w:rsidP="00CD0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D5E50">
              <w:rPr>
                <w:sz w:val="24"/>
                <w:szCs w:val="24"/>
              </w:rPr>
              <w:t xml:space="preserve">- 1 x serweta na stolik 75x90 cm, dwuwarstwowa o gramaturze min. 56 g/m2, nieprzemakalność min. 250 cm H2O;                                                                                          </w:t>
            </w:r>
          </w:p>
          <w:p w:rsidR="003B07A2" w:rsidRPr="001D5E50" w:rsidRDefault="003B07A2" w:rsidP="00CD0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D5E50">
              <w:rPr>
                <w:sz w:val="24"/>
                <w:szCs w:val="24"/>
              </w:rPr>
              <w:t xml:space="preserve">- 1 x serweta na stół do instrumentarium 150x190 cm służąca jako zawinięcie zestawu, wykonana z folii PE, środek serwety wzmocniony włókniną o wymiarze min. 66x190 </w:t>
            </w:r>
            <w:proofErr w:type="spellStart"/>
            <w:r w:rsidRPr="001D5E50">
              <w:rPr>
                <w:sz w:val="24"/>
                <w:szCs w:val="24"/>
              </w:rPr>
              <w:t>cm</w:t>
            </w:r>
            <w:proofErr w:type="spellEnd"/>
            <w:r w:rsidRPr="001D5E50">
              <w:rPr>
                <w:sz w:val="24"/>
                <w:szCs w:val="24"/>
              </w:rPr>
              <w:t>.</w:t>
            </w:r>
          </w:p>
          <w:p w:rsidR="003B07A2" w:rsidRPr="001D5E50" w:rsidRDefault="003B07A2" w:rsidP="00CD0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D5E50">
              <w:rPr>
                <w:sz w:val="24"/>
                <w:szCs w:val="24"/>
              </w:rPr>
              <w:t xml:space="preserve">Zestaw zapakowany w torebkę papierowo- foliową. </w:t>
            </w:r>
          </w:p>
          <w:p w:rsidR="00B74430" w:rsidRDefault="00B74430" w:rsidP="00CD0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B74430" w:rsidRDefault="00B74430" w:rsidP="00B74430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3B07A2" w:rsidRPr="001D5E50" w:rsidRDefault="003B07A2" w:rsidP="00CD0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D5E50">
              <w:rPr>
                <w:sz w:val="24"/>
                <w:szCs w:val="24"/>
              </w:rPr>
              <w:t>Zestaw zgodny z normą PN-EN ISO 13795 1-3, pakowany sterylnie, zawierający 4 etykiety samoprzylepne do dokumentacji medycznej posiadające min.: numer katalogowy, kod kreskowy, numer lot, datę ważności oraz nazwę producenta.</w:t>
            </w:r>
          </w:p>
          <w:p w:rsidR="00E96A6B" w:rsidRPr="00B44DA9" w:rsidRDefault="00E96A6B" w:rsidP="00E96A6B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B44DA9">
              <w:rPr>
                <w:b/>
                <w:sz w:val="24"/>
                <w:szCs w:val="24"/>
              </w:rPr>
              <w:t>Odp.:</w:t>
            </w:r>
          </w:p>
          <w:p w:rsidR="00B74430" w:rsidRDefault="00B74430" w:rsidP="00B7443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8 zestaw okulistyczny o zaoferowanym składzie.</w:t>
            </w:r>
          </w:p>
          <w:p w:rsidR="00B74430" w:rsidRDefault="00B74430" w:rsidP="00B74430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3B07A2" w:rsidRPr="001D5E50" w:rsidRDefault="003B07A2" w:rsidP="00CD0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96A6B">
              <w:rPr>
                <w:sz w:val="24"/>
                <w:szCs w:val="24"/>
                <w:u w:val="single"/>
              </w:rPr>
              <w:t>Pakiet 9</w:t>
            </w:r>
            <w:r w:rsidRPr="001D5E50">
              <w:rPr>
                <w:sz w:val="24"/>
                <w:szCs w:val="24"/>
              </w:rPr>
              <w:t>:</w:t>
            </w:r>
          </w:p>
          <w:p w:rsidR="003B07A2" w:rsidRPr="001D5E50" w:rsidRDefault="003B07A2" w:rsidP="00116F97">
            <w:pPr>
              <w:numPr>
                <w:ilvl w:val="0"/>
                <w:numId w:val="11"/>
              </w:numPr>
              <w:ind w:left="318" w:right="-72" w:hanging="318"/>
              <w:jc w:val="both"/>
              <w:rPr>
                <w:sz w:val="24"/>
                <w:szCs w:val="24"/>
              </w:rPr>
            </w:pPr>
            <w:r w:rsidRPr="001D5E50">
              <w:rPr>
                <w:sz w:val="24"/>
                <w:szCs w:val="24"/>
              </w:rPr>
              <w:t xml:space="preserve">Czy Zamawiający zgodzi się, że to serwety w zestawie a nie zestaw mają być zgodne z normą PN-EN 13795 1-3? </w:t>
            </w:r>
          </w:p>
          <w:p w:rsidR="00E96A6B" w:rsidRPr="00B44DA9" w:rsidRDefault="00E96A6B" w:rsidP="00116F97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B44DA9">
              <w:rPr>
                <w:b/>
                <w:sz w:val="24"/>
                <w:szCs w:val="24"/>
              </w:rPr>
              <w:t>Odp.:</w:t>
            </w:r>
          </w:p>
          <w:p w:rsidR="003B07A2" w:rsidRDefault="00D35F23" w:rsidP="00CD0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Zgodnie z opisem SWZ. </w:t>
            </w:r>
          </w:p>
          <w:p w:rsidR="00E96A6B" w:rsidRDefault="00E96A6B" w:rsidP="00D35F23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3B07A2" w:rsidRPr="001D5E50" w:rsidRDefault="003B07A2" w:rsidP="00CD0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16F97">
              <w:rPr>
                <w:sz w:val="24"/>
                <w:szCs w:val="24"/>
                <w:u w:val="single"/>
              </w:rPr>
              <w:t>Pakiet 17 poz.</w:t>
            </w:r>
            <w:r w:rsidR="00116F97">
              <w:rPr>
                <w:sz w:val="24"/>
                <w:szCs w:val="24"/>
                <w:u w:val="single"/>
              </w:rPr>
              <w:t xml:space="preserve"> </w:t>
            </w:r>
            <w:r w:rsidRPr="00116F97">
              <w:rPr>
                <w:sz w:val="24"/>
                <w:szCs w:val="24"/>
                <w:u w:val="single"/>
              </w:rPr>
              <w:t>1</w:t>
            </w:r>
            <w:r w:rsidRPr="001D5E50">
              <w:rPr>
                <w:sz w:val="24"/>
                <w:szCs w:val="24"/>
              </w:rPr>
              <w:t xml:space="preserve">: </w:t>
            </w:r>
          </w:p>
          <w:p w:rsidR="003B07A2" w:rsidRPr="001D5E50" w:rsidRDefault="003B07A2" w:rsidP="00116F97">
            <w:pPr>
              <w:numPr>
                <w:ilvl w:val="0"/>
                <w:numId w:val="11"/>
              </w:numPr>
              <w:spacing w:after="120"/>
              <w:ind w:left="318" w:right="-72" w:hanging="284"/>
              <w:jc w:val="both"/>
              <w:rPr>
                <w:sz w:val="24"/>
                <w:szCs w:val="24"/>
              </w:rPr>
            </w:pPr>
            <w:r w:rsidRPr="001D5E50">
              <w:rPr>
                <w:sz w:val="24"/>
                <w:szCs w:val="24"/>
              </w:rPr>
              <w:t xml:space="preserve">Czy Zamawiający dopuści sterylny antystatyczny fartuch chirurgiczny z włókniny typu SMS 35g/m2, gramatura potwierdzona w niezależnym laboratorium akredytowanym przez PCA. Rękawy proste zakończone niepylącym poliestrowym mankietem o długości min. 8cm. Wiązany na 4 troki mocowane ultradźwiękowo, zewnętrzne w kartoniku. Troki o szer. 3cm, zewnętrzne dł. 70 i 54cm, wewnętrzne dł. 54cm. Szwy wykonane techniką ultradźwiękową, </w:t>
            </w:r>
            <w:r w:rsidR="0082544A">
              <w:rPr>
                <w:sz w:val="24"/>
                <w:szCs w:val="24"/>
              </w:rPr>
              <w:t xml:space="preserve">  </w:t>
            </w:r>
            <w:r w:rsidRPr="001D5E50">
              <w:rPr>
                <w:sz w:val="24"/>
                <w:szCs w:val="24"/>
              </w:rPr>
              <w:t>w części szyjnej zapięcie na rzep szer. 2cm, dł. 13 i 5cm. Oznaczenie rozmiaru, rodzaju fartucha, poziomu zabezpieczenia oraz normy EN 13795 widoczne przy złożonym fartuchu. Biozgodny wg PN EN ISO 10993-1 i nie powodujący drażnienia</w:t>
            </w:r>
            <w:r w:rsidR="0082544A">
              <w:rPr>
                <w:sz w:val="24"/>
                <w:szCs w:val="24"/>
              </w:rPr>
              <w:t xml:space="preserve"> </w:t>
            </w:r>
            <w:r w:rsidRPr="001D5E50">
              <w:rPr>
                <w:sz w:val="24"/>
                <w:szCs w:val="24"/>
              </w:rPr>
              <w:t xml:space="preserve">i uczulenia wg PN EN ISO 10993-10. Opakowanie ze wskaźnikiem sterylizacji z 4 naklejkami do dokumentacji </w:t>
            </w:r>
            <w:r w:rsidR="0082544A">
              <w:rPr>
                <w:sz w:val="24"/>
                <w:szCs w:val="24"/>
              </w:rPr>
              <w:t xml:space="preserve">                                    </w:t>
            </w:r>
            <w:r w:rsidRPr="001D5E50">
              <w:rPr>
                <w:sz w:val="24"/>
                <w:szCs w:val="24"/>
              </w:rPr>
              <w:t xml:space="preserve">z indeksem wyrobu, LOT, datą ważności, identyfikacją wytwórcy. Fartuch bez lateksu </w:t>
            </w:r>
            <w:r w:rsidR="0082544A">
              <w:rPr>
                <w:sz w:val="24"/>
                <w:szCs w:val="24"/>
              </w:rPr>
              <w:t xml:space="preserve">                      </w:t>
            </w:r>
            <w:r w:rsidRPr="001D5E50">
              <w:rPr>
                <w:sz w:val="24"/>
                <w:szCs w:val="24"/>
              </w:rPr>
              <w:t xml:space="preserve">z potwierdzeniem na etykiecie. Rozmiary M-115, L-125, XL-140, XXL-155 (±5cm). Termin ważności 5 lat. </w:t>
            </w:r>
          </w:p>
          <w:p w:rsidR="003B07A2" w:rsidRPr="001D5E50" w:rsidRDefault="003B07A2" w:rsidP="00CD0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D5E50">
              <w:rPr>
                <w:sz w:val="24"/>
                <w:szCs w:val="24"/>
              </w:rPr>
              <w:t xml:space="preserve">Wytrzymałość na rozciąganie na sucho min. 90N/50mm w kierunku wzdłużnym i min. 45N/50mm w kierunku poprzecznym; uwalnianie cząstek stałych max 2,1 log10; odporność na przenikanie cieczy min. 37cmH2O, wytrzymałość na wypychanie na sucho 132kPa. </w:t>
            </w:r>
            <w:proofErr w:type="spellStart"/>
            <w:r w:rsidRPr="001D5E50">
              <w:rPr>
                <w:sz w:val="24"/>
                <w:szCs w:val="24"/>
              </w:rPr>
              <w:t>Paroprzepuszczalność</w:t>
            </w:r>
            <w:proofErr w:type="spellEnd"/>
            <w:r w:rsidRPr="001D5E50">
              <w:rPr>
                <w:sz w:val="24"/>
                <w:szCs w:val="24"/>
              </w:rPr>
              <w:t xml:space="preserve"> min. 4541 g/m2x24h - parametry potwierdzone kartą danych technicznych.</w:t>
            </w:r>
          </w:p>
          <w:p w:rsidR="003B07A2" w:rsidRPr="001D5E50" w:rsidRDefault="003B07A2" w:rsidP="00CD0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D5E50">
              <w:rPr>
                <w:sz w:val="24"/>
                <w:szCs w:val="24"/>
              </w:rPr>
              <w:t xml:space="preserve">Wersja z ręcznikami - fartuch pakowany z dwoma ręcznikami w rozmiarze min. 40x20cm </w:t>
            </w:r>
            <w:r w:rsidR="00116F97">
              <w:rPr>
                <w:sz w:val="24"/>
                <w:szCs w:val="24"/>
              </w:rPr>
              <w:t xml:space="preserve">                 </w:t>
            </w:r>
            <w:r w:rsidRPr="001D5E50">
              <w:rPr>
                <w:sz w:val="24"/>
                <w:szCs w:val="24"/>
              </w:rPr>
              <w:t xml:space="preserve">z </w:t>
            </w:r>
            <w:proofErr w:type="spellStart"/>
            <w:r w:rsidRPr="001D5E50">
              <w:rPr>
                <w:sz w:val="24"/>
                <w:szCs w:val="24"/>
              </w:rPr>
              <w:t>wysokochłonnej</w:t>
            </w:r>
            <w:proofErr w:type="spellEnd"/>
            <w:r w:rsidRPr="001D5E50">
              <w:rPr>
                <w:sz w:val="24"/>
                <w:szCs w:val="24"/>
              </w:rPr>
              <w:t xml:space="preserve"> włókniny </w:t>
            </w:r>
            <w:proofErr w:type="spellStart"/>
            <w:r w:rsidRPr="001D5E50">
              <w:rPr>
                <w:sz w:val="24"/>
                <w:szCs w:val="24"/>
              </w:rPr>
              <w:t>kompresowej</w:t>
            </w:r>
            <w:proofErr w:type="spellEnd"/>
            <w:r w:rsidRPr="001D5E50">
              <w:rPr>
                <w:sz w:val="24"/>
                <w:szCs w:val="24"/>
              </w:rPr>
              <w:t>, piktogram ręczników umieszczony na etykiecie głównej. Owinięcie w papier krepowy 60x60cm zgodny z EN 868-2.</w:t>
            </w:r>
          </w:p>
          <w:p w:rsidR="00116F97" w:rsidRPr="00B44DA9" w:rsidRDefault="00116F97" w:rsidP="00116F97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B44DA9">
              <w:rPr>
                <w:b/>
                <w:sz w:val="24"/>
                <w:szCs w:val="24"/>
              </w:rPr>
              <w:t>Odp.:</w:t>
            </w:r>
          </w:p>
          <w:p w:rsidR="003B07A2" w:rsidRDefault="000538BA" w:rsidP="00CD0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17 poz. 1 fartucha chirurgicznego o zaoferowanych parametrach. </w:t>
            </w:r>
          </w:p>
          <w:p w:rsidR="000538BA" w:rsidRPr="001D5E50" w:rsidRDefault="000538BA" w:rsidP="000538BA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3B07A2" w:rsidRPr="001D5E50" w:rsidRDefault="003B07A2" w:rsidP="00CD0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16F97">
              <w:rPr>
                <w:sz w:val="24"/>
                <w:szCs w:val="24"/>
                <w:u w:val="single"/>
              </w:rPr>
              <w:t>Pakiet 17 poz.</w:t>
            </w:r>
            <w:r w:rsidR="00116F97">
              <w:rPr>
                <w:sz w:val="24"/>
                <w:szCs w:val="24"/>
                <w:u w:val="single"/>
              </w:rPr>
              <w:t xml:space="preserve"> </w:t>
            </w:r>
            <w:r w:rsidRPr="00116F97">
              <w:rPr>
                <w:sz w:val="24"/>
                <w:szCs w:val="24"/>
                <w:u w:val="single"/>
              </w:rPr>
              <w:t>2</w:t>
            </w:r>
            <w:r w:rsidRPr="001D5E50">
              <w:rPr>
                <w:sz w:val="24"/>
                <w:szCs w:val="24"/>
              </w:rPr>
              <w:t xml:space="preserve">: </w:t>
            </w:r>
          </w:p>
          <w:p w:rsidR="003B07A2" w:rsidRPr="001D5E50" w:rsidRDefault="003B07A2" w:rsidP="00116F97">
            <w:pPr>
              <w:numPr>
                <w:ilvl w:val="0"/>
                <w:numId w:val="11"/>
              </w:numPr>
              <w:spacing w:after="120"/>
              <w:ind w:left="318" w:right="-72" w:hanging="284"/>
              <w:jc w:val="both"/>
              <w:rPr>
                <w:sz w:val="24"/>
                <w:szCs w:val="24"/>
              </w:rPr>
            </w:pPr>
            <w:r w:rsidRPr="001D5E50">
              <w:rPr>
                <w:sz w:val="24"/>
                <w:szCs w:val="24"/>
              </w:rPr>
              <w:t xml:space="preserve">Czy Zamawiający dopuści sterylny wzmocniony antystatyczny fartuch chirurgiczny </w:t>
            </w:r>
            <w:r w:rsidR="00116F97">
              <w:rPr>
                <w:sz w:val="24"/>
                <w:szCs w:val="24"/>
              </w:rPr>
              <w:t xml:space="preserve">                      </w:t>
            </w:r>
            <w:r w:rsidRPr="001D5E50">
              <w:rPr>
                <w:sz w:val="24"/>
                <w:szCs w:val="24"/>
              </w:rPr>
              <w:t xml:space="preserve">z włókniny typu SMS o gramaturze 35g/m2, wzmocniony dwuwarstwowym laminatem barierowym z warstwą chłonną w części przedniej i przedramionach o gramaturze min. 40g/m2. Gramatura potwierdzona w niezależnym laboratorium akredytowanym przez PCA. W części przedniej wzmocnienie do końca dolnej krawędzi fartucha, w rękawach min. 36cm(M), min. 39cm(L), min. 41cm(XL), min. 42cm(XXL). Wzmocnienie hydrofilowe umieszczone na zewnątrz umożliwiające śródoperacyjną kontrolę rodzaju fartucha. Rękawy proste zakończone niepylącym poliestrowym mankietem o długości min. 8cm. Wiązany na 4 troki mocowane ultradźwiękowo, zewnętrzne w kartoniku. Troki o szer. 3cm, zewnętrzne dł. 70 i 54cm, wewnętrzne dł. 54cm. Szwy wykonane techniką ultradźwiękową, w części szyjnej zapięcie na rzep szer. 2cm, dł. 13 i 5cm. Oznaczenie rozmiaru, rodzaju fartucha, poziomu zabezpieczenia oraz normy EN 13795 widoczne przy złożonym fartuchu. Biozgodny wg PN EN ISO 10993-1 i nie powodujący drażnienia i uczulenia wg PN EN ISO 10993-10. </w:t>
            </w:r>
            <w:r w:rsidRPr="001D5E50">
              <w:rPr>
                <w:sz w:val="24"/>
                <w:szCs w:val="24"/>
              </w:rPr>
              <w:lastRenderedPageBreak/>
              <w:t>Opakowanie ze wskaźnikiem sterylizacji z 4 naklejkami do dokumentacji z indeksem wyrobu, LOT, datą ważności, identyfikacją wytwórcy. Fartuch bez lateksu z potwierdzeniem na etykiecie. Rozmiary M-115, L-125, XL-140, XXL-155 (±5cm). Termin ważności 5 lat. Odporność na przenikanie cieczy w strefie krytycznej min. 160cmH2O, mniej krytycznej min. 37cmH2O, wytrzymałość na wypychanie dla strefy krytycznej na mokro min. 129kPa, uwalnianie cząstek stałych dla powierzchni krytycznych max 1,3 log10- parametry potwierdzone kartą danych technicznych.</w:t>
            </w:r>
          </w:p>
          <w:p w:rsidR="003B07A2" w:rsidRPr="001D5E50" w:rsidRDefault="003B07A2" w:rsidP="00CD0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D5E50">
              <w:rPr>
                <w:sz w:val="24"/>
                <w:szCs w:val="24"/>
              </w:rPr>
              <w:t xml:space="preserve">Wersja z ręcznikami - fartuch pakowany z dwoma ręcznikami w rozmiarze min. 40x20cm </w:t>
            </w:r>
            <w:r w:rsidR="00116F97">
              <w:rPr>
                <w:sz w:val="24"/>
                <w:szCs w:val="24"/>
              </w:rPr>
              <w:t xml:space="preserve">                   </w:t>
            </w:r>
            <w:r w:rsidRPr="001D5E50">
              <w:rPr>
                <w:sz w:val="24"/>
                <w:szCs w:val="24"/>
              </w:rPr>
              <w:t xml:space="preserve">z </w:t>
            </w:r>
            <w:proofErr w:type="spellStart"/>
            <w:r w:rsidRPr="001D5E50">
              <w:rPr>
                <w:sz w:val="24"/>
                <w:szCs w:val="24"/>
              </w:rPr>
              <w:t>wysokochłonnej</w:t>
            </w:r>
            <w:proofErr w:type="spellEnd"/>
            <w:r w:rsidRPr="001D5E50">
              <w:rPr>
                <w:sz w:val="24"/>
                <w:szCs w:val="24"/>
              </w:rPr>
              <w:t xml:space="preserve"> włókniny </w:t>
            </w:r>
            <w:proofErr w:type="spellStart"/>
            <w:r w:rsidRPr="001D5E50">
              <w:rPr>
                <w:sz w:val="24"/>
                <w:szCs w:val="24"/>
              </w:rPr>
              <w:t>kompresowej</w:t>
            </w:r>
            <w:proofErr w:type="spellEnd"/>
            <w:r w:rsidRPr="001D5E50">
              <w:rPr>
                <w:sz w:val="24"/>
                <w:szCs w:val="24"/>
              </w:rPr>
              <w:t>, piktogram ręczników umieszczony na etykiecie głównej. Owinięcie w papier krepowy 60x60cm zgodny z EN 868-2.</w:t>
            </w:r>
          </w:p>
          <w:p w:rsidR="005913C9" w:rsidRPr="00B44DA9" w:rsidRDefault="005913C9" w:rsidP="005913C9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B44DA9">
              <w:rPr>
                <w:b/>
                <w:sz w:val="24"/>
                <w:szCs w:val="24"/>
              </w:rPr>
              <w:t>Odp.:</w:t>
            </w:r>
          </w:p>
          <w:p w:rsidR="006819C8" w:rsidRDefault="006819C8" w:rsidP="006819C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17 poz. 2 fartucha chirurgicznego o zaoferowanych parametrach. </w:t>
            </w:r>
          </w:p>
          <w:p w:rsidR="00116F97" w:rsidRDefault="00116F97" w:rsidP="006819C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3B07A2" w:rsidRPr="001D5E50" w:rsidRDefault="003B07A2" w:rsidP="00CD0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E0845">
              <w:rPr>
                <w:sz w:val="24"/>
                <w:szCs w:val="24"/>
                <w:u w:val="single"/>
              </w:rPr>
              <w:t>Pakiet 17 poz.3</w:t>
            </w:r>
            <w:r w:rsidRPr="001D5E50">
              <w:rPr>
                <w:sz w:val="24"/>
                <w:szCs w:val="24"/>
              </w:rPr>
              <w:t xml:space="preserve">: </w:t>
            </w:r>
          </w:p>
          <w:p w:rsidR="003B07A2" w:rsidRPr="001D5E50" w:rsidRDefault="003B07A2" w:rsidP="009E0845">
            <w:pPr>
              <w:numPr>
                <w:ilvl w:val="0"/>
                <w:numId w:val="11"/>
              </w:numPr>
              <w:spacing w:after="120"/>
              <w:ind w:left="318" w:right="-72" w:hanging="318"/>
              <w:jc w:val="both"/>
              <w:rPr>
                <w:sz w:val="24"/>
                <w:szCs w:val="24"/>
              </w:rPr>
            </w:pPr>
            <w:r w:rsidRPr="001D5E50">
              <w:rPr>
                <w:sz w:val="24"/>
                <w:szCs w:val="24"/>
              </w:rPr>
              <w:t xml:space="preserve">Czy Zamawiający dopuści sterylny wzmocniony antystatyczny fartuch chirurgiczny </w:t>
            </w:r>
            <w:r w:rsidR="009E0845">
              <w:rPr>
                <w:sz w:val="24"/>
                <w:szCs w:val="24"/>
              </w:rPr>
              <w:t xml:space="preserve">                     </w:t>
            </w:r>
            <w:r w:rsidRPr="001D5E50">
              <w:rPr>
                <w:sz w:val="24"/>
                <w:szCs w:val="24"/>
              </w:rPr>
              <w:t>z włókniny typu SMS o gramaturze 35g/m2, wzmocniony dwuwarstwowym laminatem barierowym z warstwą chłonną w części przedniej i przedramionach o gramaturze min. 40g/m2. Gramatura potwierdzona w niezależnym laboratorium akredytowanym przez PCA. W części przedniej wzmocnienie do końca dolnej krawędzi fartucha, w rękawach min. 36cm(M), min. 39cm(L), min. 41cm(XL), min. 42cm(XXL). Wzmocnienie hydrofilowe umieszczone na zewnątrz umożliwiające śródoperacyjną kontrolę rodzaju fartucha. Rękawy proste zakończone niepylącym poliestrowym mankietem o długości min. 8cm. Wiązany na 4 troki mocowane ultradźwiękowo, zewnętrzne w kartoniku. Troki o szer. 3cm, zewnętrzne dł. 70 i 54cm, wewnętrzne dł. 54cm. Szwy wykonane techniką ultradźwiękową, w części szyjnej zapięcie na rzep szer. 2cm, dł. 13 i 5cm. Oznaczenie rozmiaru, rodzaju fartucha, poziomu zabezpieczenia oraz normy EN 13795 widoczne przy złożonym fartuchu. Biozgodny wg PN EN ISO 10993-1 i nie powodujący drażnienia i uczulenia wg PN EN ISO 10993-10. Opakowanie ze wskaźnikiem sterylizacji z 4 naklejkami do dokumentacji z indeksem wyrobu, LOT, datą ważności, identyfikacją wytwórcy. Fartuch bez lateksu z potwierdzeniem na etykiecie. Rozmiary M-115, L-125, XL-140, XXL-155 (±5cm). Termin ważności 5 lat. Odporność na przenikanie cieczy w strefie krytycznej min. 160cmH2O, mniej krytycznej min. 37cmH2O, wytrzymałość na wypychanie dla strefy krytycznej na mokro min. 129kPa, uwalnianie cząstek stałych dla powierzchni krytycznych max 1,3 log10- parametry potwierdzone kartą danych technicznych.</w:t>
            </w:r>
          </w:p>
          <w:p w:rsidR="003B07A2" w:rsidRPr="001D5E50" w:rsidRDefault="003B07A2" w:rsidP="00CD0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D5E50">
              <w:rPr>
                <w:sz w:val="24"/>
                <w:szCs w:val="24"/>
              </w:rPr>
              <w:t xml:space="preserve">Wersja z ręcznikami - fartuch pakowany z dwoma ręcznikami w rozmiarze min. 40x20cm </w:t>
            </w:r>
            <w:r w:rsidR="009E0845">
              <w:rPr>
                <w:sz w:val="24"/>
                <w:szCs w:val="24"/>
              </w:rPr>
              <w:t xml:space="preserve">                 </w:t>
            </w:r>
            <w:r w:rsidRPr="001D5E50">
              <w:rPr>
                <w:sz w:val="24"/>
                <w:szCs w:val="24"/>
              </w:rPr>
              <w:t xml:space="preserve">z </w:t>
            </w:r>
            <w:proofErr w:type="spellStart"/>
            <w:r w:rsidRPr="001D5E50">
              <w:rPr>
                <w:sz w:val="24"/>
                <w:szCs w:val="24"/>
              </w:rPr>
              <w:t>wysokochłonnej</w:t>
            </w:r>
            <w:proofErr w:type="spellEnd"/>
            <w:r w:rsidRPr="001D5E50">
              <w:rPr>
                <w:sz w:val="24"/>
                <w:szCs w:val="24"/>
              </w:rPr>
              <w:t xml:space="preserve"> włókniny </w:t>
            </w:r>
            <w:proofErr w:type="spellStart"/>
            <w:r w:rsidRPr="001D5E50">
              <w:rPr>
                <w:sz w:val="24"/>
                <w:szCs w:val="24"/>
              </w:rPr>
              <w:t>kompresowej</w:t>
            </w:r>
            <w:proofErr w:type="spellEnd"/>
            <w:r w:rsidRPr="001D5E50">
              <w:rPr>
                <w:sz w:val="24"/>
                <w:szCs w:val="24"/>
              </w:rPr>
              <w:t>, piktogram ręczników umieszczony na etykiecie głównej. Owinięcie w papier krepowy 60x60cm zgodny z EN 868-2.</w:t>
            </w:r>
          </w:p>
          <w:p w:rsidR="009E0845" w:rsidRPr="00B44DA9" w:rsidRDefault="009E0845" w:rsidP="009E084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B44DA9">
              <w:rPr>
                <w:b/>
                <w:sz w:val="24"/>
                <w:szCs w:val="24"/>
              </w:rPr>
              <w:t>Odp.:</w:t>
            </w:r>
          </w:p>
          <w:p w:rsidR="006819C8" w:rsidRDefault="006819C8" w:rsidP="006819C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17 poz. 3 fartucha chirurgicznego o zaoferowanych parametrach. </w:t>
            </w:r>
          </w:p>
          <w:p w:rsidR="006819C8" w:rsidRPr="001D5E50" w:rsidRDefault="006819C8" w:rsidP="006819C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3B07A2" w:rsidRPr="001D5E50" w:rsidRDefault="003B07A2" w:rsidP="00CD0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E0845">
              <w:rPr>
                <w:sz w:val="24"/>
                <w:szCs w:val="24"/>
                <w:u w:val="single"/>
              </w:rPr>
              <w:t>Pakiet 19</w:t>
            </w:r>
            <w:r w:rsidRPr="001D5E50">
              <w:rPr>
                <w:sz w:val="24"/>
                <w:szCs w:val="24"/>
              </w:rPr>
              <w:t>:</w:t>
            </w:r>
          </w:p>
          <w:p w:rsidR="003B07A2" w:rsidRPr="001D5E50" w:rsidRDefault="009E0845" w:rsidP="009E0845">
            <w:pPr>
              <w:tabs>
                <w:tab w:val="left" w:pos="318"/>
              </w:tabs>
              <w:ind w:left="318" w:right="-72" w:hanging="31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10. </w:t>
            </w:r>
            <w:r w:rsidR="003B07A2" w:rsidRPr="001D5E50">
              <w:rPr>
                <w:sz w:val="24"/>
                <w:szCs w:val="24"/>
              </w:rPr>
              <w:t>Czy Zamawiający zgodzi się na zaoferowanie: komplet odzieży operacyjnej</w:t>
            </w:r>
            <w:r w:rsidR="006819C8">
              <w:rPr>
                <w:sz w:val="24"/>
                <w:szCs w:val="24"/>
              </w:rPr>
              <w:t xml:space="preserve">                                 </w:t>
            </w:r>
            <w:r w:rsidR="003B07A2" w:rsidRPr="001D5E50">
              <w:rPr>
                <w:sz w:val="24"/>
                <w:szCs w:val="24"/>
              </w:rPr>
              <w:t>(bluza + spodnie), Wykonane z włókniny SMS o gramaturze 45g/m2,?</w:t>
            </w:r>
            <w:r>
              <w:rPr>
                <w:sz w:val="24"/>
                <w:szCs w:val="24"/>
              </w:rPr>
              <w:t xml:space="preserve"> </w:t>
            </w:r>
            <w:r w:rsidR="003B07A2" w:rsidRPr="001D5E50">
              <w:rPr>
                <w:sz w:val="24"/>
                <w:szCs w:val="24"/>
              </w:rPr>
              <w:t>Pozostałe wymagania spełnia.</w:t>
            </w:r>
          </w:p>
          <w:p w:rsidR="009E0845" w:rsidRPr="00B44DA9" w:rsidRDefault="009E0845" w:rsidP="009E084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B44DA9">
              <w:rPr>
                <w:b/>
                <w:sz w:val="24"/>
                <w:szCs w:val="24"/>
              </w:rPr>
              <w:t>Odp.:</w:t>
            </w:r>
          </w:p>
          <w:p w:rsidR="00C773ED" w:rsidRPr="001D5E50" w:rsidRDefault="00C773ED" w:rsidP="00C773ED">
            <w:pPr>
              <w:tabs>
                <w:tab w:val="left" w:pos="0"/>
              </w:tabs>
              <w:ind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19 </w:t>
            </w:r>
            <w:r w:rsidRPr="001D5E50">
              <w:rPr>
                <w:sz w:val="24"/>
                <w:szCs w:val="24"/>
              </w:rPr>
              <w:t>komplet odzieży operacyjnej</w:t>
            </w:r>
            <w:r>
              <w:rPr>
                <w:sz w:val="24"/>
                <w:szCs w:val="24"/>
              </w:rPr>
              <w:t xml:space="preserve">                                 </w:t>
            </w:r>
            <w:r w:rsidRPr="001D5E50">
              <w:rPr>
                <w:sz w:val="24"/>
                <w:szCs w:val="24"/>
              </w:rPr>
              <w:t xml:space="preserve">(bluza + spodnie), </w:t>
            </w:r>
            <w:r>
              <w:rPr>
                <w:sz w:val="24"/>
                <w:szCs w:val="24"/>
              </w:rPr>
              <w:t>w</w:t>
            </w:r>
            <w:r w:rsidRPr="001D5E50">
              <w:rPr>
                <w:sz w:val="24"/>
                <w:szCs w:val="24"/>
              </w:rPr>
              <w:t>ykonan</w:t>
            </w:r>
            <w:r>
              <w:rPr>
                <w:sz w:val="24"/>
                <w:szCs w:val="24"/>
              </w:rPr>
              <w:t>y</w:t>
            </w:r>
            <w:r w:rsidRPr="001D5E50">
              <w:rPr>
                <w:sz w:val="24"/>
                <w:szCs w:val="24"/>
              </w:rPr>
              <w:t xml:space="preserve"> z w</w:t>
            </w:r>
            <w:r>
              <w:rPr>
                <w:sz w:val="24"/>
                <w:szCs w:val="24"/>
              </w:rPr>
              <w:t xml:space="preserve">łókniny SMS o gramaturze 45g/m2. </w:t>
            </w:r>
            <w:r w:rsidRPr="001D5E50">
              <w:rPr>
                <w:sz w:val="24"/>
                <w:szCs w:val="24"/>
              </w:rPr>
              <w:t xml:space="preserve">Pozostałe wymagania </w:t>
            </w:r>
            <w:r>
              <w:rPr>
                <w:sz w:val="24"/>
                <w:szCs w:val="24"/>
              </w:rPr>
              <w:t>zgodnie z SWZ</w:t>
            </w:r>
            <w:r w:rsidRPr="001D5E50">
              <w:rPr>
                <w:sz w:val="24"/>
                <w:szCs w:val="24"/>
              </w:rPr>
              <w:t>.</w:t>
            </w:r>
          </w:p>
          <w:p w:rsidR="003B07A2" w:rsidRDefault="003B07A2" w:rsidP="00CD0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D35F23" w:rsidRDefault="00D35F23" w:rsidP="00CD0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3B07A2" w:rsidRPr="001D5E50" w:rsidRDefault="003B07A2" w:rsidP="00CD0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E0845">
              <w:rPr>
                <w:sz w:val="24"/>
                <w:szCs w:val="24"/>
                <w:u w:val="single"/>
              </w:rPr>
              <w:lastRenderedPageBreak/>
              <w:t>Pakiet 32</w:t>
            </w:r>
            <w:r w:rsidRPr="001D5E50">
              <w:rPr>
                <w:sz w:val="24"/>
                <w:szCs w:val="24"/>
              </w:rPr>
              <w:t>:</w:t>
            </w:r>
          </w:p>
          <w:p w:rsidR="003B07A2" w:rsidRPr="001D5E50" w:rsidRDefault="003B07A2" w:rsidP="009E0845">
            <w:pPr>
              <w:numPr>
                <w:ilvl w:val="0"/>
                <w:numId w:val="12"/>
              </w:numPr>
              <w:ind w:left="318" w:right="-72" w:hanging="318"/>
              <w:jc w:val="both"/>
              <w:rPr>
                <w:sz w:val="24"/>
                <w:szCs w:val="24"/>
              </w:rPr>
            </w:pPr>
            <w:r w:rsidRPr="001D5E50">
              <w:rPr>
                <w:sz w:val="24"/>
                <w:szCs w:val="24"/>
              </w:rPr>
              <w:t>Czy Zamawiający dopuści do zaoferowania pokrowiec medyczny z zakładką o rozmiarze 80x210 cm z włókniny SMS?</w:t>
            </w:r>
          </w:p>
          <w:p w:rsidR="009E0845" w:rsidRPr="00B44DA9" w:rsidRDefault="009E0845" w:rsidP="009E084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B44DA9">
              <w:rPr>
                <w:b/>
                <w:sz w:val="24"/>
                <w:szCs w:val="24"/>
              </w:rPr>
              <w:t>Odp.:</w:t>
            </w:r>
          </w:p>
          <w:p w:rsidR="003B07A2" w:rsidRPr="001D5E50" w:rsidRDefault="00C773ED" w:rsidP="009E0845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32 </w:t>
            </w:r>
            <w:r w:rsidR="00247DAD" w:rsidRPr="001D5E50">
              <w:rPr>
                <w:sz w:val="24"/>
                <w:szCs w:val="24"/>
              </w:rPr>
              <w:t>pokrowiec medyczny z zakładką o rozmiarze 80x210 cm z włókniny SMS</w:t>
            </w:r>
            <w:r w:rsidR="00247DAD">
              <w:rPr>
                <w:sz w:val="24"/>
                <w:szCs w:val="24"/>
              </w:rPr>
              <w:t>.</w:t>
            </w:r>
          </w:p>
          <w:p w:rsidR="003B07A2" w:rsidRPr="001D5E50" w:rsidRDefault="003B07A2" w:rsidP="00CD0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3B07A2" w:rsidRPr="001D5E50" w:rsidRDefault="003B07A2" w:rsidP="00CD09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A185C">
              <w:rPr>
                <w:sz w:val="24"/>
                <w:szCs w:val="24"/>
                <w:u w:val="single"/>
              </w:rPr>
              <w:t>DOTYCZY PROJEKTU UMOWY</w:t>
            </w:r>
            <w:r w:rsidRPr="001D5E50">
              <w:rPr>
                <w:sz w:val="24"/>
                <w:szCs w:val="24"/>
              </w:rPr>
              <w:t>:</w:t>
            </w:r>
          </w:p>
          <w:p w:rsidR="003B07A2" w:rsidRDefault="003B07A2" w:rsidP="004A185C">
            <w:pPr>
              <w:numPr>
                <w:ilvl w:val="0"/>
                <w:numId w:val="13"/>
              </w:numPr>
              <w:ind w:right="-74"/>
              <w:jc w:val="both"/>
              <w:rPr>
                <w:sz w:val="24"/>
                <w:szCs w:val="24"/>
              </w:rPr>
            </w:pPr>
            <w:r w:rsidRPr="001D5E50">
              <w:rPr>
                <w:sz w:val="24"/>
                <w:szCs w:val="24"/>
              </w:rPr>
              <w:t xml:space="preserve">Czy Zamawiający zgadza się aby prawo do odstąpienia od umowy przysługiwało mu po uprzedniemu wezwaniu Wykonawcy do należytego wykonania umowy? </w:t>
            </w:r>
          </w:p>
          <w:p w:rsidR="004A185C" w:rsidRPr="004A185C" w:rsidRDefault="004A185C" w:rsidP="004A185C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4A185C">
              <w:rPr>
                <w:b/>
                <w:sz w:val="24"/>
                <w:szCs w:val="24"/>
              </w:rPr>
              <w:t>Odp.:</w:t>
            </w:r>
          </w:p>
          <w:p w:rsidR="00E51536" w:rsidRPr="00E51536" w:rsidRDefault="00E51536" w:rsidP="00E51536">
            <w:pPr>
              <w:pStyle w:val="Tekstpodstawowywcity3"/>
              <w:spacing w:line="240" w:lineRule="auto"/>
              <w:ind w:firstLine="0"/>
              <w:rPr>
                <w:sz w:val="24"/>
                <w:szCs w:val="24"/>
              </w:rPr>
            </w:pPr>
            <w:r w:rsidRPr="00E51536">
              <w:rPr>
                <w:sz w:val="24"/>
                <w:szCs w:val="24"/>
              </w:rPr>
              <w:t xml:space="preserve">Zamawiający nie wyraża zgody na modyfikację zapisów </w:t>
            </w:r>
            <w:r w:rsidR="004E79EB">
              <w:rPr>
                <w:sz w:val="24"/>
                <w:szCs w:val="24"/>
              </w:rPr>
              <w:t xml:space="preserve">Projektu </w:t>
            </w:r>
            <w:r w:rsidRPr="00E51536">
              <w:rPr>
                <w:sz w:val="24"/>
                <w:szCs w:val="24"/>
              </w:rPr>
              <w:t>umowy.</w:t>
            </w:r>
          </w:p>
          <w:p w:rsidR="004A185C" w:rsidRDefault="004A185C" w:rsidP="00E51536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3B07A2" w:rsidRPr="001D5E50" w:rsidRDefault="003B07A2" w:rsidP="004A185C">
            <w:pPr>
              <w:numPr>
                <w:ilvl w:val="0"/>
                <w:numId w:val="13"/>
              </w:numPr>
              <w:ind w:right="-72"/>
              <w:jc w:val="both"/>
              <w:rPr>
                <w:sz w:val="24"/>
                <w:szCs w:val="24"/>
              </w:rPr>
            </w:pPr>
            <w:r w:rsidRPr="001D5E50">
              <w:rPr>
                <w:sz w:val="24"/>
                <w:szCs w:val="24"/>
              </w:rPr>
              <w:t>Czy Zamawiający zgadza się zapisać możliwość zmiany cen w przypadku przekraczającej 3% zmiany średniego kursu NBP walut EUR lub USD w stosunku do kursu z dnia zawarcia umowy oraz w przypadku gdy suma miesięcznych wskaźników cen i usług konsumpcyjnych opublikowanych przez Prezesa GUS za okres od dnia zawarcia umowy przekroczy 3%?</w:t>
            </w:r>
          </w:p>
          <w:p w:rsidR="004A185C" w:rsidRDefault="004A185C" w:rsidP="004A185C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B44DA9">
              <w:rPr>
                <w:b/>
                <w:sz w:val="24"/>
                <w:szCs w:val="24"/>
              </w:rPr>
              <w:t>Odp.:</w:t>
            </w:r>
          </w:p>
          <w:p w:rsidR="00E51536" w:rsidRPr="00E51536" w:rsidRDefault="00E51536" w:rsidP="00E51536">
            <w:pPr>
              <w:pStyle w:val="Tekstpodstawowywcity3"/>
              <w:spacing w:line="240" w:lineRule="auto"/>
              <w:ind w:firstLine="0"/>
              <w:rPr>
                <w:sz w:val="24"/>
                <w:szCs w:val="24"/>
              </w:rPr>
            </w:pPr>
            <w:r w:rsidRPr="00E51536">
              <w:rPr>
                <w:sz w:val="24"/>
                <w:szCs w:val="24"/>
              </w:rPr>
              <w:t xml:space="preserve">Zamawiający nie wyraża zgody na modyfikację zapisów </w:t>
            </w:r>
            <w:r w:rsidR="004E79EB">
              <w:rPr>
                <w:sz w:val="24"/>
                <w:szCs w:val="24"/>
              </w:rPr>
              <w:t xml:space="preserve">Projektu </w:t>
            </w:r>
            <w:r w:rsidRPr="00E51536">
              <w:rPr>
                <w:sz w:val="24"/>
                <w:szCs w:val="24"/>
              </w:rPr>
              <w:t>umowy.</w:t>
            </w:r>
          </w:p>
          <w:p w:rsidR="00B71B97" w:rsidRDefault="00B71B97" w:rsidP="00B71B97">
            <w:pPr>
              <w:jc w:val="right"/>
              <w:rPr>
                <w:i/>
                <w:sz w:val="24"/>
                <w:szCs w:val="24"/>
              </w:rPr>
            </w:pPr>
          </w:p>
          <w:p w:rsidR="00B71B97" w:rsidRDefault="00B71B97" w:rsidP="00B71B97">
            <w:pPr>
              <w:jc w:val="right"/>
              <w:rPr>
                <w:i/>
                <w:sz w:val="24"/>
                <w:szCs w:val="24"/>
              </w:rPr>
            </w:pPr>
          </w:p>
          <w:p w:rsidR="00B71B97" w:rsidRDefault="00B71B97" w:rsidP="00B71B97">
            <w:pPr>
              <w:jc w:val="right"/>
              <w:rPr>
                <w:i/>
                <w:sz w:val="24"/>
                <w:szCs w:val="24"/>
              </w:rPr>
            </w:pPr>
          </w:p>
          <w:p w:rsidR="00B71B97" w:rsidRPr="00CC5744" w:rsidRDefault="00B71B97" w:rsidP="00B71B97">
            <w:pPr>
              <w:jc w:val="right"/>
              <w:rPr>
                <w:i/>
                <w:sz w:val="24"/>
                <w:szCs w:val="24"/>
              </w:rPr>
            </w:pPr>
            <w:r w:rsidRPr="00CC5744">
              <w:rPr>
                <w:i/>
                <w:sz w:val="24"/>
                <w:szCs w:val="24"/>
              </w:rPr>
              <w:t xml:space="preserve">Zamawiający </w:t>
            </w:r>
          </w:p>
          <w:p w:rsidR="00B71B97" w:rsidRPr="00CC5744" w:rsidRDefault="00B71B97" w:rsidP="00B71B97">
            <w:pPr>
              <w:jc w:val="right"/>
              <w:rPr>
                <w:i/>
                <w:sz w:val="24"/>
                <w:szCs w:val="24"/>
              </w:rPr>
            </w:pPr>
          </w:p>
          <w:p w:rsidR="00B71B97" w:rsidRPr="00CC5744" w:rsidRDefault="00B71B97" w:rsidP="00B71B97">
            <w:pPr>
              <w:jc w:val="right"/>
              <w:rPr>
                <w:i/>
                <w:sz w:val="24"/>
                <w:szCs w:val="24"/>
              </w:rPr>
            </w:pPr>
            <w:r w:rsidRPr="00CC5744">
              <w:rPr>
                <w:i/>
                <w:sz w:val="24"/>
                <w:szCs w:val="24"/>
              </w:rPr>
              <w:t xml:space="preserve"> Dyrektor</w:t>
            </w:r>
          </w:p>
          <w:tbl>
            <w:tblPr>
              <w:tblW w:w="9356" w:type="dxa"/>
              <w:tblLook w:val="04A0"/>
            </w:tblPr>
            <w:tblGrid>
              <w:gridCol w:w="9356"/>
            </w:tblGrid>
            <w:tr w:rsidR="00B71B97" w:rsidRPr="00CC5744" w:rsidTr="00CD092A">
              <w:tc>
                <w:tcPr>
                  <w:tcW w:w="9356" w:type="dxa"/>
                  <w:shd w:val="clear" w:color="auto" w:fill="auto"/>
                </w:tcPr>
                <w:p w:rsidR="00B71B97" w:rsidRPr="00CC5744" w:rsidRDefault="00B71B97" w:rsidP="00CD092A">
                  <w:pPr>
                    <w:ind w:left="30" w:right="-74"/>
                    <w:jc w:val="right"/>
                    <w:rPr>
                      <w:sz w:val="24"/>
                      <w:szCs w:val="24"/>
                      <w:highlight w:val="darkGray"/>
                    </w:rPr>
                  </w:pPr>
                  <w:r w:rsidRPr="00CC5744">
                    <w:rPr>
                      <w:i/>
                      <w:sz w:val="24"/>
                      <w:szCs w:val="24"/>
                    </w:rPr>
                    <w:t xml:space="preserve">Adam </w:t>
                  </w:r>
                  <w:proofErr w:type="spellStart"/>
                  <w:r w:rsidRPr="00CC5744">
                    <w:rPr>
                      <w:i/>
                      <w:sz w:val="24"/>
                      <w:szCs w:val="24"/>
                    </w:rPr>
                    <w:t>Trzebinczyk</w:t>
                  </w:r>
                  <w:proofErr w:type="spellEnd"/>
                </w:p>
              </w:tc>
            </w:tr>
          </w:tbl>
          <w:p w:rsidR="003B07A2" w:rsidRPr="001D5E50" w:rsidRDefault="003B07A2" w:rsidP="00CD092A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BE7BFD" w:rsidRPr="001D5E50" w:rsidRDefault="00BE7BFD" w:rsidP="00520165">
      <w:pPr>
        <w:jc w:val="both"/>
        <w:rPr>
          <w:sz w:val="24"/>
          <w:szCs w:val="24"/>
        </w:rPr>
      </w:pPr>
    </w:p>
    <w:sectPr w:rsidR="00BE7BFD" w:rsidRPr="001D5E50" w:rsidSect="00592435">
      <w:footerReference w:type="even" r:id="rId10"/>
      <w:footerReference w:type="default" r:id="rId11"/>
      <w:footerReference w:type="first" r:id="rId12"/>
      <w:pgSz w:w="11906" w:h="16838" w:code="9"/>
      <w:pgMar w:top="568" w:right="1418" w:bottom="567" w:left="1418" w:header="282" w:footer="24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0999" w:rsidRDefault="00BF0999">
      <w:r>
        <w:separator/>
      </w:r>
    </w:p>
  </w:endnote>
  <w:endnote w:type="continuationSeparator" w:id="0">
    <w:p w:rsidR="00BF0999" w:rsidRDefault="00BF09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D1B7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D1B7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D1B7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230DE" w:rsidRPr="002230DE">
        <w:rPr>
          <w:rStyle w:val="Numerstrony"/>
          <w:noProof/>
        </w:rPr>
        <w:t>5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0999" w:rsidRDefault="00BF0999">
      <w:r>
        <w:separator/>
      </w:r>
    </w:p>
  </w:footnote>
  <w:footnote w:type="continuationSeparator" w:id="0">
    <w:p w:rsidR="00BF0999" w:rsidRDefault="00BF099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>
    <w:nsid w:val="1C1D43B2"/>
    <w:multiLevelType w:val="hybridMultilevel"/>
    <w:tmpl w:val="127C5B9A"/>
    <w:lvl w:ilvl="0" w:tplc="8EDC126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BD36C01"/>
    <w:multiLevelType w:val="hybridMultilevel"/>
    <w:tmpl w:val="0B32FC18"/>
    <w:lvl w:ilvl="0" w:tplc="46C4212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2FD4260"/>
    <w:multiLevelType w:val="hybridMultilevel"/>
    <w:tmpl w:val="C7524D08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6">
    <w:nsid w:val="387653DC"/>
    <w:multiLevelType w:val="hybridMultilevel"/>
    <w:tmpl w:val="3E301C40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6EB61EB"/>
    <w:multiLevelType w:val="hybridMultilevel"/>
    <w:tmpl w:val="0F6AC41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2"/>
  </w:num>
  <w:num w:numId="3">
    <w:abstractNumId w:val="7"/>
  </w:num>
  <w:num w:numId="4">
    <w:abstractNumId w:val="11"/>
  </w:num>
  <w:num w:numId="5">
    <w:abstractNumId w:val="2"/>
  </w:num>
  <w:num w:numId="6">
    <w:abstractNumId w:val="4"/>
  </w:num>
  <w:num w:numId="7">
    <w:abstractNumId w:val="10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6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07A2"/>
    <w:rsid w:val="00031374"/>
    <w:rsid w:val="000538BA"/>
    <w:rsid w:val="00074770"/>
    <w:rsid w:val="000A1097"/>
    <w:rsid w:val="000E2A8F"/>
    <w:rsid w:val="00116F97"/>
    <w:rsid w:val="0012774F"/>
    <w:rsid w:val="00144B7A"/>
    <w:rsid w:val="00180C6E"/>
    <w:rsid w:val="001D5E50"/>
    <w:rsid w:val="002230DE"/>
    <w:rsid w:val="00247DAD"/>
    <w:rsid w:val="0029606A"/>
    <w:rsid w:val="002F61F0"/>
    <w:rsid w:val="00320409"/>
    <w:rsid w:val="003B07A2"/>
    <w:rsid w:val="00436541"/>
    <w:rsid w:val="004848F3"/>
    <w:rsid w:val="004A185C"/>
    <w:rsid w:val="004A75F2"/>
    <w:rsid w:val="004E79EB"/>
    <w:rsid w:val="005144A9"/>
    <w:rsid w:val="00520165"/>
    <w:rsid w:val="005547E4"/>
    <w:rsid w:val="005913C9"/>
    <w:rsid w:val="00592435"/>
    <w:rsid w:val="005B1B08"/>
    <w:rsid w:val="005D0E7F"/>
    <w:rsid w:val="005D1B7B"/>
    <w:rsid w:val="005D29BE"/>
    <w:rsid w:val="00632C3C"/>
    <w:rsid w:val="00662BDB"/>
    <w:rsid w:val="006819C8"/>
    <w:rsid w:val="006A5DF1"/>
    <w:rsid w:val="006B7198"/>
    <w:rsid w:val="006D4AB3"/>
    <w:rsid w:val="006F3B81"/>
    <w:rsid w:val="00740DAF"/>
    <w:rsid w:val="007605D6"/>
    <w:rsid w:val="007D7198"/>
    <w:rsid w:val="0082544A"/>
    <w:rsid w:val="00864A4B"/>
    <w:rsid w:val="00870F9F"/>
    <w:rsid w:val="008804B6"/>
    <w:rsid w:val="00897AB0"/>
    <w:rsid w:val="008A3553"/>
    <w:rsid w:val="008E07C7"/>
    <w:rsid w:val="009E0845"/>
    <w:rsid w:val="00A905AC"/>
    <w:rsid w:val="00AE77DA"/>
    <w:rsid w:val="00B44DA9"/>
    <w:rsid w:val="00B71B97"/>
    <w:rsid w:val="00B74430"/>
    <w:rsid w:val="00BA6584"/>
    <w:rsid w:val="00BE2846"/>
    <w:rsid w:val="00BE7BFD"/>
    <w:rsid w:val="00BF0999"/>
    <w:rsid w:val="00BF4B03"/>
    <w:rsid w:val="00C01C7F"/>
    <w:rsid w:val="00C370F2"/>
    <w:rsid w:val="00C44EEC"/>
    <w:rsid w:val="00C773ED"/>
    <w:rsid w:val="00CF7097"/>
    <w:rsid w:val="00D22FFA"/>
    <w:rsid w:val="00D257F0"/>
    <w:rsid w:val="00D35F23"/>
    <w:rsid w:val="00D8461B"/>
    <w:rsid w:val="00D915F2"/>
    <w:rsid w:val="00DC544E"/>
    <w:rsid w:val="00DF32E8"/>
    <w:rsid w:val="00DF53CA"/>
    <w:rsid w:val="00E21B49"/>
    <w:rsid w:val="00E2789F"/>
    <w:rsid w:val="00E51536"/>
    <w:rsid w:val="00E72428"/>
    <w:rsid w:val="00E74BC3"/>
    <w:rsid w:val="00E935D6"/>
    <w:rsid w:val="00E96A6B"/>
    <w:rsid w:val="00EA14B3"/>
    <w:rsid w:val="00EA416E"/>
    <w:rsid w:val="00EC59C9"/>
    <w:rsid w:val="00F92D17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F61F0"/>
  </w:style>
  <w:style w:type="paragraph" w:styleId="Nagwek1">
    <w:name w:val="heading 1"/>
    <w:basedOn w:val="Normalny"/>
    <w:next w:val="Normalny"/>
    <w:link w:val="Nagwek1Znak"/>
    <w:qFormat/>
    <w:rsid w:val="002F61F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F61F0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61F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F61F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F61F0"/>
  </w:style>
  <w:style w:type="paragraph" w:styleId="Tekstpodstawowywcity">
    <w:name w:val="Body Text Indent"/>
    <w:basedOn w:val="Normalny"/>
    <w:rsid w:val="002F61F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F61F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F61F0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2F61F0"/>
    <w:rPr>
      <w:sz w:val="28"/>
    </w:rPr>
  </w:style>
  <w:style w:type="paragraph" w:styleId="Tekstpodstawowywcity3">
    <w:name w:val="Body Text Indent 3"/>
    <w:basedOn w:val="Normalny"/>
    <w:link w:val="Tekstpodstawowywcity3Znak"/>
    <w:rsid w:val="002F61F0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1D5E50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1D5E50"/>
  </w:style>
  <w:style w:type="paragraph" w:customStyle="1" w:styleId="EmptyCellLayoutStyle">
    <w:name w:val="EmptyCellLayoutStyle"/>
    <w:rsid w:val="00592435"/>
    <w:pPr>
      <w:spacing w:after="160" w:line="259" w:lineRule="auto"/>
    </w:pPr>
    <w:rPr>
      <w:sz w:val="2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51536"/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CF81AC-AA55-4850-83ED-A0C8FC89A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1548</Words>
  <Characters>10048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2024-01-18T09:21:00Z</cp:lastPrinted>
  <dcterms:created xsi:type="dcterms:W3CDTF">2024-01-18T09:23:00Z</dcterms:created>
  <dcterms:modified xsi:type="dcterms:W3CDTF">2024-01-18T09:23:00Z</dcterms:modified>
</cp:coreProperties>
</file>