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465" w:rsidRPr="00DA2AC1" w:rsidRDefault="00B52465" w:rsidP="00B52465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B52465" w:rsidRPr="00DA2AC1" w:rsidRDefault="00B52465" w:rsidP="00B52465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B52465" w:rsidRPr="00DA2AC1" w:rsidRDefault="00B52465" w:rsidP="00B52465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B52465" w:rsidRPr="00DA2AC1" w:rsidRDefault="00B52465" w:rsidP="00B5246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52465" w:rsidRPr="00DA2AC1" w:rsidRDefault="00B52465" w:rsidP="00B52465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D579DC">
        <w:rPr>
          <w:sz w:val="24"/>
          <w:szCs w:val="24"/>
        </w:rPr>
        <w:t>1</w:t>
      </w:r>
      <w:r w:rsidR="00EE2281">
        <w:rPr>
          <w:sz w:val="24"/>
          <w:szCs w:val="24"/>
        </w:rPr>
        <w:t>8</w:t>
      </w:r>
      <w:r>
        <w:rPr>
          <w:sz w:val="24"/>
          <w:szCs w:val="24"/>
        </w:rPr>
        <w:t>.01.2024r.</w:t>
      </w:r>
    </w:p>
    <w:p w:rsidR="00B52465" w:rsidRDefault="00B52465" w:rsidP="00B52465"/>
    <w:p w:rsidR="00B52465" w:rsidRDefault="00B52465" w:rsidP="00B52465"/>
    <w:p w:rsidR="00B52465" w:rsidRPr="001566D5" w:rsidRDefault="00B52465" w:rsidP="00B52465"/>
    <w:p w:rsidR="00B52465" w:rsidRDefault="00B52465" w:rsidP="00B5246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B52465" w:rsidRDefault="00B52465" w:rsidP="00B5246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B52465" w:rsidRDefault="00B52465" w:rsidP="00B5246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52465" w:rsidRDefault="00B52465" w:rsidP="00B5246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52465" w:rsidRDefault="00B52465" w:rsidP="00B5246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B52465" w:rsidRDefault="00B52465" w:rsidP="00B5246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- 18</w:t>
      </w:r>
    </w:p>
    <w:p w:rsidR="00B52465" w:rsidRDefault="00B52465" w:rsidP="00B52465">
      <w:pPr>
        <w:jc w:val="both"/>
        <w:rPr>
          <w:i/>
          <w:sz w:val="22"/>
          <w:szCs w:val="22"/>
        </w:rPr>
      </w:pPr>
    </w:p>
    <w:p w:rsidR="00B52465" w:rsidRDefault="00B52465" w:rsidP="00B52465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B52465" w:rsidRDefault="00B52465" w:rsidP="00B52465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r w:rsidRPr="006B7A0A">
        <w:rPr>
          <w:b/>
          <w:bCs/>
          <w:i/>
        </w:rPr>
        <w:t>obłożeń i odzieży operacyjnej oraz pozostałych wyrobów medycznych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B52465" w:rsidRPr="00ED5EA5" w:rsidRDefault="00B52465" w:rsidP="00B52465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29</w:t>
      </w:r>
      <w:r w:rsidRPr="00ED5EA5">
        <w:rPr>
          <w:b/>
          <w:i/>
          <w:sz w:val="22"/>
          <w:szCs w:val="22"/>
        </w:rPr>
        <w:t>/P/2023</w:t>
      </w:r>
    </w:p>
    <w:p w:rsidR="00B52465" w:rsidRDefault="00B52465" w:rsidP="00B52465">
      <w:pPr>
        <w:jc w:val="both"/>
        <w:rPr>
          <w:b/>
          <w:sz w:val="22"/>
          <w:szCs w:val="22"/>
        </w:rPr>
      </w:pPr>
    </w:p>
    <w:p w:rsidR="00B52465" w:rsidRPr="00CB54E6" w:rsidRDefault="00B52465" w:rsidP="00B52465">
      <w:pPr>
        <w:jc w:val="both"/>
        <w:rPr>
          <w:sz w:val="16"/>
          <w:szCs w:val="16"/>
        </w:rPr>
      </w:pPr>
    </w:p>
    <w:p w:rsidR="00B52465" w:rsidRPr="001566D5" w:rsidRDefault="00B52465" w:rsidP="00B52465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5E003E" w:rsidRPr="00B52465" w:rsidTr="00CD092A">
        <w:tc>
          <w:tcPr>
            <w:tcW w:w="9356" w:type="dxa"/>
            <w:shd w:val="clear" w:color="auto" w:fill="auto"/>
          </w:tcPr>
          <w:p w:rsidR="005E003E" w:rsidRPr="000F4EB4" w:rsidRDefault="005E003E" w:rsidP="00CD092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F4EB4">
              <w:rPr>
                <w:sz w:val="24"/>
                <w:szCs w:val="24"/>
                <w:u w:val="single"/>
              </w:rPr>
              <w:t>Pakiet 4, poz. 2</w:t>
            </w:r>
            <w:r w:rsidRPr="000F4EB4">
              <w:rPr>
                <w:sz w:val="24"/>
                <w:szCs w:val="24"/>
              </w:rPr>
              <w:tab/>
            </w:r>
            <w:r w:rsidRPr="000F4EB4">
              <w:rPr>
                <w:sz w:val="24"/>
                <w:szCs w:val="24"/>
              </w:rPr>
              <w:tab/>
            </w:r>
            <w:r w:rsidRPr="000F4EB4">
              <w:rPr>
                <w:sz w:val="24"/>
                <w:szCs w:val="24"/>
              </w:rPr>
              <w:tab/>
            </w:r>
          </w:p>
          <w:p w:rsidR="005E003E" w:rsidRPr="00B52465" w:rsidRDefault="005E003E" w:rsidP="000F4EB4">
            <w:pPr>
              <w:numPr>
                <w:ilvl w:val="0"/>
                <w:numId w:val="8"/>
              </w:numPr>
              <w:ind w:right="34"/>
              <w:jc w:val="both"/>
              <w:rPr>
                <w:sz w:val="24"/>
                <w:szCs w:val="24"/>
              </w:rPr>
            </w:pPr>
            <w:r w:rsidRPr="00B52465">
              <w:rPr>
                <w:sz w:val="24"/>
                <w:szCs w:val="24"/>
              </w:rPr>
              <w:t xml:space="preserve">Prosimy Zamawiającego o dopuszczenie osłony z naciętą końcówką 13 x 240 cm </w:t>
            </w:r>
            <w:r w:rsidR="000F4EB4">
              <w:rPr>
                <w:sz w:val="24"/>
                <w:szCs w:val="24"/>
              </w:rPr>
              <w:t xml:space="preserve">                            </w:t>
            </w:r>
            <w:r w:rsidRPr="00B52465">
              <w:rPr>
                <w:sz w:val="24"/>
                <w:szCs w:val="24"/>
              </w:rPr>
              <w:t xml:space="preserve">z teksturowaną podkładką do aplikacji i rozciągliwą taśmą </w:t>
            </w:r>
            <w:proofErr w:type="spellStart"/>
            <w:r w:rsidRPr="00B52465">
              <w:rPr>
                <w:sz w:val="24"/>
                <w:szCs w:val="24"/>
              </w:rPr>
              <w:t>lepną</w:t>
            </w:r>
            <w:proofErr w:type="spellEnd"/>
            <w:r w:rsidRPr="00B52465">
              <w:rPr>
                <w:sz w:val="24"/>
                <w:szCs w:val="24"/>
              </w:rPr>
              <w:t>. Złożona teleskopowo.</w:t>
            </w:r>
          </w:p>
          <w:p w:rsidR="005E003E" w:rsidRPr="000F4EB4" w:rsidRDefault="000F4EB4" w:rsidP="000F4EB4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0F4EB4">
              <w:rPr>
                <w:b/>
                <w:sz w:val="24"/>
                <w:szCs w:val="24"/>
              </w:rPr>
              <w:t>Odp.:</w:t>
            </w:r>
          </w:p>
          <w:p w:rsidR="000F4EB4" w:rsidRDefault="00D579DC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4 poz. 2 </w:t>
            </w:r>
            <w:r w:rsidR="00841DD8">
              <w:rPr>
                <w:sz w:val="24"/>
                <w:szCs w:val="24"/>
              </w:rPr>
              <w:t xml:space="preserve">zaoferowane osłony na przewody. </w:t>
            </w:r>
          </w:p>
          <w:p w:rsidR="000F4EB4" w:rsidRPr="00B52465" w:rsidRDefault="000F4EB4" w:rsidP="00841DD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E003E" w:rsidRPr="0068598B" w:rsidRDefault="005E003E" w:rsidP="00CD092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8598B">
              <w:rPr>
                <w:sz w:val="24"/>
                <w:szCs w:val="24"/>
                <w:u w:val="single"/>
              </w:rPr>
              <w:t>Pakiet 4, poz. 4</w:t>
            </w:r>
          </w:p>
          <w:p w:rsidR="005E003E" w:rsidRPr="00B52465" w:rsidRDefault="005E003E" w:rsidP="00451AF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52465">
              <w:rPr>
                <w:sz w:val="24"/>
                <w:szCs w:val="24"/>
              </w:rPr>
              <w:t xml:space="preserve">Prosimy Zamawiającego o dopuszczenie sterylnej, jednorazowej </w:t>
            </w:r>
            <w:proofErr w:type="spellStart"/>
            <w:r w:rsidRPr="00B52465">
              <w:rPr>
                <w:sz w:val="24"/>
                <w:szCs w:val="24"/>
              </w:rPr>
              <w:t>stokinety</w:t>
            </w:r>
            <w:proofErr w:type="spellEnd"/>
            <w:r w:rsidRPr="00B52465">
              <w:rPr>
                <w:sz w:val="24"/>
                <w:szCs w:val="24"/>
              </w:rPr>
              <w:t xml:space="preserve"> 30x122cm, </w:t>
            </w:r>
            <w:proofErr w:type="spellStart"/>
            <w:r w:rsidRPr="00B52465">
              <w:rPr>
                <w:sz w:val="24"/>
                <w:szCs w:val="24"/>
              </w:rPr>
              <w:t>bezlateksowej</w:t>
            </w:r>
            <w:proofErr w:type="spellEnd"/>
            <w:r w:rsidRPr="00B52465">
              <w:rPr>
                <w:sz w:val="24"/>
                <w:szCs w:val="24"/>
              </w:rPr>
              <w:t xml:space="preserve">, wykonanej z termoplastycznego elastomeru (styren-etylen/butylen-styren), wyściółka z poliestru Jersey. </w:t>
            </w:r>
            <w:proofErr w:type="spellStart"/>
            <w:r w:rsidRPr="00B52465">
              <w:rPr>
                <w:sz w:val="24"/>
                <w:szCs w:val="24"/>
              </w:rPr>
              <w:t>Stokineta</w:t>
            </w:r>
            <w:proofErr w:type="spellEnd"/>
            <w:r w:rsidRPr="00B52465">
              <w:rPr>
                <w:sz w:val="24"/>
                <w:szCs w:val="24"/>
              </w:rPr>
              <w:t xml:space="preserve"> spełnia wymagania dla procedur wysokiego ryzyka wg normy EN 13795. Opakowanie jednostkowe typu </w:t>
            </w:r>
            <w:proofErr w:type="spellStart"/>
            <w:r w:rsidRPr="00B52465">
              <w:rPr>
                <w:sz w:val="24"/>
                <w:szCs w:val="24"/>
              </w:rPr>
              <w:t>peel</w:t>
            </w:r>
            <w:proofErr w:type="spellEnd"/>
            <w:r w:rsidRPr="00B52465">
              <w:rPr>
                <w:sz w:val="24"/>
                <w:szCs w:val="24"/>
              </w:rPr>
              <w:t xml:space="preserve"> </w:t>
            </w:r>
            <w:proofErr w:type="spellStart"/>
            <w:r w:rsidRPr="00B52465">
              <w:rPr>
                <w:sz w:val="24"/>
                <w:szCs w:val="24"/>
              </w:rPr>
              <w:t>pouch</w:t>
            </w:r>
            <w:proofErr w:type="spellEnd"/>
            <w:r w:rsidRPr="00B52465">
              <w:rPr>
                <w:sz w:val="24"/>
                <w:szCs w:val="24"/>
              </w:rPr>
              <w:t xml:space="preserve"> zaopatrzone w 4 etykiety samoprzylepne posiadające indeks wyrobu, numer lot, datę ważności, nazwę producenta. </w:t>
            </w:r>
            <w:proofErr w:type="spellStart"/>
            <w:r w:rsidRPr="00B52465">
              <w:rPr>
                <w:sz w:val="24"/>
                <w:szCs w:val="24"/>
              </w:rPr>
              <w:t>Stokinety</w:t>
            </w:r>
            <w:proofErr w:type="spellEnd"/>
            <w:r w:rsidRPr="00B52465">
              <w:rPr>
                <w:sz w:val="24"/>
                <w:szCs w:val="24"/>
              </w:rPr>
              <w:t xml:space="preserve"> pakowane zbiorczo w karton transportowy po 10 szt. Sterylizacja tlenkiem etylenu. Producent spełnia wymogi normy środowiskowej ISO 14001 potwierdzonej certyfikatem.</w:t>
            </w:r>
          </w:p>
          <w:p w:rsidR="00451AF5" w:rsidRPr="000F4EB4" w:rsidRDefault="00451AF5" w:rsidP="00451AF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F4EB4">
              <w:rPr>
                <w:b/>
                <w:sz w:val="24"/>
                <w:szCs w:val="24"/>
              </w:rPr>
              <w:t>Odp.:</w:t>
            </w:r>
          </w:p>
          <w:p w:rsidR="005E003E" w:rsidRPr="00B52465" w:rsidRDefault="00841DD8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4 poz. 4 </w:t>
            </w:r>
            <w:r w:rsidR="00886EB2">
              <w:rPr>
                <w:sz w:val="24"/>
                <w:szCs w:val="24"/>
              </w:rPr>
              <w:t>zaoferowany asortyment.</w:t>
            </w:r>
          </w:p>
          <w:p w:rsidR="00451AF5" w:rsidRDefault="00451AF5" w:rsidP="00886EB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E003E" w:rsidRPr="00451AF5" w:rsidRDefault="005E003E" w:rsidP="00CD092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51AF5">
              <w:rPr>
                <w:sz w:val="24"/>
                <w:szCs w:val="24"/>
                <w:u w:val="single"/>
              </w:rPr>
              <w:t>Pakiet 4, poz. 5</w:t>
            </w:r>
          </w:p>
          <w:p w:rsidR="005E003E" w:rsidRPr="00B52465" w:rsidRDefault="005E003E" w:rsidP="00451AF5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B52465">
              <w:rPr>
                <w:sz w:val="24"/>
                <w:szCs w:val="24"/>
              </w:rPr>
              <w:t xml:space="preserve">Prosimy Zamawiającego o dopuszczenie torby na płyny 51x56 cm z filtrem z folii PE, portem do ssaka z zatyczką, z taśmą przylepną 5x46 cm, z kształtką usztywniającą, pakowana we włókninę zabezpieczającą 45x45 cm i wentylowaną torbę foliową do sterylizacji. Sterylizacja tlenkiem etylenu. Opakowanie jednostkowe zawiera 4 etykiety samoprzylepne do dokumentacji medycznej zawierające: numer katalogowy, numer lot, datę ważności oraz nazwę producenta. Tolerancja rozmiarów +/- 2 </w:t>
            </w:r>
            <w:proofErr w:type="spellStart"/>
            <w:r w:rsidRPr="00B52465">
              <w:rPr>
                <w:sz w:val="24"/>
                <w:szCs w:val="24"/>
              </w:rPr>
              <w:t>cm</w:t>
            </w:r>
            <w:proofErr w:type="spellEnd"/>
            <w:r w:rsidRPr="00B52465">
              <w:rPr>
                <w:sz w:val="24"/>
                <w:szCs w:val="24"/>
              </w:rPr>
              <w:t>. Producent spełnia wymogi normy środowiskowej ISO 14001 potwierdzonej certyfikatem.</w:t>
            </w:r>
          </w:p>
          <w:p w:rsidR="00451AF5" w:rsidRPr="000F4EB4" w:rsidRDefault="00451AF5" w:rsidP="00451AF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F4EB4">
              <w:rPr>
                <w:b/>
                <w:sz w:val="24"/>
                <w:szCs w:val="24"/>
              </w:rPr>
              <w:t>Odp.:</w:t>
            </w:r>
          </w:p>
          <w:p w:rsidR="005E003E" w:rsidRPr="00B52465" w:rsidRDefault="00886EB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4 poz. 5 </w:t>
            </w:r>
            <w:r w:rsidRPr="00B52465">
              <w:rPr>
                <w:sz w:val="24"/>
                <w:szCs w:val="24"/>
              </w:rPr>
              <w:t>torb</w:t>
            </w:r>
            <w:r>
              <w:rPr>
                <w:sz w:val="24"/>
                <w:szCs w:val="24"/>
              </w:rPr>
              <w:t>ę</w:t>
            </w:r>
            <w:r w:rsidRPr="00B52465">
              <w:rPr>
                <w:sz w:val="24"/>
                <w:szCs w:val="24"/>
              </w:rPr>
              <w:t xml:space="preserve"> na płyny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886EB2" w:rsidRDefault="00886EB2" w:rsidP="00CD092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5E003E" w:rsidRPr="00451AF5" w:rsidRDefault="005E003E" w:rsidP="00CD092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51AF5">
              <w:rPr>
                <w:sz w:val="24"/>
                <w:szCs w:val="24"/>
                <w:u w:val="single"/>
              </w:rPr>
              <w:t>Pakiet 7, poz. 1</w:t>
            </w:r>
          </w:p>
          <w:p w:rsidR="005E003E" w:rsidRPr="00B52465" w:rsidRDefault="005E003E" w:rsidP="00451AF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B52465">
              <w:rPr>
                <w:sz w:val="24"/>
                <w:szCs w:val="24"/>
              </w:rPr>
              <w:t xml:space="preserve">Prosimy Zamawiającego o dopuszczenie zestawy do zabiegów brzuszno-kroczowych </w:t>
            </w:r>
            <w:r w:rsidR="00451AF5">
              <w:rPr>
                <w:sz w:val="24"/>
                <w:szCs w:val="24"/>
              </w:rPr>
              <w:t xml:space="preserve">                       </w:t>
            </w:r>
            <w:r w:rsidRPr="00B52465">
              <w:rPr>
                <w:sz w:val="24"/>
                <w:szCs w:val="24"/>
              </w:rPr>
              <w:t>o składzie:</w:t>
            </w:r>
          </w:p>
          <w:p w:rsidR="005E003E" w:rsidRPr="00B52465" w:rsidRDefault="005E003E" w:rsidP="00886EB2">
            <w:pPr>
              <w:ind w:left="318" w:right="-74"/>
              <w:jc w:val="both"/>
              <w:rPr>
                <w:sz w:val="24"/>
                <w:szCs w:val="24"/>
              </w:rPr>
            </w:pPr>
            <w:r w:rsidRPr="00B52465">
              <w:rPr>
                <w:sz w:val="24"/>
                <w:szCs w:val="24"/>
              </w:rPr>
              <w:t xml:space="preserve"> 1 x osłona na stolik narzędziowy, 140x190 cm z folii PE z </w:t>
            </w:r>
            <w:proofErr w:type="spellStart"/>
            <w:r w:rsidRPr="00B52465">
              <w:rPr>
                <w:sz w:val="24"/>
                <w:szCs w:val="24"/>
              </w:rPr>
              <w:t>mikroteksturą</w:t>
            </w:r>
            <w:proofErr w:type="spellEnd"/>
            <w:r w:rsidRPr="00B52465">
              <w:rPr>
                <w:sz w:val="24"/>
                <w:szCs w:val="24"/>
              </w:rPr>
              <w:t>, ze wzmocnieniem polipropylenowym w części centralnej</w:t>
            </w:r>
          </w:p>
          <w:p w:rsidR="005E003E" w:rsidRPr="00B52465" w:rsidRDefault="005E003E" w:rsidP="00886EB2">
            <w:pPr>
              <w:ind w:left="318" w:right="-74"/>
              <w:jc w:val="both"/>
              <w:rPr>
                <w:sz w:val="24"/>
                <w:szCs w:val="24"/>
              </w:rPr>
            </w:pPr>
            <w:r w:rsidRPr="00B52465">
              <w:rPr>
                <w:sz w:val="24"/>
                <w:szCs w:val="24"/>
              </w:rPr>
              <w:t xml:space="preserve">2 x ręcznik chłonny 30x20 cm z </w:t>
            </w:r>
            <w:proofErr w:type="spellStart"/>
            <w:r w:rsidRPr="00B52465">
              <w:rPr>
                <w:sz w:val="24"/>
                <w:szCs w:val="24"/>
              </w:rPr>
              <w:t>mikrosiecią</w:t>
            </w:r>
            <w:proofErr w:type="spellEnd"/>
            <w:r w:rsidRPr="00B52465">
              <w:rPr>
                <w:sz w:val="24"/>
                <w:szCs w:val="24"/>
              </w:rPr>
              <w:t xml:space="preserve"> zabezpieczającą przed rozerwaniem.</w:t>
            </w:r>
          </w:p>
          <w:p w:rsidR="005E003E" w:rsidRPr="00B52465" w:rsidRDefault="005E003E" w:rsidP="00886EB2">
            <w:pPr>
              <w:ind w:left="318" w:right="-74"/>
              <w:jc w:val="both"/>
              <w:rPr>
                <w:sz w:val="24"/>
                <w:szCs w:val="24"/>
              </w:rPr>
            </w:pPr>
            <w:r w:rsidRPr="00B52465">
              <w:rPr>
                <w:sz w:val="24"/>
                <w:szCs w:val="24"/>
              </w:rPr>
              <w:t xml:space="preserve">1 x taśma </w:t>
            </w:r>
            <w:proofErr w:type="spellStart"/>
            <w:r w:rsidRPr="00B52465">
              <w:rPr>
                <w:sz w:val="24"/>
                <w:szCs w:val="24"/>
              </w:rPr>
              <w:t>lepna</w:t>
            </w:r>
            <w:proofErr w:type="spellEnd"/>
            <w:r w:rsidRPr="00B52465">
              <w:rPr>
                <w:sz w:val="24"/>
                <w:szCs w:val="24"/>
              </w:rPr>
              <w:t>, 9x50 cm</w:t>
            </w:r>
          </w:p>
          <w:p w:rsidR="005E003E" w:rsidRPr="00B52465" w:rsidRDefault="005E003E" w:rsidP="00886EB2">
            <w:pPr>
              <w:ind w:left="318" w:right="-74"/>
              <w:jc w:val="both"/>
              <w:rPr>
                <w:sz w:val="24"/>
                <w:szCs w:val="24"/>
              </w:rPr>
            </w:pPr>
            <w:r w:rsidRPr="00B52465">
              <w:rPr>
                <w:sz w:val="24"/>
                <w:szCs w:val="24"/>
              </w:rPr>
              <w:t xml:space="preserve">1 x serweta 90x75 cm przylepna </w:t>
            </w:r>
          </w:p>
          <w:p w:rsidR="005E003E" w:rsidRPr="00B52465" w:rsidRDefault="005E003E" w:rsidP="00451AF5">
            <w:pPr>
              <w:spacing w:after="120"/>
              <w:ind w:left="318" w:right="-72"/>
              <w:jc w:val="both"/>
              <w:rPr>
                <w:sz w:val="24"/>
                <w:szCs w:val="24"/>
              </w:rPr>
            </w:pPr>
            <w:r w:rsidRPr="00B52465">
              <w:rPr>
                <w:sz w:val="24"/>
                <w:szCs w:val="24"/>
              </w:rPr>
              <w:t xml:space="preserve">1 x serweta do laparoskopii 255x301 cm, z otworem brzusznym 34x38 cm wypełnionym folią operacyjną z oknem ze wzmocnieniem chłonnym 46x62cm wokół, otwór </w:t>
            </w:r>
            <w:proofErr w:type="spellStart"/>
            <w:r w:rsidRPr="00B52465">
              <w:rPr>
                <w:sz w:val="24"/>
                <w:szCs w:val="24"/>
              </w:rPr>
              <w:t>retkalny</w:t>
            </w:r>
            <w:proofErr w:type="spellEnd"/>
            <w:r w:rsidRPr="00B52465">
              <w:rPr>
                <w:sz w:val="24"/>
                <w:szCs w:val="24"/>
              </w:rPr>
              <w:t xml:space="preserve"> 15x18 cm z klapą, zintegrowane z serwetą nogawice, 2 zintegrowane dwudzielne torby na narzędzia, 4 uchwyty na przewody typu rzep. Serweta wykonana z chłonnego laminatu </w:t>
            </w:r>
            <w:r w:rsidR="00451AF5">
              <w:rPr>
                <w:sz w:val="24"/>
                <w:szCs w:val="24"/>
              </w:rPr>
              <w:t xml:space="preserve">                   </w:t>
            </w:r>
            <w:r w:rsidRPr="00B52465">
              <w:rPr>
                <w:sz w:val="24"/>
                <w:szCs w:val="24"/>
              </w:rPr>
              <w:t xml:space="preserve">2-warstwowego (polipropylen, polietylen) o gramaturze max.58g/m2, odpornego na penetracje płynów &gt;175 cmH2O, oraz odpornego na rozerwanie na mokro/sucho min. 145 </w:t>
            </w:r>
            <w:proofErr w:type="spellStart"/>
            <w:r w:rsidRPr="00B52465">
              <w:rPr>
                <w:sz w:val="24"/>
                <w:szCs w:val="24"/>
              </w:rPr>
              <w:t>kPa</w:t>
            </w:r>
            <w:proofErr w:type="spellEnd"/>
            <w:r w:rsidRPr="00B52465">
              <w:rPr>
                <w:sz w:val="24"/>
                <w:szCs w:val="24"/>
              </w:rPr>
              <w:t>, o niskim współczynniku pylenia. W obszarze krytycznym niepylące wzmocnienie chłonne bez zawartości celulozy i wiskozy. Zestaw owinięty w serwetę na stolik narzędziowy oraz dodatkowo we włókninę typu SMS 112x112cm, co pozwoli na aseptyczną aplikację.  I klasa palności. Zestaw spełnia wymagania dla procedur wysokiego ryzyka wg normy EN 13795 pakowany sterylnie w przezroczystą, foliową torbę z portami do sterylizacji, posiada 4etykiety samoprzylepne do dokumentacji medycznej zawierające: numer katalogowy, numer lot, datę ważności, nazwę producenta w tym 2 etykiety dodatkowo zawierają kod EAN. Sterylizacja EO.  Zestawy pakowane zbiorczo w worek foliowy, następnie karton. Producent spełnia wymogi normy środowiskowej ISO 14001 potwierdzony certyfikatem.</w:t>
            </w:r>
          </w:p>
          <w:p w:rsidR="00451AF5" w:rsidRPr="000F4EB4" w:rsidRDefault="00451AF5" w:rsidP="00451AF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F4EB4">
              <w:rPr>
                <w:b/>
                <w:sz w:val="24"/>
                <w:szCs w:val="24"/>
              </w:rPr>
              <w:t>Odp.:</w:t>
            </w:r>
          </w:p>
          <w:p w:rsidR="005E003E" w:rsidRPr="00B52465" w:rsidRDefault="00886EB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7 poz. 1 </w:t>
            </w:r>
            <w:r w:rsidRPr="00B52465">
              <w:rPr>
                <w:sz w:val="24"/>
                <w:szCs w:val="24"/>
              </w:rPr>
              <w:t xml:space="preserve">zestawy do zabiegów brzuszno-kroczowych </w:t>
            </w:r>
            <w:r>
              <w:rPr>
                <w:sz w:val="24"/>
                <w:szCs w:val="24"/>
              </w:rPr>
              <w:t xml:space="preserve">                       </w:t>
            </w:r>
            <w:r w:rsidRPr="00B52465">
              <w:rPr>
                <w:sz w:val="24"/>
                <w:szCs w:val="24"/>
              </w:rPr>
              <w:t xml:space="preserve">o </w:t>
            </w:r>
            <w:r w:rsidR="00F54D1A">
              <w:rPr>
                <w:sz w:val="24"/>
                <w:szCs w:val="24"/>
              </w:rPr>
              <w:t xml:space="preserve">zaoferowanym </w:t>
            </w:r>
            <w:r w:rsidRPr="00B52465">
              <w:rPr>
                <w:sz w:val="24"/>
                <w:szCs w:val="24"/>
              </w:rPr>
              <w:t>składzie</w:t>
            </w:r>
            <w:r w:rsidR="00F54D1A">
              <w:rPr>
                <w:sz w:val="24"/>
                <w:szCs w:val="24"/>
              </w:rPr>
              <w:t>.</w:t>
            </w:r>
          </w:p>
          <w:p w:rsidR="005E003E" w:rsidRPr="00B52465" w:rsidRDefault="005E003E" w:rsidP="00F54D1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E003E" w:rsidRPr="00451AF5" w:rsidRDefault="005E003E" w:rsidP="00CD092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51AF5">
              <w:rPr>
                <w:sz w:val="24"/>
                <w:szCs w:val="24"/>
                <w:u w:val="single"/>
              </w:rPr>
              <w:t>Pakiet 9, poz. 1</w:t>
            </w:r>
          </w:p>
          <w:p w:rsidR="005E003E" w:rsidRPr="00B52465" w:rsidRDefault="005E003E" w:rsidP="00451AF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B52465">
              <w:rPr>
                <w:sz w:val="24"/>
                <w:szCs w:val="24"/>
              </w:rPr>
              <w:t>Prosimy Zamawiającego o dopuszczenie zestawu do wkłucia centralnego:</w:t>
            </w:r>
          </w:p>
          <w:p w:rsidR="005E003E" w:rsidRPr="00B52465" w:rsidRDefault="005E003E" w:rsidP="00F54D1A">
            <w:pPr>
              <w:ind w:left="28" w:right="-74" w:firstLine="289"/>
              <w:jc w:val="both"/>
              <w:rPr>
                <w:sz w:val="24"/>
                <w:szCs w:val="24"/>
              </w:rPr>
            </w:pPr>
            <w:r w:rsidRPr="00B52465">
              <w:rPr>
                <w:sz w:val="24"/>
                <w:szCs w:val="24"/>
              </w:rPr>
              <w:t>1 x Serweta na stół narzędziowy 100 x 110 cm,</w:t>
            </w:r>
          </w:p>
          <w:p w:rsidR="005E003E" w:rsidRPr="00B52465" w:rsidRDefault="005E003E" w:rsidP="00F54D1A">
            <w:pPr>
              <w:ind w:left="28" w:right="-74" w:firstLine="289"/>
              <w:jc w:val="both"/>
              <w:rPr>
                <w:sz w:val="24"/>
                <w:szCs w:val="24"/>
              </w:rPr>
            </w:pPr>
            <w:r w:rsidRPr="00B52465">
              <w:rPr>
                <w:sz w:val="24"/>
                <w:szCs w:val="24"/>
              </w:rPr>
              <w:t>10 x Gazik 17N, 12W, 7,5 x 7,5 cm</w:t>
            </w:r>
          </w:p>
          <w:p w:rsidR="005E003E" w:rsidRPr="00B52465" w:rsidRDefault="005E003E" w:rsidP="00F54D1A">
            <w:pPr>
              <w:ind w:left="28" w:right="-74" w:firstLine="289"/>
              <w:jc w:val="both"/>
              <w:rPr>
                <w:sz w:val="24"/>
                <w:szCs w:val="24"/>
              </w:rPr>
            </w:pPr>
            <w:r w:rsidRPr="00B52465">
              <w:rPr>
                <w:sz w:val="24"/>
                <w:szCs w:val="24"/>
              </w:rPr>
              <w:t>1 x Taca dwukomorowa 12x23x5cm, niebieska</w:t>
            </w:r>
          </w:p>
          <w:p w:rsidR="005E003E" w:rsidRPr="00B52465" w:rsidRDefault="005E003E" w:rsidP="00F54D1A">
            <w:pPr>
              <w:ind w:left="28" w:right="-74" w:firstLine="289"/>
              <w:jc w:val="both"/>
              <w:rPr>
                <w:sz w:val="24"/>
                <w:szCs w:val="24"/>
              </w:rPr>
            </w:pPr>
            <w:r w:rsidRPr="00B52465">
              <w:rPr>
                <w:sz w:val="24"/>
                <w:szCs w:val="24"/>
              </w:rPr>
              <w:t>1 x Patyk z gąbką do dezynfekcji, długość18 cm</w:t>
            </w:r>
          </w:p>
          <w:p w:rsidR="005E003E" w:rsidRPr="00B52465" w:rsidRDefault="005E003E" w:rsidP="00F54D1A">
            <w:pPr>
              <w:ind w:left="28" w:right="-74" w:firstLine="289"/>
              <w:jc w:val="both"/>
              <w:rPr>
                <w:sz w:val="24"/>
                <w:szCs w:val="24"/>
              </w:rPr>
            </w:pPr>
            <w:r w:rsidRPr="00B52465">
              <w:rPr>
                <w:sz w:val="24"/>
                <w:szCs w:val="24"/>
              </w:rPr>
              <w:t xml:space="preserve">1 x Serweta nieprzylepna do okrycia pacjenta 90 x 150cm </w:t>
            </w:r>
            <w:proofErr w:type="spellStart"/>
            <w:r w:rsidRPr="00B52465">
              <w:rPr>
                <w:sz w:val="24"/>
                <w:szCs w:val="24"/>
              </w:rPr>
              <w:t>bilaminat</w:t>
            </w:r>
            <w:proofErr w:type="spellEnd"/>
            <w:r w:rsidRPr="00B52465">
              <w:rPr>
                <w:sz w:val="24"/>
                <w:szCs w:val="24"/>
              </w:rPr>
              <w:t>, 58 g/cm?</w:t>
            </w:r>
          </w:p>
          <w:p w:rsidR="005E003E" w:rsidRPr="00B52465" w:rsidRDefault="005E003E" w:rsidP="00451AF5">
            <w:pPr>
              <w:spacing w:after="120"/>
              <w:ind w:left="30" w:right="-72" w:firstLine="288"/>
              <w:jc w:val="both"/>
              <w:rPr>
                <w:sz w:val="24"/>
                <w:szCs w:val="24"/>
              </w:rPr>
            </w:pPr>
            <w:r w:rsidRPr="00B52465">
              <w:rPr>
                <w:sz w:val="24"/>
                <w:szCs w:val="24"/>
              </w:rPr>
              <w:t xml:space="preserve">2 x Serweta typu U, przylepna 45 x 75cm </w:t>
            </w:r>
            <w:proofErr w:type="spellStart"/>
            <w:r w:rsidRPr="00B52465">
              <w:rPr>
                <w:sz w:val="24"/>
                <w:szCs w:val="24"/>
              </w:rPr>
              <w:t>bilaminat</w:t>
            </w:r>
            <w:proofErr w:type="spellEnd"/>
            <w:r w:rsidRPr="00B52465">
              <w:rPr>
                <w:sz w:val="24"/>
                <w:szCs w:val="24"/>
              </w:rPr>
              <w:t>, 58 g/cm?</w:t>
            </w:r>
          </w:p>
          <w:p w:rsidR="005E003E" w:rsidRPr="00B52465" w:rsidRDefault="005E003E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52465">
              <w:rPr>
                <w:sz w:val="24"/>
                <w:szCs w:val="24"/>
              </w:rPr>
              <w:t>Opakowanie jednostkowe torebka papierowo foliowa zaopatrzona w min. dwie etykiety samoprzylepne zawierającą numer katalogowy, nr lot, data ważności kod kreskowy. Sterylizacja EO.</w:t>
            </w:r>
          </w:p>
          <w:p w:rsidR="00451AF5" w:rsidRPr="000F4EB4" w:rsidRDefault="00451AF5" w:rsidP="00451AF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F4EB4">
              <w:rPr>
                <w:b/>
                <w:sz w:val="24"/>
                <w:szCs w:val="24"/>
              </w:rPr>
              <w:t>Odp.:</w:t>
            </w:r>
          </w:p>
          <w:p w:rsidR="005E003E" w:rsidRDefault="00F54D1A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9 poz. 1 </w:t>
            </w:r>
            <w:r w:rsidRPr="00B52465">
              <w:rPr>
                <w:sz w:val="24"/>
                <w:szCs w:val="24"/>
              </w:rPr>
              <w:t>zestawu do wkłucia centralnego</w:t>
            </w:r>
            <w:r>
              <w:rPr>
                <w:sz w:val="24"/>
                <w:szCs w:val="24"/>
              </w:rPr>
              <w:t xml:space="preserve">                             o zaoferowanych parametrach.</w:t>
            </w:r>
          </w:p>
          <w:p w:rsidR="00F54D1A" w:rsidRDefault="00F54D1A" w:rsidP="00F54D1A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5E003E" w:rsidRPr="00451AF5" w:rsidRDefault="005E003E" w:rsidP="00CD092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51AF5">
              <w:rPr>
                <w:sz w:val="24"/>
                <w:szCs w:val="24"/>
                <w:u w:val="single"/>
              </w:rPr>
              <w:t>Pakiet 19, poz. 1</w:t>
            </w:r>
          </w:p>
          <w:p w:rsidR="005E003E" w:rsidRPr="00B52465" w:rsidRDefault="005E003E" w:rsidP="00451AF5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B52465">
              <w:rPr>
                <w:sz w:val="24"/>
                <w:szCs w:val="24"/>
              </w:rPr>
              <w:t>Prosimy Zamawiającego o dopuszczenie kompletu bluza i spodnie wykonanego z włókniny SMS, pakowanego oddzielnie. Pozostałość zgodnie z SWZ.</w:t>
            </w:r>
          </w:p>
          <w:p w:rsidR="001B54B0" w:rsidRDefault="001B54B0" w:rsidP="00451AF5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1B54B0" w:rsidRDefault="001B54B0" w:rsidP="00451AF5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1B54B0" w:rsidRDefault="001B54B0" w:rsidP="00451AF5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1B54B0" w:rsidRDefault="001B54B0" w:rsidP="00451AF5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1B54B0" w:rsidRDefault="001B54B0" w:rsidP="00451AF5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451AF5" w:rsidRDefault="00451AF5" w:rsidP="00451AF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F4EB4">
              <w:rPr>
                <w:b/>
                <w:sz w:val="24"/>
                <w:szCs w:val="24"/>
              </w:rPr>
              <w:t>Odp.:</w:t>
            </w:r>
          </w:p>
          <w:p w:rsidR="001B54B0" w:rsidRPr="00B52465" w:rsidRDefault="00F54D1A" w:rsidP="001B54B0">
            <w:pPr>
              <w:ind w:right="-72"/>
              <w:jc w:val="both"/>
              <w:rPr>
                <w:sz w:val="24"/>
                <w:szCs w:val="24"/>
              </w:rPr>
            </w:pPr>
            <w:r w:rsidRPr="00F54D1A">
              <w:rPr>
                <w:sz w:val="24"/>
                <w:szCs w:val="24"/>
              </w:rPr>
              <w:t>Zamawiają</w:t>
            </w:r>
            <w:r>
              <w:rPr>
                <w:sz w:val="24"/>
                <w:szCs w:val="24"/>
              </w:rPr>
              <w:t>cy dopuszcza</w:t>
            </w:r>
            <w:r w:rsidR="001B54B0">
              <w:rPr>
                <w:sz w:val="24"/>
                <w:szCs w:val="24"/>
              </w:rPr>
              <w:t xml:space="preserve"> w Pakiecie nr 19 poz. 1 </w:t>
            </w:r>
            <w:r w:rsidR="001B54B0" w:rsidRPr="00B52465">
              <w:rPr>
                <w:sz w:val="24"/>
                <w:szCs w:val="24"/>
              </w:rPr>
              <w:t>komplet bluza i spodnie wykonan</w:t>
            </w:r>
            <w:r w:rsidR="001B54B0">
              <w:rPr>
                <w:sz w:val="24"/>
                <w:szCs w:val="24"/>
              </w:rPr>
              <w:t>y</w:t>
            </w:r>
            <w:r w:rsidR="001B54B0" w:rsidRPr="00B52465">
              <w:rPr>
                <w:sz w:val="24"/>
                <w:szCs w:val="24"/>
              </w:rPr>
              <w:t xml:space="preserve"> </w:t>
            </w:r>
            <w:r w:rsidR="001B54B0">
              <w:rPr>
                <w:sz w:val="24"/>
                <w:szCs w:val="24"/>
              </w:rPr>
              <w:t xml:space="preserve">                             </w:t>
            </w:r>
            <w:r w:rsidR="001B54B0" w:rsidRPr="00B52465">
              <w:rPr>
                <w:sz w:val="24"/>
                <w:szCs w:val="24"/>
              </w:rPr>
              <w:t>z włókniny SMS, pakowan</w:t>
            </w:r>
            <w:r w:rsidR="001B54B0">
              <w:rPr>
                <w:sz w:val="24"/>
                <w:szCs w:val="24"/>
              </w:rPr>
              <w:t>y</w:t>
            </w:r>
            <w:r w:rsidR="001B54B0" w:rsidRPr="00B52465">
              <w:rPr>
                <w:sz w:val="24"/>
                <w:szCs w:val="24"/>
              </w:rPr>
              <w:t xml:space="preserve"> oddzielnie. Pozostał</w:t>
            </w:r>
            <w:r w:rsidR="001B54B0">
              <w:rPr>
                <w:sz w:val="24"/>
                <w:szCs w:val="24"/>
              </w:rPr>
              <w:t>e parametry</w:t>
            </w:r>
            <w:r w:rsidR="001B54B0" w:rsidRPr="00B52465">
              <w:rPr>
                <w:sz w:val="24"/>
                <w:szCs w:val="24"/>
              </w:rPr>
              <w:t xml:space="preserve"> zgodnie z SWZ.</w:t>
            </w:r>
          </w:p>
          <w:p w:rsidR="00F54D1A" w:rsidRPr="00F54D1A" w:rsidRDefault="00F54D1A" w:rsidP="00451AF5">
            <w:pPr>
              <w:ind w:left="30" w:right="-74"/>
              <w:jc w:val="both"/>
              <w:rPr>
                <w:sz w:val="24"/>
                <w:szCs w:val="24"/>
                <w:highlight w:val="darkGray"/>
              </w:rPr>
            </w:pPr>
          </w:p>
          <w:p w:rsidR="005E003E" w:rsidRPr="00B52465" w:rsidRDefault="005E003E" w:rsidP="00CD092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AB2274" w:rsidRDefault="00AB2274" w:rsidP="00AB2274">
      <w:pPr>
        <w:jc w:val="right"/>
        <w:rPr>
          <w:i/>
          <w:sz w:val="24"/>
          <w:szCs w:val="24"/>
        </w:rPr>
      </w:pPr>
    </w:p>
    <w:p w:rsidR="00AB2274" w:rsidRDefault="00AB2274" w:rsidP="00AB2274">
      <w:pPr>
        <w:jc w:val="right"/>
        <w:rPr>
          <w:i/>
          <w:sz w:val="24"/>
          <w:szCs w:val="24"/>
        </w:rPr>
      </w:pPr>
    </w:p>
    <w:p w:rsidR="00AB2274" w:rsidRPr="00CC5744" w:rsidRDefault="00AB2274" w:rsidP="00AB2274">
      <w:pPr>
        <w:jc w:val="right"/>
        <w:rPr>
          <w:i/>
          <w:sz w:val="24"/>
          <w:szCs w:val="24"/>
        </w:rPr>
      </w:pPr>
      <w:r w:rsidRPr="00CC5744">
        <w:rPr>
          <w:i/>
          <w:sz w:val="24"/>
          <w:szCs w:val="24"/>
        </w:rPr>
        <w:t xml:space="preserve">Zamawiający </w:t>
      </w:r>
    </w:p>
    <w:p w:rsidR="00AB2274" w:rsidRPr="00CC5744" w:rsidRDefault="00AB2274" w:rsidP="00AB2274">
      <w:pPr>
        <w:jc w:val="right"/>
        <w:rPr>
          <w:i/>
          <w:sz w:val="24"/>
          <w:szCs w:val="24"/>
        </w:rPr>
      </w:pPr>
    </w:p>
    <w:p w:rsidR="00AB2274" w:rsidRPr="00CC5744" w:rsidRDefault="00AB2274" w:rsidP="00AB2274">
      <w:pPr>
        <w:jc w:val="right"/>
        <w:rPr>
          <w:i/>
          <w:sz w:val="24"/>
          <w:szCs w:val="24"/>
        </w:rPr>
      </w:pPr>
      <w:r w:rsidRPr="00CC5744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  </w:t>
      </w:r>
      <w:r w:rsidRPr="00CC5744">
        <w:rPr>
          <w:i/>
          <w:sz w:val="24"/>
          <w:szCs w:val="24"/>
        </w:rPr>
        <w:t>Dyrektor</w:t>
      </w:r>
    </w:p>
    <w:tbl>
      <w:tblPr>
        <w:tblW w:w="9356" w:type="dxa"/>
        <w:tblLook w:val="04A0"/>
      </w:tblPr>
      <w:tblGrid>
        <w:gridCol w:w="9356"/>
      </w:tblGrid>
      <w:tr w:rsidR="00AB2274" w:rsidRPr="00CC5744" w:rsidTr="000B7322">
        <w:tc>
          <w:tcPr>
            <w:tcW w:w="9356" w:type="dxa"/>
            <w:shd w:val="clear" w:color="auto" w:fill="auto"/>
          </w:tcPr>
          <w:p w:rsidR="00AB2274" w:rsidRPr="00CC5744" w:rsidRDefault="00AB2274" w:rsidP="000B7322">
            <w:pPr>
              <w:ind w:left="30" w:right="-74"/>
              <w:jc w:val="right"/>
              <w:rPr>
                <w:sz w:val="24"/>
                <w:szCs w:val="24"/>
                <w:highlight w:val="darkGray"/>
              </w:rPr>
            </w:pPr>
            <w:r w:rsidRPr="00CC5744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CC5744">
              <w:rPr>
                <w:i/>
                <w:sz w:val="24"/>
                <w:szCs w:val="24"/>
              </w:rPr>
              <w:t>Trzebinczyk</w:t>
            </w:r>
            <w:proofErr w:type="spellEnd"/>
          </w:p>
        </w:tc>
      </w:tr>
    </w:tbl>
    <w:p w:rsidR="00BE7BFD" w:rsidRPr="00B52465" w:rsidRDefault="00BE7BFD" w:rsidP="00520165">
      <w:pPr>
        <w:jc w:val="both"/>
        <w:rPr>
          <w:sz w:val="24"/>
          <w:szCs w:val="24"/>
        </w:rPr>
      </w:pPr>
    </w:p>
    <w:sectPr w:rsidR="00BE7BFD" w:rsidRPr="00B52465" w:rsidSect="00B52465">
      <w:footerReference w:type="even" r:id="rId7"/>
      <w:footerReference w:type="default" r:id="rId8"/>
      <w:footerReference w:type="first" r:id="rId9"/>
      <w:pgSz w:w="11906" w:h="16838" w:code="9"/>
      <w:pgMar w:top="567" w:right="1418" w:bottom="851" w:left="1418" w:header="566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A98" w:rsidRDefault="00F77A98">
      <w:r>
        <w:separator/>
      </w:r>
    </w:p>
  </w:endnote>
  <w:endnote w:type="continuationSeparator" w:id="0">
    <w:p w:rsidR="00F77A98" w:rsidRDefault="00F77A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07E3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07E39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07E3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560C4" w:rsidRPr="005560C4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A98" w:rsidRDefault="00F77A98">
      <w:r>
        <w:separator/>
      </w:r>
    </w:p>
  </w:footnote>
  <w:footnote w:type="continuationSeparator" w:id="0">
    <w:p w:rsidR="00F77A98" w:rsidRDefault="00F77A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7458D"/>
    <w:multiLevelType w:val="hybridMultilevel"/>
    <w:tmpl w:val="B470C0CE"/>
    <w:lvl w:ilvl="0" w:tplc="6CCAEC0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003E"/>
    <w:rsid w:val="00031374"/>
    <w:rsid w:val="000A1097"/>
    <w:rsid w:val="000E2A8F"/>
    <w:rsid w:val="000F4EB4"/>
    <w:rsid w:val="0012774F"/>
    <w:rsid w:val="00144B7A"/>
    <w:rsid w:val="00180C6E"/>
    <w:rsid w:val="001B54B0"/>
    <w:rsid w:val="0029606A"/>
    <w:rsid w:val="002D75E8"/>
    <w:rsid w:val="00451AF5"/>
    <w:rsid w:val="004848F3"/>
    <w:rsid w:val="004A75F2"/>
    <w:rsid w:val="004B2F78"/>
    <w:rsid w:val="005144A9"/>
    <w:rsid w:val="00520165"/>
    <w:rsid w:val="005560C4"/>
    <w:rsid w:val="005B1B08"/>
    <w:rsid w:val="005E003E"/>
    <w:rsid w:val="00632C3C"/>
    <w:rsid w:val="00662BDB"/>
    <w:rsid w:val="0068598B"/>
    <w:rsid w:val="006A5836"/>
    <w:rsid w:val="006A5DF1"/>
    <w:rsid w:val="006B7198"/>
    <w:rsid w:val="006D4AB3"/>
    <w:rsid w:val="006F3B81"/>
    <w:rsid w:val="007D7198"/>
    <w:rsid w:val="00841DD8"/>
    <w:rsid w:val="00864A4B"/>
    <w:rsid w:val="00870F9F"/>
    <w:rsid w:val="008804B6"/>
    <w:rsid w:val="00886EB2"/>
    <w:rsid w:val="00897AB0"/>
    <w:rsid w:val="008A3553"/>
    <w:rsid w:val="009C1D14"/>
    <w:rsid w:val="00A905AC"/>
    <w:rsid w:val="00AB2274"/>
    <w:rsid w:val="00B52465"/>
    <w:rsid w:val="00BA6584"/>
    <w:rsid w:val="00BE7BFD"/>
    <w:rsid w:val="00C370F2"/>
    <w:rsid w:val="00C44EEC"/>
    <w:rsid w:val="00C77B4D"/>
    <w:rsid w:val="00D07E39"/>
    <w:rsid w:val="00D22FFA"/>
    <w:rsid w:val="00D579DC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2281"/>
    <w:rsid w:val="00F54D1A"/>
    <w:rsid w:val="00F77A98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1D14"/>
  </w:style>
  <w:style w:type="paragraph" w:styleId="Nagwek1">
    <w:name w:val="heading 1"/>
    <w:basedOn w:val="Normalny"/>
    <w:next w:val="Normalny"/>
    <w:link w:val="Nagwek1Znak"/>
    <w:qFormat/>
    <w:rsid w:val="009C1D1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C1D1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C1D1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C1D1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C1D14"/>
  </w:style>
  <w:style w:type="paragraph" w:styleId="Tekstpodstawowywcity">
    <w:name w:val="Body Text Indent"/>
    <w:basedOn w:val="Normalny"/>
    <w:rsid w:val="009C1D1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C1D1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C1D1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C1D14"/>
    <w:rPr>
      <w:sz w:val="28"/>
    </w:rPr>
  </w:style>
  <w:style w:type="paragraph" w:styleId="Tekstpodstawowywcity3">
    <w:name w:val="Body Text Indent 3"/>
    <w:basedOn w:val="Normalny"/>
    <w:rsid w:val="009C1D1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5246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524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725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2024-01-18T09:03:00Z</cp:lastPrinted>
  <dcterms:created xsi:type="dcterms:W3CDTF">2024-01-18T09:04:00Z</dcterms:created>
  <dcterms:modified xsi:type="dcterms:W3CDTF">2024-01-18T09:04:00Z</dcterms:modified>
</cp:coreProperties>
</file>