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11" w:rsidRPr="00A7226F" w:rsidRDefault="00D70111" w:rsidP="00D7011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70111" w:rsidRPr="00A7226F" w:rsidRDefault="00D70111" w:rsidP="00D7011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70111" w:rsidRPr="00A7226F" w:rsidRDefault="00D70111" w:rsidP="00D7011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70111" w:rsidRDefault="00D70111" w:rsidP="00D7011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</w:t>
      </w:r>
      <w:r w:rsidR="00A94E9F">
        <w:rPr>
          <w:sz w:val="24"/>
        </w:rPr>
        <w:t>3</w:t>
      </w:r>
      <w:r w:rsidR="0091480C">
        <w:rPr>
          <w:sz w:val="24"/>
        </w:rPr>
        <w:t>.01.2024r.</w:t>
      </w:r>
    </w:p>
    <w:p w:rsidR="00D70111" w:rsidRDefault="00D70111" w:rsidP="00D7011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91480C">
        <w:rPr>
          <w:b/>
          <w:sz w:val="24"/>
          <w:szCs w:val="24"/>
        </w:rPr>
        <w:t>29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D70111" w:rsidRDefault="00D70111" w:rsidP="00D7011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70111" w:rsidRPr="00493ED9" w:rsidRDefault="00D70111" w:rsidP="00D70111">
      <w:pPr>
        <w:pStyle w:val="Nagwek"/>
        <w:tabs>
          <w:tab w:val="clear" w:pos="4536"/>
          <w:tab w:val="clear" w:pos="9072"/>
        </w:tabs>
      </w:pPr>
    </w:p>
    <w:p w:rsidR="00D70111" w:rsidRPr="000B6CF4" w:rsidRDefault="00D70111" w:rsidP="00D7011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D70111" w:rsidRPr="000B6CF4" w:rsidRDefault="00D70111" w:rsidP="00D7011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D70111" w:rsidRDefault="00D70111" w:rsidP="00D7011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70111" w:rsidRDefault="00D70111" w:rsidP="00D7011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D70111" w:rsidRDefault="00D70111" w:rsidP="00D701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D70111" w:rsidRDefault="00D70111" w:rsidP="00D70111">
      <w:pPr>
        <w:jc w:val="center"/>
        <w:rPr>
          <w:b/>
          <w:sz w:val="24"/>
          <w:szCs w:val="24"/>
        </w:rPr>
      </w:pPr>
    </w:p>
    <w:p w:rsidR="0092558C" w:rsidRDefault="00D70111" w:rsidP="00D70111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91480C">
        <w:rPr>
          <w:b/>
          <w:szCs w:val="24"/>
        </w:rPr>
        <w:t xml:space="preserve">Dostawa </w:t>
      </w:r>
      <w:r w:rsidR="0091480C" w:rsidRPr="0091480C">
        <w:rPr>
          <w:b/>
          <w:szCs w:val="24"/>
        </w:rPr>
        <w:t xml:space="preserve">obłożeń i odzieży operacyjnej </w:t>
      </w:r>
    </w:p>
    <w:p w:rsidR="00D70111" w:rsidRPr="005A5069" w:rsidRDefault="0091480C" w:rsidP="00D70111">
      <w:pPr>
        <w:pStyle w:val="Tekstpodstawowywcity"/>
        <w:ind w:firstLine="0"/>
        <w:jc w:val="center"/>
        <w:rPr>
          <w:szCs w:val="24"/>
        </w:rPr>
      </w:pPr>
      <w:r w:rsidRPr="0091480C">
        <w:rPr>
          <w:b/>
          <w:szCs w:val="24"/>
        </w:rPr>
        <w:t>oraz pozostałych wyrobów medycznych</w:t>
      </w:r>
      <w:r w:rsidR="00D70111" w:rsidRPr="005A5069">
        <w:rPr>
          <w:b/>
          <w:szCs w:val="24"/>
        </w:rPr>
        <w:t>”</w:t>
      </w:r>
    </w:p>
    <w:p w:rsidR="00D70111" w:rsidRPr="005A5069" w:rsidRDefault="00D70111" w:rsidP="00D70111">
      <w:pPr>
        <w:jc w:val="center"/>
        <w:rPr>
          <w:b/>
          <w:sz w:val="24"/>
          <w:szCs w:val="24"/>
        </w:rPr>
      </w:pPr>
      <w:r w:rsidRPr="005A5069">
        <w:rPr>
          <w:b/>
          <w:sz w:val="24"/>
          <w:szCs w:val="24"/>
        </w:rPr>
        <w:t>nr postępowania: AZP/</w:t>
      </w:r>
      <w:r w:rsidR="0092558C">
        <w:rPr>
          <w:b/>
          <w:sz w:val="24"/>
          <w:szCs w:val="24"/>
        </w:rPr>
        <w:t>29</w:t>
      </w:r>
      <w:r w:rsidRPr="005A5069">
        <w:rPr>
          <w:b/>
          <w:sz w:val="24"/>
          <w:szCs w:val="24"/>
        </w:rPr>
        <w:t xml:space="preserve">/P/2023 </w:t>
      </w:r>
    </w:p>
    <w:p w:rsidR="00D70111" w:rsidRDefault="00D70111" w:rsidP="00D70111">
      <w:pPr>
        <w:jc w:val="center"/>
        <w:rPr>
          <w:sz w:val="22"/>
          <w:szCs w:val="22"/>
        </w:rPr>
      </w:pPr>
    </w:p>
    <w:p w:rsidR="00D70111" w:rsidRDefault="00D70111" w:rsidP="00D70111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92558C">
        <w:rPr>
          <w:sz w:val="24"/>
          <w:szCs w:val="24"/>
        </w:rPr>
        <w:t xml:space="preserve">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92558C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92558C">
        <w:rPr>
          <w:sz w:val="24"/>
          <w:szCs w:val="24"/>
        </w:rPr>
        <w:t>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56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C5B41" w:rsidRPr="0092558C" w:rsidTr="0092558C">
        <w:trPr>
          <w:trHeight w:val="70"/>
        </w:trPr>
        <w:tc>
          <w:tcPr>
            <w:tcW w:w="9214" w:type="dxa"/>
          </w:tcPr>
          <w:p w:rsidR="0092558C" w:rsidRDefault="0092558C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 zamówienia w wysokości 7 037.28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 zamówienia w wysokości 777.60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 zamówienia w wysokości 34 564.32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 zamówienia w wysokości 4 250.23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5 zamówienia w wysokości 49 032.00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6 zamówienia w wysokości 53 092.80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7 zamówienia w wysokości 3 207.60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8 zamówienia w wysokości 29 062.80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9 zamówienia w wysokości 4 787.64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10 zamówienia w wysokości 15 463.33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11 zamówienia w wysokości 34 985.52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12 zamówienia w wysokości 14 299.74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13 zamówienia w wysokości 604.80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14 zamówienia w wysokości 2 268.00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15 zamówienia w wysokości 561.60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16 zamówienia w wysokości 35 192.88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17 zamówienia w wysokości 164 277.72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18 zamówienia w wysokości 1 965.60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19 zamówienia w wysokości 13 893.12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lastRenderedPageBreak/>
              <w:t>części 20 zamówienia w wysokości 4 179.60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21 zamówienia w wysokości 432.00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22 zamówienia w wysokości 38.88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23 zamówienia w wysokości 2 160.00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24 zamówienia w wysokości 1 965.60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25 zamówienia w wysokości 3 790.80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26 zamówienia w wysokości 432.00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27 zamówienia w wysokości 6 544.48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28 zamówienia w wysokości 280.80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29 zamówienia w wysokości 872.64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30 zamówienia w wysokości 1 242.00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31 zamówienia w wysokości 162.00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32 zamówienia w wysokości 6 156.00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33 zamówienia w wysokości 2 484.00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34 zamówienia w wysokości 1 404.00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35 zamówienia w wysokości 648.00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36 zamówienia w wysokości 162.00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37 zamówienia w wysokości 4 762.80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38 zamówienia w wysokości 25 423.20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39 zamówienia w wysokości 1 296.00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40 zamówienia w wysokości 1 728.00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41 zamówienia w wysokości 6 243.48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42 zamówienia w wysokości 2 494.80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43 zamówienia w wysokości 9 153.00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44 zamówienia w wysokości 4 951.80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45 zamówienia w wysokości 4 050.00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46 zamówienia w wysokości 972.00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47 zamówienia w wysokości 1 728.00 zł brutto;</w:t>
            </w:r>
          </w:p>
        </w:tc>
      </w:tr>
      <w:tr w:rsidR="00FC5B41" w:rsidRPr="0092558C" w:rsidTr="0092558C">
        <w:trPr>
          <w:trHeight w:val="70"/>
        </w:trPr>
        <w:tc>
          <w:tcPr>
            <w:tcW w:w="9214" w:type="dxa"/>
          </w:tcPr>
          <w:p w:rsidR="00FC5B41" w:rsidRPr="0092558C" w:rsidRDefault="00FC5B41" w:rsidP="00F01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558C">
              <w:rPr>
                <w:sz w:val="24"/>
                <w:szCs w:val="24"/>
              </w:rPr>
              <w:t>części 48 zamówienia w wysokości 3 888.00 zł brutto</w:t>
            </w:r>
            <w:r w:rsidR="0092558C">
              <w:rPr>
                <w:sz w:val="24"/>
                <w:szCs w:val="24"/>
              </w:rPr>
              <w:t>.</w:t>
            </w:r>
          </w:p>
        </w:tc>
      </w:tr>
    </w:tbl>
    <w:p w:rsidR="00890B92" w:rsidRPr="0092558C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3B30D5" w:rsidRPr="00E945D1" w:rsidRDefault="003B30D5" w:rsidP="003B30D5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3B30D5" w:rsidRPr="00E945D1" w:rsidRDefault="003B30D5" w:rsidP="003B30D5">
      <w:pPr>
        <w:jc w:val="right"/>
        <w:rPr>
          <w:i/>
          <w:sz w:val="24"/>
          <w:szCs w:val="24"/>
        </w:rPr>
      </w:pPr>
    </w:p>
    <w:p w:rsidR="003B30D5" w:rsidRPr="00E945D1" w:rsidRDefault="003B30D5" w:rsidP="003B30D5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3B30D5" w:rsidRPr="00BB547B" w:rsidRDefault="003B30D5" w:rsidP="003B30D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510EC8" w:rsidRPr="0092558C" w:rsidRDefault="00510EC8" w:rsidP="00A80738">
      <w:pPr>
        <w:spacing w:before="120" w:after="120"/>
        <w:jc w:val="both"/>
        <w:rPr>
          <w:sz w:val="24"/>
          <w:szCs w:val="24"/>
        </w:rPr>
      </w:pPr>
    </w:p>
    <w:sectPr w:rsidR="00510EC8" w:rsidRPr="0092558C" w:rsidSect="0091480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269" w:right="1418" w:bottom="1418" w:left="1134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D0" w:rsidRDefault="004D3BD0">
      <w:r>
        <w:separator/>
      </w:r>
    </w:p>
  </w:endnote>
  <w:endnote w:type="continuationSeparator" w:id="0">
    <w:p w:rsidR="004D3BD0" w:rsidRDefault="004D3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C77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C77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C77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C77A4">
      <w:rPr>
        <w:rStyle w:val="Numerstrony"/>
        <w:rFonts w:ascii="Arial" w:hAnsi="Arial"/>
        <w:sz w:val="18"/>
        <w:szCs w:val="18"/>
      </w:rPr>
      <w:fldChar w:fldCharType="separate"/>
    </w:r>
    <w:r w:rsidR="00A94E9F">
      <w:rPr>
        <w:rStyle w:val="Numerstrony"/>
        <w:rFonts w:ascii="Arial" w:hAnsi="Arial"/>
        <w:noProof/>
        <w:sz w:val="18"/>
        <w:szCs w:val="18"/>
      </w:rPr>
      <w:t>2</w:t>
    </w:r>
    <w:r w:rsidR="00FC77A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C77A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C77A4">
      <w:rPr>
        <w:rStyle w:val="Numerstrony"/>
        <w:rFonts w:ascii="Arial" w:hAnsi="Arial"/>
        <w:sz w:val="18"/>
        <w:szCs w:val="18"/>
      </w:rPr>
      <w:fldChar w:fldCharType="separate"/>
    </w:r>
    <w:r w:rsidR="00A94E9F">
      <w:rPr>
        <w:rStyle w:val="Numerstrony"/>
        <w:rFonts w:ascii="Arial" w:hAnsi="Arial"/>
        <w:noProof/>
        <w:sz w:val="18"/>
        <w:szCs w:val="18"/>
      </w:rPr>
      <w:t>2</w:t>
    </w:r>
    <w:r w:rsidR="00FC77A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C77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C77A4">
      <w:rPr>
        <w:rStyle w:val="Numerstrony"/>
      </w:rPr>
      <w:fldChar w:fldCharType="separate"/>
    </w:r>
    <w:r>
      <w:rPr>
        <w:rStyle w:val="Numerstrony"/>
        <w:noProof/>
      </w:rPr>
      <w:t>1</w:t>
    </w:r>
    <w:r w:rsidR="00FC77A4">
      <w:rPr>
        <w:rStyle w:val="Numerstrony"/>
      </w:rPr>
      <w:fldChar w:fldCharType="end"/>
    </w:r>
    <w:r>
      <w:rPr>
        <w:rStyle w:val="Numerstrony"/>
      </w:rPr>
      <w:t>/</w:t>
    </w:r>
    <w:r w:rsidR="00FC77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C77A4">
      <w:rPr>
        <w:rStyle w:val="Numerstrony"/>
      </w:rPr>
      <w:fldChar w:fldCharType="separate"/>
    </w:r>
    <w:r w:rsidR="00A94E9F">
      <w:rPr>
        <w:rStyle w:val="Numerstrony"/>
        <w:noProof/>
      </w:rPr>
      <w:t>2</w:t>
    </w:r>
    <w:r w:rsidR="00FC77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D0" w:rsidRDefault="004D3BD0">
      <w:r>
        <w:separator/>
      </w:r>
    </w:p>
  </w:footnote>
  <w:footnote w:type="continuationSeparator" w:id="0">
    <w:p w:rsidR="004D3BD0" w:rsidRDefault="004D3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41" w:rsidRDefault="00FC77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B41"/>
    <w:rsid w:val="00007727"/>
    <w:rsid w:val="00017720"/>
    <w:rsid w:val="00035488"/>
    <w:rsid w:val="000B56DD"/>
    <w:rsid w:val="000D7F25"/>
    <w:rsid w:val="000E00E5"/>
    <w:rsid w:val="00173B20"/>
    <w:rsid w:val="001C69FF"/>
    <w:rsid w:val="0023318D"/>
    <w:rsid w:val="002C25F1"/>
    <w:rsid w:val="003B30D5"/>
    <w:rsid w:val="003D72FD"/>
    <w:rsid w:val="00423179"/>
    <w:rsid w:val="0049054E"/>
    <w:rsid w:val="00490DC0"/>
    <w:rsid w:val="00493F8C"/>
    <w:rsid w:val="004C7E9B"/>
    <w:rsid w:val="004D3BD0"/>
    <w:rsid w:val="00501EBE"/>
    <w:rsid w:val="00510EC8"/>
    <w:rsid w:val="00524583"/>
    <w:rsid w:val="0069085C"/>
    <w:rsid w:val="00804A9B"/>
    <w:rsid w:val="00843263"/>
    <w:rsid w:val="00861E75"/>
    <w:rsid w:val="00890B92"/>
    <w:rsid w:val="0091480C"/>
    <w:rsid w:val="0092558C"/>
    <w:rsid w:val="009D19BD"/>
    <w:rsid w:val="009F189D"/>
    <w:rsid w:val="00A47FF6"/>
    <w:rsid w:val="00A80738"/>
    <w:rsid w:val="00A94E9F"/>
    <w:rsid w:val="00BE7129"/>
    <w:rsid w:val="00C236D3"/>
    <w:rsid w:val="00C659E2"/>
    <w:rsid w:val="00C902DE"/>
    <w:rsid w:val="00CB0802"/>
    <w:rsid w:val="00CC298B"/>
    <w:rsid w:val="00D70111"/>
    <w:rsid w:val="00D7128F"/>
    <w:rsid w:val="00EA3476"/>
    <w:rsid w:val="00F95C33"/>
    <w:rsid w:val="00FC5B41"/>
    <w:rsid w:val="00FC77A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70111"/>
  </w:style>
  <w:style w:type="character" w:customStyle="1" w:styleId="TekstpodstawowywcityZnak">
    <w:name w:val="Tekst podstawowy wcięty Znak"/>
    <w:basedOn w:val="Domylnaczcionkaakapitu"/>
    <w:link w:val="Tekstpodstawowywcity"/>
    <w:rsid w:val="00D7011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B30D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2024-01-23T07:51:00Z</cp:lastPrinted>
  <dcterms:created xsi:type="dcterms:W3CDTF">2024-01-23T07:51:00Z</dcterms:created>
  <dcterms:modified xsi:type="dcterms:W3CDTF">2024-01-23T07:51:00Z</dcterms:modified>
</cp:coreProperties>
</file>