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3" w:rsidRPr="00BB41D0" w:rsidRDefault="00FA5A33" w:rsidP="00FA5A33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FA5A33" w:rsidRPr="00BB41D0" w:rsidRDefault="00FA5A33" w:rsidP="00FA5A33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FA5A33" w:rsidRPr="00BB41D0" w:rsidRDefault="00FA5A33" w:rsidP="00FA5A33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FA5A33" w:rsidRPr="00BB41D0" w:rsidRDefault="00FA5A33" w:rsidP="00FA5A33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 xml:space="preserve">Katowice dnia: </w:t>
      </w:r>
      <w:r w:rsidR="00C2710A">
        <w:rPr>
          <w:sz w:val="24"/>
          <w:szCs w:val="24"/>
        </w:rPr>
        <w:t>23.01.2024</w:t>
      </w:r>
      <w:r w:rsidR="00D250E4">
        <w:rPr>
          <w:sz w:val="24"/>
          <w:szCs w:val="24"/>
        </w:rPr>
        <w:t xml:space="preserve"> </w:t>
      </w:r>
      <w:r w:rsidR="00C2710A">
        <w:rPr>
          <w:sz w:val="24"/>
          <w:szCs w:val="24"/>
        </w:rPr>
        <w:t>r.</w:t>
      </w:r>
    </w:p>
    <w:p w:rsidR="00FA5A33" w:rsidRPr="003F69B9" w:rsidRDefault="00FA5A33" w:rsidP="00FA5A33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 w:rsidR="00C2710A">
        <w:rPr>
          <w:b/>
          <w:sz w:val="24"/>
          <w:szCs w:val="24"/>
        </w:rPr>
        <w:t>29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FA5A33" w:rsidRPr="00CF07CB" w:rsidRDefault="00FA5A33" w:rsidP="00FA5A3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</w:p>
    <w:p w:rsidR="00FA5A33" w:rsidRDefault="00FA5A33" w:rsidP="00FA5A3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A5A33" w:rsidRPr="00A80738" w:rsidRDefault="00FA5A33" w:rsidP="00FA5A3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A5A33" w:rsidRPr="00BB18D2" w:rsidRDefault="00FA5A33" w:rsidP="00FA5A33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FA5A33" w:rsidRDefault="00FA5A33" w:rsidP="00FA5A33">
      <w:pPr>
        <w:jc w:val="both"/>
        <w:rPr>
          <w:bCs/>
          <w:i/>
          <w:sz w:val="24"/>
          <w:szCs w:val="24"/>
        </w:rPr>
      </w:pPr>
    </w:p>
    <w:p w:rsidR="00FA5A33" w:rsidRPr="003F69B9" w:rsidRDefault="00FA5A33" w:rsidP="00FA5A33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FA5A33" w:rsidRPr="003F69B9" w:rsidRDefault="00FA5A33" w:rsidP="00FA5A33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FA5A33" w:rsidRDefault="00FA5A33" w:rsidP="00FA5A33">
      <w:pPr>
        <w:pStyle w:val="Tekstpodstawowywcity"/>
        <w:ind w:firstLine="0"/>
        <w:jc w:val="center"/>
        <w:rPr>
          <w:b/>
          <w:szCs w:val="24"/>
        </w:rPr>
      </w:pPr>
    </w:p>
    <w:p w:rsidR="00C2710A" w:rsidRDefault="00FA5A33" w:rsidP="00FA5A33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C2710A" w:rsidRPr="00C2710A">
        <w:rPr>
          <w:b/>
          <w:szCs w:val="24"/>
        </w:rPr>
        <w:t xml:space="preserve">obłożeń i odzieży operacyjnej </w:t>
      </w:r>
    </w:p>
    <w:p w:rsidR="00FA5A33" w:rsidRPr="00A77095" w:rsidRDefault="00C2710A" w:rsidP="00FA5A33">
      <w:pPr>
        <w:pStyle w:val="Tekstpodstawowywcity"/>
        <w:ind w:firstLine="0"/>
        <w:jc w:val="center"/>
        <w:rPr>
          <w:szCs w:val="24"/>
        </w:rPr>
      </w:pPr>
      <w:r w:rsidRPr="00C2710A">
        <w:rPr>
          <w:b/>
          <w:szCs w:val="24"/>
        </w:rPr>
        <w:t>oraz pozostałych wyrobów medycznych</w:t>
      </w:r>
      <w:r w:rsidR="00FA5A33" w:rsidRPr="00A77095">
        <w:rPr>
          <w:b/>
          <w:szCs w:val="24"/>
        </w:rPr>
        <w:t>”</w:t>
      </w:r>
    </w:p>
    <w:p w:rsidR="00FA5A33" w:rsidRPr="006650F2" w:rsidRDefault="00FA5A33" w:rsidP="00FA5A33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</w:t>
      </w:r>
      <w:r w:rsidR="00C2710A">
        <w:rPr>
          <w:b/>
          <w:szCs w:val="24"/>
        </w:rPr>
        <w:t>29</w:t>
      </w:r>
      <w:r>
        <w:rPr>
          <w:b/>
          <w:szCs w:val="24"/>
        </w:rPr>
        <w:t>/P/2023</w:t>
      </w:r>
    </w:p>
    <w:p w:rsidR="00FA5A33" w:rsidRPr="003E03F1" w:rsidRDefault="00FA5A33" w:rsidP="00FA5A33">
      <w:pPr>
        <w:jc w:val="both"/>
        <w:rPr>
          <w:sz w:val="18"/>
          <w:szCs w:val="18"/>
        </w:rPr>
      </w:pPr>
    </w:p>
    <w:p w:rsidR="00FA5A33" w:rsidRPr="00CE306D" w:rsidRDefault="00FA5A33" w:rsidP="00FA5A33">
      <w:pPr>
        <w:jc w:val="both"/>
        <w:rPr>
          <w:sz w:val="16"/>
          <w:szCs w:val="16"/>
        </w:rPr>
      </w:pPr>
    </w:p>
    <w:p w:rsidR="00FA5A33" w:rsidRPr="00BB41D0" w:rsidRDefault="00FA5A33" w:rsidP="00FA5A3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 w:rsidR="00C2710A">
        <w:rPr>
          <w:sz w:val="24"/>
          <w:szCs w:val="24"/>
        </w:rPr>
        <w:t xml:space="preserve">3 </w:t>
      </w:r>
      <w:r w:rsidRPr="00BB41D0">
        <w:rPr>
          <w:sz w:val="24"/>
          <w:szCs w:val="24"/>
        </w:rPr>
        <w:t>r. poz. 1</w:t>
      </w:r>
      <w:r w:rsidR="00C2710A">
        <w:rPr>
          <w:sz w:val="24"/>
          <w:szCs w:val="24"/>
        </w:rPr>
        <w:t>6</w:t>
      </w:r>
      <w:r>
        <w:rPr>
          <w:sz w:val="24"/>
          <w:szCs w:val="24"/>
        </w:rPr>
        <w:t>0</w:t>
      </w:r>
      <w:r w:rsidR="00C2710A">
        <w:rPr>
          <w:sz w:val="24"/>
          <w:szCs w:val="24"/>
        </w:rPr>
        <w:t>5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FA5A33" w:rsidRPr="00BB41D0" w:rsidRDefault="00FA5A33" w:rsidP="00FA5A33">
      <w:pPr>
        <w:jc w:val="both"/>
        <w:rPr>
          <w:sz w:val="24"/>
          <w:szCs w:val="24"/>
        </w:rPr>
      </w:pPr>
    </w:p>
    <w:p w:rsidR="00FA5A33" w:rsidRDefault="00FA5A33" w:rsidP="00FA5A33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C2710A">
        <w:rPr>
          <w:b/>
          <w:sz w:val="24"/>
          <w:szCs w:val="24"/>
        </w:rPr>
        <w:t>22.</w:t>
      </w:r>
      <w:r>
        <w:rPr>
          <w:b/>
          <w:sz w:val="24"/>
          <w:szCs w:val="24"/>
        </w:rPr>
        <w:t>0</w:t>
      </w:r>
      <w:r w:rsidR="00C2710A">
        <w:rPr>
          <w:b/>
          <w:sz w:val="24"/>
          <w:szCs w:val="24"/>
        </w:rPr>
        <w:t>1.</w:t>
      </w:r>
      <w:r w:rsidRPr="00BB41D0">
        <w:rPr>
          <w:b/>
          <w:sz w:val="24"/>
          <w:szCs w:val="24"/>
        </w:rPr>
        <w:t>202</w:t>
      </w:r>
      <w:r w:rsidR="00C2710A">
        <w:rPr>
          <w:b/>
          <w:sz w:val="24"/>
          <w:szCs w:val="24"/>
        </w:rPr>
        <w:t>4 r.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252"/>
        <w:gridCol w:w="2693"/>
      </w:tblGrid>
      <w:tr w:rsidR="006B27ED" w:rsidRPr="006E1CE0" w:rsidTr="00D250E4">
        <w:tc>
          <w:tcPr>
            <w:tcW w:w="993" w:type="dxa"/>
            <w:shd w:val="clear" w:color="auto" w:fill="auto"/>
            <w:vAlign w:val="center"/>
          </w:tcPr>
          <w:p w:rsidR="006B27ED" w:rsidRPr="006E1CE0" w:rsidRDefault="006B27ED" w:rsidP="00C82837">
            <w:pPr>
              <w:spacing w:before="120" w:after="120"/>
              <w:jc w:val="center"/>
            </w:pPr>
            <w:r w:rsidRPr="006E1CE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E1CE0" w:rsidRDefault="006B27ED" w:rsidP="00C82837">
            <w:pPr>
              <w:spacing w:before="120" w:after="120"/>
              <w:jc w:val="center"/>
            </w:pPr>
            <w:r w:rsidRPr="006E1CE0">
              <w:t>Nr</w:t>
            </w:r>
            <w:r w:rsidR="00C82837" w:rsidRPr="006E1CE0">
              <w:t xml:space="preserve"> </w:t>
            </w:r>
            <w:r w:rsidRPr="006E1CE0">
              <w:t>zadania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6B27ED" w:rsidRPr="006E1CE0" w:rsidRDefault="006B27ED" w:rsidP="006E1CE0">
            <w:pPr>
              <w:spacing w:before="120" w:after="120"/>
              <w:jc w:val="center"/>
            </w:pPr>
            <w:r w:rsidRPr="006E1CE0">
              <w:t xml:space="preserve">Nazwa i adres </w:t>
            </w:r>
            <w:r w:rsidR="006E1CE0" w:rsidRPr="006E1CE0">
              <w:t>W</w:t>
            </w:r>
            <w:r w:rsidRPr="006E1CE0">
              <w:t>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7ED" w:rsidRPr="006E1CE0" w:rsidRDefault="006B27ED" w:rsidP="00C82837">
            <w:pPr>
              <w:spacing w:before="120" w:after="120"/>
              <w:jc w:val="center"/>
            </w:pPr>
            <w:r w:rsidRPr="006E1CE0">
              <w:t>Cena oferty</w:t>
            </w:r>
            <w:r w:rsidR="006E1CE0" w:rsidRPr="006E1CE0">
              <w:t xml:space="preserve"> brutto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 POLAND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Aleja Piłsudskiego 63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05-070 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10 623.96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 POLAND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Aleja Piłsudskiego 63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05-070 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18 604.08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 POLAND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Aleja Piłsudskiego 63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05-070 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1 609.20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 POLAND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Aleja Piłsudskiego 63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05-070 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10 316.16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 POLAND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Aleja Piłsudskiego 63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05-070 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2 424.60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24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 POLAND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Aleja Piłsudskiego 63 </w:t>
            </w:r>
          </w:p>
          <w:p w:rsidR="006E1CE0" w:rsidRPr="00D250E4" w:rsidRDefault="003E6C3A" w:rsidP="00C45D6B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05-070 Sulejówek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1 458.00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PANEP </w:t>
            </w:r>
            <w:proofErr w:type="spellStart"/>
            <w:r w:rsidRPr="00896BB7">
              <w:rPr>
                <w:sz w:val="22"/>
                <w:szCs w:val="22"/>
              </w:rPr>
              <w:t>s.r.o</w:t>
            </w:r>
            <w:proofErr w:type="spellEnd"/>
            <w:r w:rsidRPr="00896BB7">
              <w:rPr>
                <w:sz w:val="22"/>
                <w:szCs w:val="22"/>
              </w:rPr>
              <w:t xml:space="preserve">. 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lastRenderedPageBreak/>
              <w:t>Oddział w Polsce</w:t>
            </w:r>
            <w:r>
              <w:rPr>
                <w:sz w:val="22"/>
                <w:szCs w:val="22"/>
              </w:rPr>
              <w:t xml:space="preserve">: </w:t>
            </w:r>
          </w:p>
          <w:p w:rsidR="00AF4752" w:rsidRPr="00896BB7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3E6C3A" w:rsidRPr="00D250E4" w:rsidRDefault="00AF4752" w:rsidP="00AF4752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46 958.40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PANEP </w:t>
            </w:r>
            <w:proofErr w:type="spellStart"/>
            <w:r w:rsidRPr="00896BB7">
              <w:rPr>
                <w:sz w:val="22"/>
                <w:szCs w:val="22"/>
              </w:rPr>
              <w:t>s.r.o</w:t>
            </w:r>
            <w:proofErr w:type="spellEnd"/>
            <w:r w:rsidRPr="00896BB7">
              <w:rPr>
                <w:sz w:val="22"/>
                <w:szCs w:val="22"/>
              </w:rPr>
              <w:t xml:space="preserve">. 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Oddział w Polsce</w:t>
            </w:r>
            <w:r>
              <w:rPr>
                <w:sz w:val="22"/>
                <w:szCs w:val="22"/>
              </w:rPr>
              <w:t xml:space="preserve">: </w:t>
            </w:r>
          </w:p>
          <w:p w:rsidR="00AF4752" w:rsidRPr="00896BB7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3E6C3A" w:rsidRPr="00D250E4" w:rsidRDefault="00AF4752" w:rsidP="00AF4752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53 460.00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PANEP </w:t>
            </w:r>
            <w:proofErr w:type="spellStart"/>
            <w:r w:rsidRPr="00896BB7">
              <w:rPr>
                <w:sz w:val="22"/>
                <w:szCs w:val="22"/>
              </w:rPr>
              <w:t>s.r.o</w:t>
            </w:r>
            <w:proofErr w:type="spellEnd"/>
            <w:r w:rsidRPr="00896BB7">
              <w:rPr>
                <w:sz w:val="22"/>
                <w:szCs w:val="22"/>
              </w:rPr>
              <w:t xml:space="preserve">. 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Oddział w Polsce</w:t>
            </w:r>
            <w:r>
              <w:rPr>
                <w:sz w:val="22"/>
                <w:szCs w:val="22"/>
              </w:rPr>
              <w:t xml:space="preserve">: </w:t>
            </w:r>
          </w:p>
          <w:p w:rsidR="00AF4752" w:rsidRPr="00896BB7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3E6C3A" w:rsidRPr="00D250E4" w:rsidRDefault="00AF4752" w:rsidP="00AF4752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106 704.00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PANEP </w:t>
            </w:r>
            <w:proofErr w:type="spellStart"/>
            <w:r w:rsidRPr="00896BB7">
              <w:rPr>
                <w:sz w:val="22"/>
                <w:szCs w:val="22"/>
              </w:rPr>
              <w:t>s.r.o</w:t>
            </w:r>
            <w:proofErr w:type="spellEnd"/>
            <w:r w:rsidRPr="00896BB7">
              <w:rPr>
                <w:sz w:val="22"/>
                <w:szCs w:val="22"/>
              </w:rPr>
              <w:t xml:space="preserve">. 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Oddział w Polsce</w:t>
            </w:r>
            <w:r>
              <w:rPr>
                <w:sz w:val="22"/>
                <w:szCs w:val="22"/>
              </w:rPr>
              <w:t xml:space="preserve">: </w:t>
            </w:r>
          </w:p>
          <w:p w:rsidR="00AF4752" w:rsidRPr="00896BB7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3E6C3A" w:rsidRPr="00D250E4" w:rsidRDefault="00AF4752" w:rsidP="00AF4752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22 356.00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PANEP </w:t>
            </w:r>
            <w:proofErr w:type="spellStart"/>
            <w:r w:rsidRPr="00896BB7">
              <w:rPr>
                <w:sz w:val="22"/>
                <w:szCs w:val="22"/>
              </w:rPr>
              <w:t>s.r.o</w:t>
            </w:r>
            <w:proofErr w:type="spellEnd"/>
            <w:r w:rsidRPr="00896BB7">
              <w:rPr>
                <w:sz w:val="22"/>
                <w:szCs w:val="22"/>
              </w:rPr>
              <w:t xml:space="preserve">. 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Brněnska</w:t>
            </w:r>
            <w:proofErr w:type="spellEnd"/>
            <w:r>
              <w:rPr>
                <w:sz w:val="22"/>
                <w:szCs w:val="22"/>
              </w:rPr>
              <w:t xml:space="preserve"> 1246, 665 01 </w:t>
            </w:r>
            <w:proofErr w:type="spellStart"/>
            <w:r>
              <w:rPr>
                <w:sz w:val="22"/>
                <w:szCs w:val="22"/>
              </w:rPr>
              <w:t>Rosice</w:t>
            </w:r>
            <w:proofErr w:type="spellEnd"/>
            <w:r>
              <w:rPr>
                <w:sz w:val="22"/>
                <w:szCs w:val="22"/>
              </w:rPr>
              <w:t xml:space="preserve"> u Brna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Republika Czeska</w:t>
            </w:r>
          </w:p>
          <w:p w:rsidR="00AF4752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Oddział w Polsce</w:t>
            </w:r>
            <w:r>
              <w:rPr>
                <w:sz w:val="22"/>
                <w:szCs w:val="22"/>
              </w:rPr>
              <w:t xml:space="preserve">: </w:t>
            </w:r>
          </w:p>
          <w:p w:rsidR="00AF4752" w:rsidRPr="00896BB7" w:rsidRDefault="00AF4752" w:rsidP="00AF4752">
            <w:pPr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 xml:space="preserve">1 Dywizji Pancernej 45 </w:t>
            </w:r>
          </w:p>
          <w:p w:rsidR="003E6C3A" w:rsidRPr="00D250E4" w:rsidRDefault="00AF4752" w:rsidP="00AF4752">
            <w:pPr>
              <w:spacing w:after="80"/>
              <w:jc w:val="both"/>
              <w:rPr>
                <w:sz w:val="22"/>
                <w:szCs w:val="22"/>
              </w:rPr>
            </w:pPr>
            <w:r w:rsidRPr="00896BB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896BB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4 348.08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SINMED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Graniczna 32B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44-178 Przyszowice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1 484.86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SINMED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Graniczna 32B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44-178 Przyszowice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5 101.92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Mayglobal</w:t>
            </w:r>
            <w:proofErr w:type="spellEnd"/>
            <w:r w:rsidRPr="00D250E4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Medical</w:t>
            </w:r>
            <w:proofErr w:type="spellEnd"/>
            <w:r w:rsidRPr="00D250E4">
              <w:rPr>
                <w:sz w:val="22"/>
                <w:szCs w:val="22"/>
              </w:rPr>
              <w:t xml:space="preserve"> and Pharma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Grzybowska 80/82/306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00-844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46 051.20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Mayglobal</w:t>
            </w:r>
            <w:proofErr w:type="spellEnd"/>
            <w:r w:rsidRPr="00D250E4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Medical</w:t>
            </w:r>
            <w:proofErr w:type="spellEnd"/>
            <w:r w:rsidRPr="00D250E4">
              <w:rPr>
                <w:sz w:val="22"/>
                <w:szCs w:val="22"/>
              </w:rPr>
              <w:t xml:space="preserve"> and Pharma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Grzybowska 80/82/306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00-844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37 013.76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Mayglobal</w:t>
            </w:r>
            <w:proofErr w:type="spellEnd"/>
            <w:r w:rsidRPr="00D250E4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Medical</w:t>
            </w:r>
            <w:proofErr w:type="spellEnd"/>
            <w:r w:rsidRPr="00D250E4">
              <w:rPr>
                <w:sz w:val="22"/>
                <w:szCs w:val="22"/>
              </w:rPr>
              <w:t xml:space="preserve"> and Pharma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Grzybowska 80/82/306 </w:t>
            </w:r>
          </w:p>
          <w:p w:rsidR="00012934" w:rsidRPr="00D250E4" w:rsidRDefault="003E6C3A" w:rsidP="00CE306D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00-844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17 936.64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Mayglobal</w:t>
            </w:r>
            <w:proofErr w:type="spellEnd"/>
            <w:r w:rsidRPr="00D250E4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Medical</w:t>
            </w:r>
            <w:proofErr w:type="spellEnd"/>
            <w:r w:rsidRPr="00D250E4">
              <w:rPr>
                <w:sz w:val="22"/>
                <w:szCs w:val="22"/>
              </w:rPr>
              <w:t xml:space="preserve"> and Pharma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Grzybowska 80/82/306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00-844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14 507.75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Mayglobal</w:t>
            </w:r>
            <w:proofErr w:type="spellEnd"/>
            <w:r w:rsidRPr="00D250E4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Medical</w:t>
            </w:r>
            <w:proofErr w:type="spellEnd"/>
            <w:r w:rsidRPr="00D250E4">
              <w:rPr>
                <w:sz w:val="22"/>
                <w:szCs w:val="22"/>
              </w:rPr>
              <w:t xml:space="preserve"> and Pharma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Grzybowska 80/82/306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00-844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29 260.50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Mayglobal</w:t>
            </w:r>
            <w:proofErr w:type="spellEnd"/>
            <w:r w:rsidRPr="00D250E4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Medical</w:t>
            </w:r>
            <w:proofErr w:type="spellEnd"/>
            <w:r w:rsidRPr="00D250E4">
              <w:rPr>
                <w:sz w:val="22"/>
                <w:szCs w:val="22"/>
              </w:rPr>
              <w:t xml:space="preserve"> and Pharma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Grzybowska 80/82/306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00-844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11 612.16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Polska Grupa Tekstylna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Zeusa 27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61-497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1 188.00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Polska Grupa Tekstylna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Zeusa 27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61-497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7 516.80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PROMED S.A.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Działkowa 56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02-234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9 134.53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POLMIL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8b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85-758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1 857.60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POLMIL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8b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85-758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2 764.80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POLMIL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8b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85-758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2 695.68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POLMIL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8b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85-758 Bydgoszcz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342.58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BIAMEDITEK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Elewatorska</w:t>
            </w:r>
            <w:proofErr w:type="spellEnd"/>
            <w:r w:rsidRPr="00D250E4">
              <w:rPr>
                <w:sz w:val="22"/>
                <w:szCs w:val="22"/>
              </w:rPr>
              <w:t xml:space="preserve"> 58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15-620 Białystok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4 619.92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EMPIREUM Piotr Dopieralski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Chotomowska 30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05-110 Jabłonna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6 218.86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33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EMPIREUM Piotr Dopieralski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Chotomowska 30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05-110 Jabłonna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1 900.80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LOHMANN &amp; RAUSCHER Polska </w:t>
            </w:r>
            <w:r w:rsidR="00B72498">
              <w:rPr>
                <w:sz w:val="22"/>
                <w:szCs w:val="22"/>
              </w:rPr>
              <w:t xml:space="preserve">                    </w:t>
            </w:r>
            <w:r w:rsidRPr="00D250E4">
              <w:rPr>
                <w:sz w:val="22"/>
                <w:szCs w:val="22"/>
              </w:rPr>
              <w:t>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Moniuszki 14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3 498.88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LOHMANN &amp; RAUSCHER Polska </w:t>
            </w:r>
            <w:r w:rsidR="00B72498">
              <w:rPr>
                <w:sz w:val="22"/>
                <w:szCs w:val="22"/>
              </w:rPr>
              <w:t xml:space="preserve">                  </w:t>
            </w:r>
            <w:r w:rsidRPr="00D250E4">
              <w:rPr>
                <w:sz w:val="22"/>
                <w:szCs w:val="22"/>
              </w:rPr>
              <w:t>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Moniuszki 14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36 957.60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LOHMANN &amp; RAUSCHER Polska </w:t>
            </w:r>
            <w:r w:rsidR="00B72498">
              <w:rPr>
                <w:sz w:val="22"/>
                <w:szCs w:val="22"/>
              </w:rPr>
              <w:t xml:space="preserve">                </w:t>
            </w:r>
            <w:r w:rsidRPr="00D250E4">
              <w:rPr>
                <w:sz w:val="22"/>
                <w:szCs w:val="22"/>
              </w:rPr>
              <w:t>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Moniuszki 14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40 063.68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LOHMANN &amp; RAUSCHER Polska </w:t>
            </w:r>
            <w:r w:rsidR="00B72498">
              <w:rPr>
                <w:sz w:val="22"/>
                <w:szCs w:val="22"/>
              </w:rPr>
              <w:t xml:space="preserve">                      </w:t>
            </w:r>
            <w:r w:rsidRPr="00D250E4">
              <w:rPr>
                <w:sz w:val="22"/>
                <w:szCs w:val="22"/>
              </w:rPr>
              <w:t>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Moniuszki 14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3 193.34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PAUL HARTMANN Polska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Stefana Żeromskiego 17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7 219.80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PAUL HARTMANN Polska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Stefana Żeromskiego 17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95-200 Pabianice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35 428.32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4 708.15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49 680.00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52 963.20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5 860.51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28 090.80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126 061.92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36 288.00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24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B72498" w:rsidRPr="00D250E4" w:rsidRDefault="003E6C3A" w:rsidP="00CE306D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8 532.00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4 082.40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SKAMEX S. 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Częstochowska 38/52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93-121 Łódź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690.34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J.</w:t>
            </w:r>
            <w:r w:rsidR="00B72498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Chodacki</w:t>
            </w:r>
            <w:proofErr w:type="spellEnd"/>
            <w:r w:rsidRPr="00D250E4">
              <w:rPr>
                <w:sz w:val="22"/>
                <w:szCs w:val="22"/>
              </w:rPr>
              <w:t>, A.</w:t>
            </w:r>
            <w:r w:rsidR="00B72498">
              <w:rPr>
                <w:sz w:val="22"/>
                <w:szCs w:val="22"/>
              </w:rPr>
              <w:t xml:space="preserve"> </w:t>
            </w:r>
            <w:r w:rsidRPr="00D250E4">
              <w:rPr>
                <w:sz w:val="22"/>
                <w:szCs w:val="22"/>
              </w:rPr>
              <w:t>Misztal MEDICA Sp. J.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4A </w:t>
            </w:r>
          </w:p>
          <w:p w:rsidR="003E6C3A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59-300 Lubin</w:t>
            </w:r>
          </w:p>
          <w:p w:rsidR="00CE306D" w:rsidRPr="00D250E4" w:rsidRDefault="00CE306D" w:rsidP="00C2710A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1 230.00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J.</w:t>
            </w:r>
            <w:r w:rsidR="00B72498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Chodacki</w:t>
            </w:r>
            <w:proofErr w:type="spellEnd"/>
            <w:r w:rsidRPr="00D250E4">
              <w:rPr>
                <w:sz w:val="22"/>
                <w:szCs w:val="22"/>
              </w:rPr>
              <w:t>, A.</w:t>
            </w:r>
            <w:r w:rsidR="00B72498">
              <w:rPr>
                <w:sz w:val="22"/>
                <w:szCs w:val="22"/>
              </w:rPr>
              <w:t xml:space="preserve"> </w:t>
            </w:r>
            <w:r w:rsidRPr="00D250E4">
              <w:rPr>
                <w:sz w:val="22"/>
                <w:szCs w:val="22"/>
              </w:rPr>
              <w:t>Misztal MEDICA Sp. J.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4A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59-300 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9 800.64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J.</w:t>
            </w:r>
            <w:r w:rsidR="00B72498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Chodacki</w:t>
            </w:r>
            <w:proofErr w:type="spellEnd"/>
            <w:r w:rsidRPr="00D250E4">
              <w:rPr>
                <w:sz w:val="22"/>
                <w:szCs w:val="22"/>
              </w:rPr>
              <w:t>, A.</w:t>
            </w:r>
            <w:r w:rsidR="00B72498">
              <w:rPr>
                <w:sz w:val="22"/>
                <w:szCs w:val="22"/>
              </w:rPr>
              <w:t xml:space="preserve"> </w:t>
            </w:r>
            <w:r w:rsidRPr="00D250E4">
              <w:rPr>
                <w:sz w:val="22"/>
                <w:szCs w:val="22"/>
              </w:rPr>
              <w:t>Misztal MEDICA Sp. J.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4A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59-300 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270.00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J.</w:t>
            </w:r>
            <w:r w:rsidR="00B72498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Chodacki</w:t>
            </w:r>
            <w:proofErr w:type="spellEnd"/>
            <w:r w:rsidRPr="00D250E4">
              <w:rPr>
                <w:sz w:val="22"/>
                <w:szCs w:val="22"/>
              </w:rPr>
              <w:t>, A.</w:t>
            </w:r>
            <w:r w:rsidR="00B72498">
              <w:rPr>
                <w:sz w:val="22"/>
                <w:szCs w:val="22"/>
              </w:rPr>
              <w:t xml:space="preserve"> </w:t>
            </w:r>
            <w:r w:rsidRPr="00D250E4">
              <w:rPr>
                <w:sz w:val="22"/>
                <w:szCs w:val="22"/>
              </w:rPr>
              <w:t>Misztal MEDICA Sp. J.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4A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59-300 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3 045.60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J.</w:t>
            </w:r>
            <w:r w:rsidR="00B72498">
              <w:rPr>
                <w:sz w:val="22"/>
                <w:szCs w:val="22"/>
              </w:rPr>
              <w:t xml:space="preserve"> </w:t>
            </w:r>
            <w:proofErr w:type="spellStart"/>
            <w:r w:rsidRPr="00D250E4">
              <w:rPr>
                <w:sz w:val="22"/>
                <w:szCs w:val="22"/>
              </w:rPr>
              <w:t>Chodacki</w:t>
            </w:r>
            <w:proofErr w:type="spellEnd"/>
            <w:r w:rsidRPr="00D250E4">
              <w:rPr>
                <w:sz w:val="22"/>
                <w:szCs w:val="22"/>
              </w:rPr>
              <w:t>, A.</w:t>
            </w:r>
            <w:r w:rsidR="00B72498">
              <w:rPr>
                <w:sz w:val="22"/>
                <w:szCs w:val="22"/>
              </w:rPr>
              <w:t xml:space="preserve"> </w:t>
            </w:r>
            <w:r w:rsidRPr="00D250E4">
              <w:rPr>
                <w:sz w:val="22"/>
                <w:szCs w:val="22"/>
              </w:rPr>
              <w:t>Misztal MEDICA Sp. J.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Przemysłowa 4A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59-300 Lubin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1 123.20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Firma </w:t>
            </w:r>
            <w:proofErr w:type="spellStart"/>
            <w:r w:rsidRPr="00D250E4">
              <w:rPr>
                <w:sz w:val="22"/>
                <w:szCs w:val="22"/>
              </w:rPr>
              <w:t>Produkcyjno-Usługowo-Handlowa</w:t>
            </w:r>
            <w:proofErr w:type="spellEnd"/>
            <w:r w:rsidRPr="00D250E4">
              <w:rPr>
                <w:sz w:val="22"/>
                <w:szCs w:val="22"/>
              </w:rPr>
              <w:t xml:space="preserve"> Mieczysław Kruszelnicki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Chorwacka 45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51-107 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10 276.96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Firma </w:t>
            </w:r>
            <w:proofErr w:type="spellStart"/>
            <w:r w:rsidRPr="00D250E4">
              <w:rPr>
                <w:sz w:val="22"/>
                <w:szCs w:val="22"/>
              </w:rPr>
              <w:t>Produkcyjno-Usługowo-Handlowa</w:t>
            </w:r>
            <w:proofErr w:type="spellEnd"/>
            <w:r w:rsidRPr="00D250E4">
              <w:rPr>
                <w:sz w:val="22"/>
                <w:szCs w:val="22"/>
              </w:rPr>
              <w:t xml:space="preserve"> Mieczysław Kruszelnicki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Chorwacka 45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51-107 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1 296.00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Firma </w:t>
            </w:r>
            <w:proofErr w:type="spellStart"/>
            <w:r w:rsidRPr="00D250E4">
              <w:rPr>
                <w:sz w:val="22"/>
                <w:szCs w:val="22"/>
              </w:rPr>
              <w:t>Produkcyjno-Usługowo-Handlowa</w:t>
            </w:r>
            <w:proofErr w:type="spellEnd"/>
            <w:r w:rsidRPr="00D250E4">
              <w:rPr>
                <w:sz w:val="22"/>
                <w:szCs w:val="22"/>
              </w:rPr>
              <w:t xml:space="preserve"> Mieczysław Kruszelnicki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Chorwacka 45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51-107 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7 750.08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Firma </w:t>
            </w:r>
            <w:proofErr w:type="spellStart"/>
            <w:r w:rsidRPr="00D250E4">
              <w:rPr>
                <w:sz w:val="22"/>
                <w:szCs w:val="22"/>
              </w:rPr>
              <w:t>Produkcyjno-Usługowo-Handlowa</w:t>
            </w:r>
            <w:proofErr w:type="spellEnd"/>
            <w:r w:rsidRPr="00D250E4">
              <w:rPr>
                <w:sz w:val="22"/>
                <w:szCs w:val="22"/>
              </w:rPr>
              <w:t xml:space="preserve"> Mieczysław Kruszelnicki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Chorwacka 45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51-107 Wrocław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16 135.20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TELEFLEX Polska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Żwirki i Wigury 16A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02-092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3 744.36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eMtiM</w:t>
            </w:r>
            <w:proofErr w:type="spellEnd"/>
            <w:r w:rsidRPr="00D250E4">
              <w:rPr>
                <w:sz w:val="22"/>
                <w:szCs w:val="22"/>
              </w:rPr>
              <w:t xml:space="preserve"> Marek Mazurkiewicz</w:t>
            </w:r>
          </w:p>
          <w:p w:rsidR="003E6C3A" w:rsidRPr="00D250E4" w:rsidRDefault="00204A37" w:rsidP="00C2710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Legnicka</w:t>
            </w:r>
            <w:r w:rsidR="003E6C3A" w:rsidRPr="00D250E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</w:t>
            </w:r>
            <w:r w:rsidR="003E6C3A" w:rsidRPr="00D250E4">
              <w:rPr>
                <w:sz w:val="22"/>
                <w:szCs w:val="22"/>
              </w:rPr>
              <w:t xml:space="preserve"> </w:t>
            </w:r>
          </w:p>
          <w:p w:rsidR="00204A37" w:rsidRPr="00D250E4" w:rsidRDefault="003E6C3A" w:rsidP="00CE306D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</w:t>
            </w:r>
            <w:r w:rsidR="00204A37">
              <w:rPr>
                <w:sz w:val="22"/>
                <w:szCs w:val="22"/>
              </w:rPr>
              <w:t>11</w:t>
            </w:r>
            <w:r w:rsidRPr="00D250E4">
              <w:rPr>
                <w:sz w:val="22"/>
                <w:szCs w:val="22"/>
              </w:rPr>
              <w:t xml:space="preserve">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799.20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33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eMtiM</w:t>
            </w:r>
            <w:proofErr w:type="spellEnd"/>
            <w:r w:rsidRPr="00D250E4">
              <w:rPr>
                <w:sz w:val="22"/>
                <w:szCs w:val="22"/>
              </w:rPr>
              <w:t xml:space="preserve"> Marek Mazurkiewicz</w:t>
            </w:r>
          </w:p>
          <w:p w:rsidR="00204A37" w:rsidRPr="00D250E4" w:rsidRDefault="00204A37" w:rsidP="00204A3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Legnicka</w:t>
            </w:r>
            <w:r w:rsidRPr="00D250E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21</w:t>
            </w:r>
            <w:r w:rsidRPr="00D250E4">
              <w:rPr>
                <w:sz w:val="22"/>
                <w:szCs w:val="22"/>
              </w:rPr>
              <w:t xml:space="preserve"> </w:t>
            </w:r>
          </w:p>
          <w:p w:rsidR="003E6C3A" w:rsidRPr="00D250E4" w:rsidRDefault="00204A37" w:rsidP="00204A37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</w:t>
            </w:r>
            <w:r>
              <w:rPr>
                <w:sz w:val="22"/>
                <w:szCs w:val="22"/>
              </w:rPr>
              <w:t>11</w:t>
            </w:r>
            <w:r w:rsidRPr="00D250E4">
              <w:rPr>
                <w:sz w:val="22"/>
                <w:szCs w:val="22"/>
              </w:rPr>
              <w:t xml:space="preserve">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1 998.00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880.20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lastRenderedPageBreak/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48 016.80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25 200.72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4 307.69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552.96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32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8 326.80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37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CF07CB" w:rsidRPr="00D250E4" w:rsidRDefault="00CF07CB" w:rsidP="00CE306D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2 420.15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38</w:t>
            </w:r>
          </w:p>
        </w:tc>
        <w:tc>
          <w:tcPr>
            <w:tcW w:w="4252" w:type="dxa"/>
            <w:shd w:val="clear" w:color="auto" w:fill="auto"/>
          </w:tcPr>
          <w:p w:rsidR="00CF07CB" w:rsidRDefault="00CF07CB" w:rsidP="00CF07CB">
            <w:pPr>
              <w:spacing w:before="80"/>
              <w:rPr>
                <w:sz w:val="22"/>
                <w:szCs w:val="22"/>
              </w:rPr>
            </w:pPr>
            <w:r w:rsidRPr="00756472">
              <w:rPr>
                <w:b/>
                <w:sz w:val="22"/>
                <w:szCs w:val="22"/>
              </w:rPr>
              <w:t>Konsorcjum firm</w:t>
            </w:r>
            <w:r>
              <w:rPr>
                <w:sz w:val="22"/>
                <w:szCs w:val="22"/>
              </w:rPr>
              <w:t>: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Citonet</w:t>
            </w:r>
            <w:proofErr w:type="spellEnd"/>
            <w:r>
              <w:rPr>
                <w:sz w:val="22"/>
                <w:szCs w:val="22"/>
              </w:rPr>
              <w:t xml:space="preserve"> Śląski Sp. z o.o.</w:t>
            </w:r>
          </w:p>
          <w:p w:rsidR="00CF07CB" w:rsidRDefault="00CF07CB" w:rsidP="00CF07C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Wojkowicka</w:t>
            </w:r>
            <w:proofErr w:type="spellEnd"/>
            <w:r>
              <w:rPr>
                <w:sz w:val="22"/>
                <w:szCs w:val="22"/>
              </w:rPr>
              <w:t xml:space="preserve"> 35, 41-250 Czeladź</w:t>
            </w:r>
          </w:p>
          <w:p w:rsidR="00CF07CB" w:rsidRPr="00775FF7" w:rsidRDefault="00CF07CB" w:rsidP="00CF07CB">
            <w:pPr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Toruńskie Zakłady Materiałów Opatrunkowych S.A.</w:t>
            </w:r>
          </w:p>
          <w:p w:rsidR="003E6C3A" w:rsidRPr="00D250E4" w:rsidRDefault="00CF07CB" w:rsidP="00CF07CB">
            <w:pPr>
              <w:spacing w:after="80"/>
              <w:jc w:val="both"/>
              <w:rPr>
                <w:sz w:val="22"/>
                <w:szCs w:val="22"/>
              </w:rPr>
            </w:pPr>
            <w:r w:rsidRPr="00775FF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775FF7">
              <w:rPr>
                <w:sz w:val="22"/>
                <w:szCs w:val="22"/>
              </w:rPr>
              <w:t>87-100 Toruń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19 788.80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BIALMED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Kazimierzowska 46/48/35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02-546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4 369.14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BIALMED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Kazimierzowska 46/48/35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02-546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2 214.14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BIALMED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Kazimierzowska 46/48/35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02-546 Warszawa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343.44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ASEO PAPER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Czarnohucka</w:t>
            </w:r>
            <w:proofErr w:type="spellEnd"/>
            <w:r w:rsidRPr="00D250E4">
              <w:rPr>
                <w:sz w:val="22"/>
                <w:szCs w:val="22"/>
              </w:rPr>
              <w:t xml:space="preserve"> 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42-600 Tarnowskie Góry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13 018.32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ASEO PAPER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Czarnohucka</w:t>
            </w:r>
            <w:proofErr w:type="spellEnd"/>
            <w:r w:rsidRPr="00D250E4">
              <w:rPr>
                <w:sz w:val="22"/>
                <w:szCs w:val="22"/>
              </w:rPr>
              <w:t xml:space="preserve"> 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42-600 Tarnowskie Góry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6 794.28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ASEO PAPER Sp. z o.o.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proofErr w:type="spellStart"/>
            <w:r w:rsidRPr="00D250E4">
              <w:rPr>
                <w:sz w:val="22"/>
                <w:szCs w:val="22"/>
              </w:rPr>
              <w:t>Czarnohucka</w:t>
            </w:r>
            <w:proofErr w:type="spellEnd"/>
            <w:r w:rsidRPr="00D250E4">
              <w:rPr>
                <w:sz w:val="22"/>
                <w:szCs w:val="22"/>
              </w:rPr>
              <w:t xml:space="preserve"> 3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42-600 Tarnowskie Góry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1 794.89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6 156.00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560.52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23 706.00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4 074.62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35 694.00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CF07CB" w:rsidRPr="00D250E4" w:rsidRDefault="003E6C3A" w:rsidP="00CE306D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44 789.76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2 959.42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4 207.90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12 857.89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12 033.36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15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704.70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16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19 848.06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lastRenderedPageBreak/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18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1 371.60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2 511.00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24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5 043.60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928.80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31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133.92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32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28 576.80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40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ZARYS International Group Sp. z o.o. Sp. K.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 xml:space="preserve">Pod Borem 18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41-808 Zabrze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179.93 zł</w:t>
            </w:r>
          </w:p>
        </w:tc>
      </w:tr>
      <w:tr w:rsidR="003E6C3A" w:rsidRPr="006E1CE0" w:rsidTr="00D250E4">
        <w:tc>
          <w:tcPr>
            <w:tcW w:w="9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19</w:t>
            </w:r>
          </w:p>
        </w:tc>
        <w:tc>
          <w:tcPr>
            <w:tcW w:w="4252" w:type="dxa"/>
            <w:shd w:val="clear" w:color="auto" w:fill="auto"/>
          </w:tcPr>
          <w:p w:rsidR="003E6C3A" w:rsidRPr="00D250E4" w:rsidRDefault="003E6C3A" w:rsidP="00C2710A">
            <w:pPr>
              <w:spacing w:before="80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MERCATOR MEDICAL S.A.</w:t>
            </w:r>
          </w:p>
          <w:p w:rsidR="003E6C3A" w:rsidRPr="00D250E4" w:rsidRDefault="003E6C3A" w:rsidP="00C2710A">
            <w:pPr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H.</w:t>
            </w:r>
            <w:r w:rsidR="00CF07CB">
              <w:rPr>
                <w:sz w:val="22"/>
                <w:szCs w:val="22"/>
              </w:rPr>
              <w:t xml:space="preserve"> </w:t>
            </w:r>
            <w:r w:rsidRPr="00D250E4">
              <w:rPr>
                <w:sz w:val="22"/>
                <w:szCs w:val="22"/>
              </w:rPr>
              <w:t xml:space="preserve">Modrzejewskiej 30 </w:t>
            </w:r>
          </w:p>
          <w:p w:rsidR="003E6C3A" w:rsidRPr="00D250E4" w:rsidRDefault="003E6C3A" w:rsidP="00C2710A">
            <w:pPr>
              <w:spacing w:after="80"/>
              <w:jc w:val="both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31-327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3E6C3A" w:rsidRPr="00D250E4" w:rsidRDefault="003E6C3A" w:rsidP="00C2710A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250E4">
              <w:rPr>
                <w:sz w:val="22"/>
                <w:szCs w:val="22"/>
              </w:rPr>
              <w:t>8 683.20 zł</w:t>
            </w:r>
          </w:p>
        </w:tc>
      </w:tr>
      <w:bookmarkEnd w:id="0"/>
    </w:tbl>
    <w:p w:rsidR="00D250E4" w:rsidRDefault="00D250E4" w:rsidP="00D250E4">
      <w:pPr>
        <w:jc w:val="right"/>
        <w:rPr>
          <w:i/>
          <w:sz w:val="24"/>
          <w:szCs w:val="24"/>
        </w:rPr>
      </w:pPr>
    </w:p>
    <w:p w:rsidR="00D250E4" w:rsidRDefault="00D250E4" w:rsidP="00D250E4">
      <w:pPr>
        <w:jc w:val="right"/>
        <w:rPr>
          <w:i/>
          <w:sz w:val="24"/>
          <w:szCs w:val="24"/>
        </w:rPr>
      </w:pPr>
    </w:p>
    <w:p w:rsidR="00CE306D" w:rsidRDefault="00CE306D" w:rsidP="00D250E4">
      <w:pPr>
        <w:jc w:val="right"/>
        <w:rPr>
          <w:i/>
          <w:sz w:val="24"/>
          <w:szCs w:val="24"/>
        </w:rPr>
      </w:pPr>
    </w:p>
    <w:p w:rsidR="00D250E4" w:rsidRPr="00E945D1" w:rsidRDefault="00D250E4" w:rsidP="00D250E4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D250E4" w:rsidRPr="00E945D1" w:rsidRDefault="00D250E4" w:rsidP="00D250E4">
      <w:pPr>
        <w:jc w:val="right"/>
        <w:rPr>
          <w:i/>
          <w:sz w:val="24"/>
          <w:szCs w:val="24"/>
        </w:rPr>
      </w:pPr>
    </w:p>
    <w:p w:rsidR="00D250E4" w:rsidRPr="00E945D1" w:rsidRDefault="00D250E4" w:rsidP="00D250E4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D250E4" w:rsidRPr="00BB547B" w:rsidRDefault="00D250E4" w:rsidP="00D250E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E945D1">
        <w:rPr>
          <w:i/>
          <w:szCs w:val="24"/>
        </w:rPr>
        <w:t xml:space="preserve">Adam </w:t>
      </w:r>
      <w:proofErr w:type="spellStart"/>
      <w:r w:rsidRPr="00E945D1">
        <w:rPr>
          <w:i/>
          <w:szCs w:val="24"/>
        </w:rPr>
        <w:t>Trzebinczyk</w:t>
      </w:r>
      <w:proofErr w:type="spellEnd"/>
    </w:p>
    <w:p w:rsidR="00C236D3" w:rsidRPr="00BB547B" w:rsidRDefault="00C236D3" w:rsidP="006E1CE0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F07CB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2127" w:right="1418" w:bottom="709" w:left="1134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7CB" w:rsidRDefault="00CF07CB">
      <w:r>
        <w:separator/>
      </w:r>
    </w:p>
  </w:endnote>
  <w:endnote w:type="continuationSeparator" w:id="0">
    <w:p w:rsidR="00CF07CB" w:rsidRDefault="00CF0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CB" w:rsidRDefault="00CF07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F07CB" w:rsidRDefault="00CF07C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CB" w:rsidRDefault="00CF07C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CF07CB" w:rsidRDefault="00CF07C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306D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E306D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CB" w:rsidRDefault="00CF07C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F07CB" w:rsidRDefault="00CF07CB">
    <w:pPr>
      <w:pStyle w:val="Stopka"/>
      <w:tabs>
        <w:tab w:val="clear" w:pos="4536"/>
      </w:tabs>
      <w:jc w:val="center"/>
    </w:pPr>
  </w:p>
  <w:p w:rsidR="00CF07CB" w:rsidRDefault="00CF07CB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306D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7CB" w:rsidRDefault="00CF07CB">
      <w:r>
        <w:separator/>
      </w:r>
    </w:p>
  </w:footnote>
  <w:footnote w:type="continuationSeparator" w:id="0">
    <w:p w:rsidR="00CF07CB" w:rsidRDefault="00CF07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CB" w:rsidRDefault="00CF07C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C3A"/>
    <w:rsid w:val="00007727"/>
    <w:rsid w:val="00012934"/>
    <w:rsid w:val="00017720"/>
    <w:rsid w:val="00035488"/>
    <w:rsid w:val="00065147"/>
    <w:rsid w:val="000D7F25"/>
    <w:rsid w:val="000E00E5"/>
    <w:rsid w:val="00173B20"/>
    <w:rsid w:val="001A4E0A"/>
    <w:rsid w:val="001C69FF"/>
    <w:rsid w:val="00204A37"/>
    <w:rsid w:val="00224370"/>
    <w:rsid w:val="0023318D"/>
    <w:rsid w:val="002C2CA8"/>
    <w:rsid w:val="003905FC"/>
    <w:rsid w:val="003D72FD"/>
    <w:rsid w:val="003E6C3A"/>
    <w:rsid w:val="00423179"/>
    <w:rsid w:val="00451819"/>
    <w:rsid w:val="00490DC0"/>
    <w:rsid w:val="00493F8C"/>
    <w:rsid w:val="004C7E9B"/>
    <w:rsid w:val="005614F2"/>
    <w:rsid w:val="00577BC6"/>
    <w:rsid w:val="0069085C"/>
    <w:rsid w:val="006B27ED"/>
    <w:rsid w:val="006E1CE0"/>
    <w:rsid w:val="00843263"/>
    <w:rsid w:val="00861E75"/>
    <w:rsid w:val="009D19BD"/>
    <w:rsid w:val="009F189D"/>
    <w:rsid w:val="00A80738"/>
    <w:rsid w:val="00AF4752"/>
    <w:rsid w:val="00B72498"/>
    <w:rsid w:val="00BB547B"/>
    <w:rsid w:val="00C236D3"/>
    <w:rsid w:val="00C2710A"/>
    <w:rsid w:val="00C45D6B"/>
    <w:rsid w:val="00C659E2"/>
    <w:rsid w:val="00C82837"/>
    <w:rsid w:val="00CA3D66"/>
    <w:rsid w:val="00CB0802"/>
    <w:rsid w:val="00CE306D"/>
    <w:rsid w:val="00CF07CB"/>
    <w:rsid w:val="00D250E4"/>
    <w:rsid w:val="00D665F5"/>
    <w:rsid w:val="00D7128F"/>
    <w:rsid w:val="00EA3476"/>
    <w:rsid w:val="00EE075B"/>
    <w:rsid w:val="00F16C60"/>
    <w:rsid w:val="00F9535B"/>
    <w:rsid w:val="00F95C33"/>
    <w:rsid w:val="00FA5A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A5A33"/>
  </w:style>
  <w:style w:type="character" w:customStyle="1" w:styleId="TekstpodstawowywcityZnak">
    <w:name w:val="Tekst podstawowy wcięty Znak"/>
    <w:basedOn w:val="Domylnaczcionkaakapitu"/>
    <w:link w:val="Tekstpodstawowywcity"/>
    <w:rsid w:val="00FA5A3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250E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1596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2024-01-23T08:11:00Z</cp:lastPrinted>
  <dcterms:created xsi:type="dcterms:W3CDTF">2024-01-23T08:11:00Z</dcterms:created>
  <dcterms:modified xsi:type="dcterms:W3CDTF">2024-01-23T08:11:00Z</dcterms:modified>
</cp:coreProperties>
</file>