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2E159" w14:textId="77777777" w:rsidR="00986737" w:rsidRPr="009432A1" w:rsidRDefault="00926290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926290">
        <w:rPr>
          <w:rFonts w:ascii="Arial" w:hAnsi="Arial" w:cs="Arial"/>
          <w:sz w:val="24"/>
          <w:szCs w:val="24"/>
        </w:rPr>
        <w:t>Kolbuszowa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926290">
        <w:rPr>
          <w:rFonts w:ascii="Arial" w:hAnsi="Arial" w:cs="Arial"/>
          <w:sz w:val="24"/>
          <w:szCs w:val="24"/>
        </w:rPr>
        <w:t>2024-01-25</w:t>
      </w:r>
    </w:p>
    <w:p w14:paraId="148BC4A3" w14:textId="77777777" w:rsidR="00986737" w:rsidRPr="009432A1" w:rsidRDefault="00926290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26290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5103689F" w14:textId="77777777" w:rsidR="00986737" w:rsidRPr="009432A1" w:rsidRDefault="00926290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926290">
        <w:rPr>
          <w:rFonts w:ascii="Arial" w:hAnsi="Arial" w:cs="Arial"/>
          <w:sz w:val="24"/>
          <w:szCs w:val="24"/>
        </w:rPr>
        <w:t>Grunwaldzka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926290">
        <w:rPr>
          <w:rFonts w:ascii="Arial" w:hAnsi="Arial" w:cs="Arial"/>
          <w:sz w:val="24"/>
          <w:szCs w:val="24"/>
        </w:rPr>
        <w:t>4</w:t>
      </w:r>
    </w:p>
    <w:p w14:paraId="0AD17993" w14:textId="77777777" w:rsidR="00986737" w:rsidRPr="009432A1" w:rsidRDefault="00926290" w:rsidP="00986737">
      <w:pPr>
        <w:rPr>
          <w:rFonts w:ascii="Arial" w:hAnsi="Arial" w:cs="Arial"/>
          <w:sz w:val="24"/>
          <w:szCs w:val="24"/>
        </w:rPr>
      </w:pPr>
      <w:r w:rsidRPr="00926290">
        <w:rPr>
          <w:rFonts w:ascii="Arial" w:hAnsi="Arial" w:cs="Arial"/>
          <w:sz w:val="24"/>
          <w:szCs w:val="24"/>
        </w:rPr>
        <w:t>36-100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926290">
        <w:rPr>
          <w:rFonts w:ascii="Arial" w:hAnsi="Arial" w:cs="Arial"/>
          <w:sz w:val="24"/>
          <w:szCs w:val="24"/>
        </w:rPr>
        <w:t>Kolbuszowa</w:t>
      </w:r>
    </w:p>
    <w:p w14:paraId="2131BFC4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C9680FF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0B32DDFC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4DF725C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397AC69E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6226C79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4BD78611" w14:textId="77777777" w:rsidTr="005A632E">
        <w:tc>
          <w:tcPr>
            <w:tcW w:w="2269" w:type="dxa"/>
            <w:shd w:val="clear" w:color="auto" w:fill="auto"/>
          </w:tcPr>
          <w:p w14:paraId="61A825F6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AC53D90" w14:textId="77777777" w:rsidR="00986737" w:rsidRPr="004E4B64" w:rsidRDefault="00926290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26290">
              <w:rPr>
                <w:rFonts w:ascii="Arial" w:hAnsi="Arial" w:cs="Arial"/>
                <w:bCs/>
                <w:sz w:val="24"/>
                <w:szCs w:val="24"/>
              </w:rPr>
              <w:t>Dostawa rękawic medycznych - 4 pakiety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26290" w:rsidRPr="004E4B64" w14:paraId="38A73922" w14:textId="77777777" w:rsidTr="005E7CE0">
        <w:tc>
          <w:tcPr>
            <w:tcW w:w="2269" w:type="dxa"/>
            <w:shd w:val="clear" w:color="auto" w:fill="auto"/>
          </w:tcPr>
          <w:p w14:paraId="263F2254" w14:textId="77777777" w:rsidR="00926290" w:rsidRPr="004E4B64" w:rsidRDefault="00926290" w:rsidP="005E7CE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F14B66C" w14:textId="77777777" w:rsidR="00926290" w:rsidRPr="004E4B64" w:rsidRDefault="00926290" w:rsidP="005E7CE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26290">
              <w:rPr>
                <w:rFonts w:ascii="Arial" w:hAnsi="Arial" w:cs="Arial"/>
                <w:bCs/>
                <w:sz w:val="24"/>
                <w:szCs w:val="24"/>
              </w:rPr>
              <w:t>Eap-2412/3/24/M</w:t>
            </w:r>
          </w:p>
        </w:tc>
      </w:tr>
    </w:tbl>
    <w:p w14:paraId="02479669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0F61F172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926290" w:rsidRPr="00926290">
        <w:rPr>
          <w:rFonts w:ascii="Arial" w:hAnsi="Arial" w:cs="Arial"/>
          <w:sz w:val="24"/>
          <w:szCs w:val="24"/>
        </w:rPr>
        <w:t>(</w:t>
      </w:r>
      <w:proofErr w:type="spellStart"/>
      <w:r w:rsidR="00926290" w:rsidRPr="00926290">
        <w:rPr>
          <w:rFonts w:ascii="Arial" w:hAnsi="Arial" w:cs="Arial"/>
          <w:sz w:val="24"/>
          <w:szCs w:val="24"/>
        </w:rPr>
        <w:t>t.j</w:t>
      </w:r>
      <w:proofErr w:type="spellEnd"/>
      <w:r w:rsidR="00926290" w:rsidRPr="00926290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3B7857D7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926290" w:rsidRPr="00926290">
        <w:rPr>
          <w:rFonts w:ascii="Arial" w:hAnsi="Arial" w:cs="Arial"/>
          <w:sz w:val="24"/>
          <w:szCs w:val="24"/>
        </w:rPr>
        <w:t>25/01/2024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926290" w:rsidRPr="00926290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5D13FAEE" w14:textId="77777777" w:rsidTr="005A632E">
        <w:tc>
          <w:tcPr>
            <w:tcW w:w="1276" w:type="dxa"/>
            <w:shd w:val="clear" w:color="auto" w:fill="F2F2F2"/>
            <w:vAlign w:val="center"/>
          </w:tcPr>
          <w:p w14:paraId="12CEB125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1E6E8A59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11BE2AC3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477B37AE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26290" w:rsidRPr="00BB547B" w14:paraId="201C722C" w14:textId="77777777" w:rsidTr="005E7CE0">
        <w:tc>
          <w:tcPr>
            <w:tcW w:w="1276" w:type="dxa"/>
            <w:shd w:val="clear" w:color="auto" w:fill="auto"/>
            <w:vAlign w:val="center"/>
          </w:tcPr>
          <w:p w14:paraId="628E6BCD" w14:textId="77777777" w:rsidR="00926290" w:rsidRPr="00986737" w:rsidRDefault="00926290" w:rsidP="005E7CE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CA9488" w14:textId="77777777" w:rsidR="00926290" w:rsidRPr="00986737" w:rsidRDefault="00926290" w:rsidP="005E7CE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2B0DEF3" w14:textId="77777777" w:rsidR="00926290" w:rsidRPr="00986737" w:rsidRDefault="00926290" w:rsidP="005E7CE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26290">
              <w:rPr>
                <w:rFonts w:ascii="Arial" w:hAnsi="Arial" w:cs="Arial"/>
                <w:sz w:val="24"/>
                <w:szCs w:val="24"/>
              </w:rPr>
              <w:t>Abena</w:t>
            </w:r>
            <w:proofErr w:type="spellEnd"/>
            <w:r w:rsidRPr="00926290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6665FD4C" w14:textId="77777777" w:rsidR="00926290" w:rsidRPr="00986737" w:rsidRDefault="00926290" w:rsidP="005E7CE0">
            <w:pPr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>Nowa, Łozienica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6290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1B33176" w14:textId="77777777" w:rsidR="00926290" w:rsidRPr="00986737" w:rsidRDefault="00926290" w:rsidP="005E7CE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>72-100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6290">
              <w:rPr>
                <w:rFonts w:ascii="Arial" w:hAnsi="Arial" w:cs="Arial"/>
                <w:sz w:val="24"/>
                <w:szCs w:val="24"/>
              </w:rPr>
              <w:t>Goleniów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27D6871" w14:textId="77777777" w:rsidR="00926290" w:rsidRPr="00986737" w:rsidRDefault="00926290" w:rsidP="005E7CE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>116 640.00 zł</w:t>
            </w:r>
          </w:p>
        </w:tc>
      </w:tr>
      <w:tr w:rsidR="00926290" w:rsidRPr="00BB547B" w14:paraId="6BC764A6" w14:textId="77777777" w:rsidTr="005E7CE0">
        <w:tc>
          <w:tcPr>
            <w:tcW w:w="1276" w:type="dxa"/>
            <w:shd w:val="clear" w:color="auto" w:fill="auto"/>
            <w:vAlign w:val="center"/>
          </w:tcPr>
          <w:p w14:paraId="7E54C186" w14:textId="77777777" w:rsidR="00926290" w:rsidRPr="00986737" w:rsidRDefault="00926290" w:rsidP="005E7CE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9123B9" w14:textId="77777777" w:rsidR="00926290" w:rsidRPr="00986737" w:rsidRDefault="00926290" w:rsidP="005E7CE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1F14355E" w14:textId="77777777" w:rsidR="00926290" w:rsidRPr="00986737" w:rsidRDefault="00926290" w:rsidP="005E7CE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926290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926290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komandytowa</w:t>
            </w:r>
          </w:p>
          <w:p w14:paraId="655023B9" w14:textId="77777777" w:rsidR="00926290" w:rsidRPr="00986737" w:rsidRDefault="00926290" w:rsidP="005E7CE0">
            <w:pPr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>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6290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E776279" w14:textId="77777777" w:rsidR="00926290" w:rsidRPr="00986737" w:rsidRDefault="00926290" w:rsidP="005E7CE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6290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50995DF" w14:textId="77777777" w:rsidR="00926290" w:rsidRPr="00986737" w:rsidRDefault="00926290" w:rsidP="005E7CE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>107 308.80 zł</w:t>
            </w:r>
          </w:p>
        </w:tc>
      </w:tr>
      <w:tr w:rsidR="00926290" w:rsidRPr="00BB547B" w14:paraId="708B8554" w14:textId="77777777" w:rsidTr="005E7CE0">
        <w:tc>
          <w:tcPr>
            <w:tcW w:w="1276" w:type="dxa"/>
            <w:shd w:val="clear" w:color="auto" w:fill="auto"/>
            <w:vAlign w:val="center"/>
          </w:tcPr>
          <w:p w14:paraId="5B6D2FEF" w14:textId="77777777" w:rsidR="00926290" w:rsidRPr="00986737" w:rsidRDefault="00926290" w:rsidP="005E7CE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D4D8F1" w14:textId="77777777" w:rsidR="00926290" w:rsidRPr="00986737" w:rsidRDefault="00926290" w:rsidP="005E7CE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2E93455B" w14:textId="77777777" w:rsidR="00926290" w:rsidRPr="00986737" w:rsidRDefault="00926290" w:rsidP="005E7CE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926290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926290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komandytowa</w:t>
            </w:r>
          </w:p>
          <w:p w14:paraId="62D8898D" w14:textId="77777777" w:rsidR="00926290" w:rsidRPr="00986737" w:rsidRDefault="00926290" w:rsidP="005E7CE0">
            <w:pPr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>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6290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821C9BB" w14:textId="77777777" w:rsidR="00926290" w:rsidRPr="00986737" w:rsidRDefault="00926290" w:rsidP="005E7CE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6290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344C6CD" w14:textId="77777777" w:rsidR="00926290" w:rsidRPr="00986737" w:rsidRDefault="00926290" w:rsidP="005E7CE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>1 250.64 zł</w:t>
            </w:r>
          </w:p>
        </w:tc>
      </w:tr>
      <w:tr w:rsidR="00926290" w:rsidRPr="00BB547B" w14:paraId="0780A88B" w14:textId="77777777" w:rsidTr="005E7CE0">
        <w:tc>
          <w:tcPr>
            <w:tcW w:w="1276" w:type="dxa"/>
            <w:shd w:val="clear" w:color="auto" w:fill="auto"/>
            <w:vAlign w:val="center"/>
          </w:tcPr>
          <w:p w14:paraId="3386E612" w14:textId="77777777" w:rsidR="00926290" w:rsidRPr="00986737" w:rsidRDefault="00926290" w:rsidP="005E7CE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35126F" w14:textId="77777777" w:rsidR="00926290" w:rsidRPr="00986737" w:rsidRDefault="00926290" w:rsidP="005E7CE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64111A9E" w14:textId="77777777" w:rsidR="00926290" w:rsidRPr="00986737" w:rsidRDefault="00926290" w:rsidP="005E7CE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 xml:space="preserve">Mercator </w:t>
            </w:r>
            <w:proofErr w:type="spellStart"/>
            <w:r w:rsidRPr="00926290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926290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7F37079F" w14:textId="77777777" w:rsidR="00926290" w:rsidRPr="00986737" w:rsidRDefault="00926290" w:rsidP="005E7CE0">
            <w:pPr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lastRenderedPageBreak/>
              <w:t>Modrzejewskiej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6290">
              <w:rPr>
                <w:rFonts w:ascii="Arial" w:hAnsi="Arial" w:cs="Arial"/>
                <w:sz w:val="24"/>
                <w:szCs w:val="24"/>
              </w:rPr>
              <w:t>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D2C51FF" w14:textId="77777777" w:rsidR="00926290" w:rsidRPr="00986737" w:rsidRDefault="00926290" w:rsidP="005E7CE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>31-327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6290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852B1ED" w14:textId="77777777" w:rsidR="00926290" w:rsidRPr="00986737" w:rsidRDefault="00926290" w:rsidP="005E7CE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lastRenderedPageBreak/>
              <w:t>38 100.24 zł</w:t>
            </w:r>
          </w:p>
        </w:tc>
      </w:tr>
      <w:tr w:rsidR="00926290" w:rsidRPr="00BB547B" w14:paraId="38E97CEC" w14:textId="77777777" w:rsidTr="005E7CE0">
        <w:tc>
          <w:tcPr>
            <w:tcW w:w="1276" w:type="dxa"/>
            <w:shd w:val="clear" w:color="auto" w:fill="auto"/>
            <w:vAlign w:val="center"/>
          </w:tcPr>
          <w:p w14:paraId="6DCE8EFF" w14:textId="77777777" w:rsidR="00926290" w:rsidRPr="00986737" w:rsidRDefault="00926290" w:rsidP="005E7CE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50B6D0" w14:textId="77777777" w:rsidR="00926290" w:rsidRPr="00986737" w:rsidRDefault="00926290" w:rsidP="005E7CE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3B820BE0" w14:textId="77777777" w:rsidR="00926290" w:rsidRPr="00986737" w:rsidRDefault="00926290" w:rsidP="005E7CE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 xml:space="preserve">Mercator </w:t>
            </w:r>
            <w:proofErr w:type="spellStart"/>
            <w:r w:rsidRPr="00926290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926290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070E60B4" w14:textId="77777777" w:rsidR="00926290" w:rsidRPr="00986737" w:rsidRDefault="00926290" w:rsidP="005E7CE0">
            <w:pPr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>Modrzejewskiej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6290">
              <w:rPr>
                <w:rFonts w:ascii="Arial" w:hAnsi="Arial" w:cs="Arial"/>
                <w:sz w:val="24"/>
                <w:szCs w:val="24"/>
              </w:rPr>
              <w:t>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DA08214" w14:textId="77777777" w:rsidR="00926290" w:rsidRPr="00986737" w:rsidRDefault="00926290" w:rsidP="005E7CE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>31-327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6290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1AB04F2" w14:textId="77777777" w:rsidR="00926290" w:rsidRPr="00986737" w:rsidRDefault="00926290" w:rsidP="005E7CE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>107 308.80 zł</w:t>
            </w:r>
          </w:p>
        </w:tc>
      </w:tr>
      <w:tr w:rsidR="00926290" w:rsidRPr="00BB547B" w14:paraId="662EBFFB" w14:textId="77777777" w:rsidTr="005E7CE0">
        <w:tc>
          <w:tcPr>
            <w:tcW w:w="1276" w:type="dxa"/>
            <w:shd w:val="clear" w:color="auto" w:fill="auto"/>
            <w:vAlign w:val="center"/>
          </w:tcPr>
          <w:p w14:paraId="706A4EBC" w14:textId="77777777" w:rsidR="00926290" w:rsidRPr="00986737" w:rsidRDefault="00926290" w:rsidP="005E7CE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5B7CCE" w14:textId="77777777" w:rsidR="00926290" w:rsidRPr="00986737" w:rsidRDefault="00926290" w:rsidP="005E7CE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05CFC414" w14:textId="77777777" w:rsidR="00926290" w:rsidRPr="00986737" w:rsidRDefault="00926290" w:rsidP="005E7CE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 xml:space="preserve">Mercator </w:t>
            </w:r>
            <w:proofErr w:type="spellStart"/>
            <w:r w:rsidRPr="00926290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926290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0EA1F38F" w14:textId="77777777" w:rsidR="00926290" w:rsidRPr="00986737" w:rsidRDefault="00926290" w:rsidP="005E7CE0">
            <w:pPr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>Modrzejewskiej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6290">
              <w:rPr>
                <w:rFonts w:ascii="Arial" w:hAnsi="Arial" w:cs="Arial"/>
                <w:sz w:val="24"/>
                <w:szCs w:val="24"/>
              </w:rPr>
              <w:t>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6096294" w14:textId="77777777" w:rsidR="00926290" w:rsidRPr="00986737" w:rsidRDefault="00926290" w:rsidP="005E7CE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>31-327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6290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117B95B" w14:textId="77777777" w:rsidR="00926290" w:rsidRPr="00986737" w:rsidRDefault="00926290" w:rsidP="005E7CE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>10 066.14 zł</w:t>
            </w:r>
          </w:p>
        </w:tc>
      </w:tr>
      <w:tr w:rsidR="00926290" w:rsidRPr="00BB547B" w14:paraId="0D337C90" w14:textId="77777777" w:rsidTr="005E7CE0">
        <w:tc>
          <w:tcPr>
            <w:tcW w:w="1276" w:type="dxa"/>
            <w:shd w:val="clear" w:color="auto" w:fill="auto"/>
            <w:vAlign w:val="center"/>
          </w:tcPr>
          <w:p w14:paraId="2A87FDEA" w14:textId="77777777" w:rsidR="00926290" w:rsidRPr="00986737" w:rsidRDefault="00926290" w:rsidP="005E7CE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24CBE8" w14:textId="77777777" w:rsidR="00926290" w:rsidRPr="00986737" w:rsidRDefault="00926290" w:rsidP="005E7CE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24AF4B37" w14:textId="77777777" w:rsidR="00926290" w:rsidRPr="00986737" w:rsidRDefault="00926290" w:rsidP="005E7CE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>ANMAR Sp. z o.o.</w:t>
            </w:r>
          </w:p>
          <w:p w14:paraId="73E53ED7" w14:textId="77777777" w:rsidR="00926290" w:rsidRPr="00986737" w:rsidRDefault="00926290" w:rsidP="005E7CE0">
            <w:pPr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>Strefowa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6290">
              <w:rPr>
                <w:rFonts w:ascii="Arial" w:hAnsi="Arial" w:cs="Arial"/>
                <w:sz w:val="24"/>
                <w:szCs w:val="24"/>
              </w:rPr>
              <w:t>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CA8B159" w14:textId="77777777" w:rsidR="00926290" w:rsidRPr="00986737" w:rsidRDefault="00926290" w:rsidP="005E7CE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6290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EA864E5" w14:textId="77777777" w:rsidR="00926290" w:rsidRPr="00986737" w:rsidRDefault="00926290" w:rsidP="005E7CE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>65 294.64 zł</w:t>
            </w:r>
          </w:p>
        </w:tc>
      </w:tr>
      <w:tr w:rsidR="00926290" w:rsidRPr="00BB547B" w14:paraId="63EA80D7" w14:textId="77777777" w:rsidTr="005E7CE0">
        <w:tc>
          <w:tcPr>
            <w:tcW w:w="1276" w:type="dxa"/>
            <w:shd w:val="clear" w:color="auto" w:fill="auto"/>
            <w:vAlign w:val="center"/>
          </w:tcPr>
          <w:p w14:paraId="0B3E4BD9" w14:textId="77777777" w:rsidR="00926290" w:rsidRPr="00986737" w:rsidRDefault="00926290" w:rsidP="005E7CE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F08BC3" w14:textId="77777777" w:rsidR="00926290" w:rsidRPr="00986737" w:rsidRDefault="00926290" w:rsidP="005E7CE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7A2EA010" w14:textId="77777777" w:rsidR="00926290" w:rsidRPr="00986737" w:rsidRDefault="00926290" w:rsidP="005E7CE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 xml:space="preserve">ICS POLSKA </w:t>
            </w:r>
            <w:proofErr w:type="spellStart"/>
            <w:r w:rsidRPr="00926290">
              <w:rPr>
                <w:rFonts w:ascii="Arial" w:hAnsi="Arial" w:cs="Arial"/>
                <w:sz w:val="24"/>
                <w:szCs w:val="24"/>
              </w:rPr>
              <w:t>Z.Kotłowski,H.Kotłowska</w:t>
            </w:r>
            <w:proofErr w:type="spellEnd"/>
            <w:r w:rsidRPr="0092629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26290">
              <w:rPr>
                <w:rFonts w:ascii="Arial" w:hAnsi="Arial" w:cs="Arial"/>
                <w:sz w:val="24"/>
                <w:szCs w:val="24"/>
              </w:rPr>
              <w:t>sp.j</w:t>
            </w:r>
            <w:proofErr w:type="spellEnd"/>
            <w:r w:rsidRPr="00926290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9BF7920" w14:textId="77777777" w:rsidR="00926290" w:rsidRPr="00986737" w:rsidRDefault="00926290" w:rsidP="005E7CE0">
            <w:pPr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>Magnoliowa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6290">
              <w:rPr>
                <w:rFonts w:ascii="Arial" w:hAnsi="Arial" w:cs="Arial"/>
                <w:sz w:val="24"/>
                <w:szCs w:val="24"/>
              </w:rPr>
              <w:t>12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196AF71" w14:textId="77777777" w:rsidR="00926290" w:rsidRPr="00986737" w:rsidRDefault="00926290" w:rsidP="005E7CE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>81-198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6290">
              <w:rPr>
                <w:rFonts w:ascii="Arial" w:hAnsi="Arial" w:cs="Arial"/>
                <w:sz w:val="24"/>
                <w:szCs w:val="24"/>
              </w:rPr>
              <w:t>Mosty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CD574B1" w14:textId="77777777" w:rsidR="00926290" w:rsidRPr="00986737" w:rsidRDefault="00926290" w:rsidP="005E7CE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>109 728.00 zł</w:t>
            </w:r>
          </w:p>
        </w:tc>
      </w:tr>
    </w:tbl>
    <w:p w14:paraId="365DB071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p w14:paraId="4346ADF3" w14:textId="35360743" w:rsidR="00C236D3" w:rsidRDefault="00F02C9F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ZOZ Kolbuszowa</w:t>
      </w:r>
    </w:p>
    <w:p w14:paraId="74C16E80" w14:textId="1CACA5B6" w:rsidR="00F02C9F" w:rsidRPr="00BB547B" w:rsidRDefault="00F02C9F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</w:p>
    <w:sectPr w:rsidR="00F02C9F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7618F3" w14:textId="77777777" w:rsidR="002A1683" w:rsidRDefault="002A1683">
      <w:r>
        <w:separator/>
      </w:r>
    </w:p>
  </w:endnote>
  <w:endnote w:type="continuationSeparator" w:id="0">
    <w:p w14:paraId="5C43D64E" w14:textId="77777777" w:rsidR="002A1683" w:rsidRDefault="002A16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8920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E76B6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0DFC2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373ECF3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974B6AB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A404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F197F8" w14:textId="77777777" w:rsidR="009F189D" w:rsidRDefault="009F189D">
    <w:pPr>
      <w:pStyle w:val="Stopka"/>
      <w:tabs>
        <w:tab w:val="clear" w:pos="4536"/>
      </w:tabs>
      <w:jc w:val="center"/>
    </w:pPr>
  </w:p>
  <w:p w14:paraId="456008A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04EE18" w14:textId="77777777" w:rsidR="002A1683" w:rsidRDefault="002A1683">
      <w:r>
        <w:separator/>
      </w:r>
    </w:p>
  </w:footnote>
  <w:footnote w:type="continuationSeparator" w:id="0">
    <w:p w14:paraId="1F4E68A9" w14:textId="77777777" w:rsidR="002A1683" w:rsidRDefault="002A16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43FD6" w14:textId="77777777" w:rsidR="00926290" w:rsidRDefault="009262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C6265" w14:textId="77777777" w:rsidR="00926290" w:rsidRDefault="009262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1A222" w14:textId="77777777" w:rsidR="00926290" w:rsidRDefault="009262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1683"/>
    <w:rsid w:val="00007727"/>
    <w:rsid w:val="00017720"/>
    <w:rsid w:val="00035488"/>
    <w:rsid w:val="000D7F25"/>
    <w:rsid w:val="000E00E5"/>
    <w:rsid w:val="00173B20"/>
    <w:rsid w:val="001C69FF"/>
    <w:rsid w:val="0023318D"/>
    <w:rsid w:val="002A1683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26290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02C9F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C66F28"/>
  <w15:chartTrackingRefBased/>
  <w15:docId w15:val="{D79731E7-B25F-4041-82E6-11100983C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217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2024-01-25T08:49:00Z</dcterms:created>
  <dcterms:modified xsi:type="dcterms:W3CDTF">2024-01-25T08:49:00Z</dcterms:modified>
</cp:coreProperties>
</file>