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43116" w14:textId="77777777" w:rsidR="003E6519" w:rsidRPr="0088779F" w:rsidRDefault="00CB13C6" w:rsidP="003E6519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157156037"/>
      <w:r w:rsidRPr="0088779F">
        <w:rPr>
          <w:rFonts w:ascii="Arial" w:hAnsi="Arial" w:cs="Arial"/>
          <w:sz w:val="22"/>
          <w:szCs w:val="22"/>
        </w:rPr>
        <w:t>Kolbuszowa</w:t>
      </w:r>
      <w:r w:rsidR="003E6519" w:rsidRPr="0088779F">
        <w:rPr>
          <w:rFonts w:ascii="Arial" w:hAnsi="Arial" w:cs="Arial"/>
          <w:sz w:val="22"/>
          <w:szCs w:val="22"/>
        </w:rPr>
        <w:t xml:space="preserve"> dnia: </w:t>
      </w:r>
      <w:r w:rsidRPr="0088779F">
        <w:rPr>
          <w:rFonts w:ascii="Arial" w:hAnsi="Arial" w:cs="Arial"/>
          <w:sz w:val="22"/>
          <w:szCs w:val="22"/>
        </w:rPr>
        <w:t>2024-01-26</w:t>
      </w:r>
    </w:p>
    <w:p w14:paraId="639BE438" w14:textId="77777777" w:rsidR="003E6519" w:rsidRPr="0088779F" w:rsidRDefault="00CB13C6" w:rsidP="003E6519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8779F">
        <w:rPr>
          <w:rFonts w:ascii="Arial" w:hAnsi="Arial" w:cs="Arial"/>
          <w:b/>
          <w:bCs/>
          <w:sz w:val="22"/>
          <w:szCs w:val="22"/>
        </w:rPr>
        <w:t>Samodzielny Publiczny Zespół Opieki Zdrowotnej w Kolbuszowej</w:t>
      </w:r>
    </w:p>
    <w:p w14:paraId="6E8F2044" w14:textId="77777777" w:rsidR="003E6519" w:rsidRPr="0088779F" w:rsidRDefault="00CB13C6" w:rsidP="003E6519">
      <w:pPr>
        <w:spacing w:line="360" w:lineRule="auto"/>
        <w:rPr>
          <w:rFonts w:ascii="Arial" w:hAnsi="Arial" w:cs="Arial"/>
          <w:sz w:val="22"/>
          <w:szCs w:val="22"/>
        </w:rPr>
      </w:pPr>
      <w:r w:rsidRPr="0088779F">
        <w:rPr>
          <w:rFonts w:ascii="Arial" w:hAnsi="Arial" w:cs="Arial"/>
          <w:sz w:val="22"/>
          <w:szCs w:val="22"/>
        </w:rPr>
        <w:t>Grunwaldzka</w:t>
      </w:r>
      <w:r w:rsidR="003E6519" w:rsidRPr="0088779F">
        <w:rPr>
          <w:rFonts w:ascii="Arial" w:hAnsi="Arial" w:cs="Arial"/>
          <w:sz w:val="22"/>
          <w:szCs w:val="22"/>
        </w:rPr>
        <w:t xml:space="preserve"> </w:t>
      </w:r>
      <w:r w:rsidRPr="0088779F">
        <w:rPr>
          <w:rFonts w:ascii="Arial" w:hAnsi="Arial" w:cs="Arial"/>
          <w:sz w:val="22"/>
          <w:szCs w:val="22"/>
        </w:rPr>
        <w:t>4</w:t>
      </w:r>
    </w:p>
    <w:p w14:paraId="03D5CE70" w14:textId="77777777" w:rsidR="003E6519" w:rsidRPr="0088779F" w:rsidRDefault="00CB13C6" w:rsidP="003E6519">
      <w:pPr>
        <w:rPr>
          <w:rFonts w:ascii="Arial" w:hAnsi="Arial" w:cs="Arial"/>
          <w:sz w:val="22"/>
          <w:szCs w:val="22"/>
        </w:rPr>
      </w:pPr>
      <w:r w:rsidRPr="0088779F">
        <w:rPr>
          <w:rFonts w:ascii="Arial" w:hAnsi="Arial" w:cs="Arial"/>
          <w:sz w:val="22"/>
          <w:szCs w:val="22"/>
        </w:rPr>
        <w:t>36-100</w:t>
      </w:r>
      <w:r w:rsidR="003E6519" w:rsidRPr="0088779F">
        <w:rPr>
          <w:rFonts w:ascii="Arial" w:hAnsi="Arial" w:cs="Arial"/>
          <w:sz w:val="22"/>
          <w:szCs w:val="22"/>
        </w:rPr>
        <w:t xml:space="preserve"> </w:t>
      </w:r>
      <w:r w:rsidRPr="0088779F">
        <w:rPr>
          <w:rFonts w:ascii="Arial" w:hAnsi="Arial" w:cs="Arial"/>
          <w:sz w:val="22"/>
          <w:szCs w:val="22"/>
        </w:rPr>
        <w:t>Kolbuszowa</w:t>
      </w:r>
    </w:p>
    <w:p w14:paraId="3C5D4A5F" w14:textId="77777777" w:rsidR="003E6519" w:rsidRPr="0088779F" w:rsidRDefault="003E6519" w:rsidP="003E6519">
      <w:pPr>
        <w:jc w:val="both"/>
        <w:rPr>
          <w:rFonts w:ascii="Arial" w:hAnsi="Arial" w:cs="Arial"/>
          <w:bCs/>
          <w:sz w:val="22"/>
          <w:szCs w:val="22"/>
        </w:rPr>
      </w:pPr>
      <w:r w:rsidRPr="0088779F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61FAF461" w14:textId="77777777" w:rsidR="003E6519" w:rsidRPr="0088779F" w:rsidRDefault="003E6519" w:rsidP="003E6519">
      <w:pPr>
        <w:spacing w:after="600"/>
        <w:jc w:val="both"/>
        <w:rPr>
          <w:bCs/>
          <w:sz w:val="22"/>
          <w:szCs w:val="22"/>
        </w:rPr>
      </w:pPr>
      <w:r w:rsidRPr="0088779F">
        <w:rPr>
          <w:rFonts w:ascii="Arial" w:hAnsi="Arial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8779F" w14:paraId="0D7BCA9D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7E0D38" w14:textId="77777777" w:rsidR="003E6519" w:rsidRPr="0088779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</w:pPr>
            <w:r w:rsidRPr="0088779F"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14:paraId="45CE1155" w14:textId="77777777" w:rsidR="003E6519" w:rsidRPr="0088779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2"/>
                <w:szCs w:val="22"/>
              </w:rPr>
            </w:pPr>
            <w:r w:rsidRPr="0088779F">
              <w:rPr>
                <w:rFonts w:ascii="Arial" w:hAnsi="Arial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6118AF9E" w14:textId="77777777" w:rsidR="003E6519" w:rsidRPr="0088779F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2"/>
          <w:szCs w:val="22"/>
        </w:rPr>
      </w:pPr>
      <w:r w:rsidRPr="0088779F">
        <w:rPr>
          <w:rFonts w:ascii="Arial" w:hAnsi="Arial" w:cs="Arial"/>
          <w:sz w:val="22"/>
          <w:szCs w:val="22"/>
        </w:rPr>
        <w:tab/>
        <w:t xml:space="preserve"> </w:t>
      </w:r>
    </w:p>
    <w:p w14:paraId="0B161E4A" w14:textId="77777777" w:rsidR="003E6519" w:rsidRPr="0088779F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8779F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88779F">
        <w:rPr>
          <w:rFonts w:ascii="Arial" w:hAnsi="Arial" w:cs="Arial"/>
          <w:sz w:val="22"/>
          <w:szCs w:val="22"/>
        </w:rPr>
        <w:t>postępowania o udzielenie zamówienia publicznego</w:t>
      </w:r>
      <w:r w:rsidRPr="0088779F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8779F" w14:paraId="007B51BF" w14:textId="77777777" w:rsidTr="001A0FA2">
        <w:tc>
          <w:tcPr>
            <w:tcW w:w="2269" w:type="dxa"/>
            <w:shd w:val="clear" w:color="auto" w:fill="auto"/>
          </w:tcPr>
          <w:p w14:paraId="6A94A0D9" w14:textId="77777777" w:rsidR="003E6519" w:rsidRPr="0088779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779F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EB85DD" w14:textId="77777777" w:rsidR="003E6519" w:rsidRPr="0088779F" w:rsidRDefault="00CB13C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8779F">
              <w:rPr>
                <w:rFonts w:ascii="Arial" w:hAnsi="Arial" w:cs="Arial"/>
                <w:bCs/>
                <w:sz w:val="22"/>
                <w:szCs w:val="22"/>
              </w:rPr>
              <w:t>Dostawa materiałów eksploatacyjnych do prowadzenia ciągłej terapii nerko zastępczej oraz przyrządów i akcesoriów  jednorazowego użytku do anestezji  i resuscytacji - 7 pakietów</w:t>
            </w:r>
            <w:r w:rsidR="003E6519" w:rsidRPr="0088779F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CB13C6" w:rsidRPr="0088779F" w14:paraId="6A5EBC0B" w14:textId="77777777" w:rsidTr="00D32E38">
        <w:tc>
          <w:tcPr>
            <w:tcW w:w="2269" w:type="dxa"/>
            <w:shd w:val="clear" w:color="auto" w:fill="auto"/>
          </w:tcPr>
          <w:p w14:paraId="15FBB36D" w14:textId="77777777" w:rsidR="00CB13C6" w:rsidRPr="0088779F" w:rsidRDefault="00CB13C6" w:rsidP="00D32E3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8779F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1F286C" w14:textId="77777777" w:rsidR="00CB13C6" w:rsidRPr="0088779F" w:rsidRDefault="00CB13C6" w:rsidP="00D32E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8779F">
              <w:rPr>
                <w:rFonts w:ascii="Arial" w:hAnsi="Arial" w:cs="Arial"/>
                <w:bCs/>
                <w:sz w:val="22"/>
                <w:szCs w:val="22"/>
              </w:rPr>
              <w:t>Eap-2412/1/24/M</w:t>
            </w:r>
          </w:p>
        </w:tc>
      </w:tr>
    </w:tbl>
    <w:p w14:paraId="4F60DD84" w14:textId="77777777" w:rsidR="00890B92" w:rsidRPr="0088779F" w:rsidRDefault="00A80738" w:rsidP="003E6519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88779F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88779F">
        <w:rPr>
          <w:rFonts w:ascii="Arial" w:hAnsi="Arial" w:cs="Arial"/>
          <w:sz w:val="22"/>
          <w:szCs w:val="22"/>
        </w:rPr>
        <w:t>22</w:t>
      </w:r>
      <w:r w:rsidR="0049054E" w:rsidRPr="0088779F">
        <w:rPr>
          <w:rFonts w:ascii="Arial" w:hAnsi="Arial" w:cs="Arial"/>
          <w:sz w:val="22"/>
          <w:szCs w:val="22"/>
        </w:rPr>
        <w:t>2</w:t>
      </w:r>
      <w:r w:rsidRPr="0088779F">
        <w:rPr>
          <w:rFonts w:ascii="Arial" w:hAnsi="Arial" w:cs="Arial"/>
          <w:sz w:val="22"/>
          <w:szCs w:val="22"/>
        </w:rPr>
        <w:t xml:space="preserve"> ust. </w:t>
      </w:r>
      <w:r w:rsidR="00890B92" w:rsidRPr="0088779F">
        <w:rPr>
          <w:rFonts w:ascii="Arial" w:hAnsi="Arial" w:cs="Arial"/>
          <w:sz w:val="22"/>
          <w:szCs w:val="22"/>
        </w:rPr>
        <w:t>4</w:t>
      </w:r>
      <w:r w:rsidRPr="0088779F">
        <w:rPr>
          <w:rFonts w:ascii="Arial" w:hAnsi="Arial" w:cs="Arial"/>
          <w:sz w:val="22"/>
          <w:szCs w:val="22"/>
        </w:rPr>
        <w:t xml:space="preserve"> </w:t>
      </w:r>
      <w:r w:rsidR="00890B92" w:rsidRPr="0088779F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88779F">
        <w:rPr>
          <w:rFonts w:ascii="Arial" w:hAnsi="Arial" w:cs="Arial"/>
          <w:sz w:val="22"/>
          <w:szCs w:val="22"/>
        </w:rPr>
        <w:t xml:space="preserve"> </w:t>
      </w:r>
      <w:r w:rsidR="00CB13C6" w:rsidRPr="0088779F">
        <w:rPr>
          <w:rFonts w:ascii="Arial" w:hAnsi="Arial" w:cs="Arial"/>
          <w:sz w:val="22"/>
          <w:szCs w:val="22"/>
        </w:rPr>
        <w:t>(</w:t>
      </w:r>
      <w:proofErr w:type="spellStart"/>
      <w:r w:rsidR="00CB13C6" w:rsidRPr="0088779F">
        <w:rPr>
          <w:rFonts w:ascii="Arial" w:hAnsi="Arial" w:cs="Arial"/>
          <w:sz w:val="22"/>
          <w:szCs w:val="22"/>
        </w:rPr>
        <w:t>t.j</w:t>
      </w:r>
      <w:proofErr w:type="spellEnd"/>
      <w:r w:rsidR="00CB13C6" w:rsidRPr="0088779F">
        <w:rPr>
          <w:rFonts w:ascii="Arial" w:hAnsi="Arial" w:cs="Arial"/>
          <w:sz w:val="22"/>
          <w:szCs w:val="22"/>
        </w:rPr>
        <w:t>. Dz. U. z 2023r. poz. 1605)</w:t>
      </w:r>
      <w:r w:rsidR="00490DC0" w:rsidRPr="0088779F">
        <w:rPr>
          <w:rFonts w:ascii="Arial" w:hAnsi="Arial" w:cs="Arial"/>
          <w:sz w:val="22"/>
          <w:szCs w:val="22"/>
        </w:rPr>
        <w:t xml:space="preserve"> </w:t>
      </w:r>
      <w:r w:rsidR="00890B92" w:rsidRPr="0088779F">
        <w:rPr>
          <w:rFonts w:ascii="Arial" w:hAnsi="Arial" w:cs="Arial"/>
          <w:sz w:val="22"/>
          <w:szCs w:val="22"/>
        </w:rPr>
        <w:t>informuje, że kwota, jaką zamierza przeznaczyć na sfinansowanie zamówienia wynosi</w:t>
      </w:r>
      <w:r w:rsidR="00510EC8" w:rsidRPr="0088779F">
        <w:rPr>
          <w:rFonts w:ascii="Arial" w:hAnsi="Arial" w:cs="Arial"/>
          <w:sz w:val="22"/>
          <w:szCs w:val="22"/>
        </w:rPr>
        <w:t xml:space="preserve"> dla</w:t>
      </w:r>
      <w:r w:rsidR="00890B92" w:rsidRPr="0088779F">
        <w:rPr>
          <w:rFonts w:ascii="Arial" w:hAnsi="Arial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B13C6" w:rsidRPr="0088779F" w14:paraId="0AE53419" w14:textId="77777777" w:rsidTr="00D32E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1F03E4" w14:textId="77777777" w:rsidR="00CB13C6" w:rsidRPr="0088779F" w:rsidRDefault="00CB13C6" w:rsidP="00D32E38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88779F">
              <w:rPr>
                <w:rFonts w:ascii="Arial" w:hAnsi="Arial" w:cs="Arial"/>
                <w:sz w:val="22"/>
                <w:szCs w:val="22"/>
              </w:rPr>
              <w:t>części 1 zamówienia w wysokości 12 000.00 zł brutto;</w:t>
            </w:r>
          </w:p>
        </w:tc>
      </w:tr>
      <w:tr w:rsidR="00CB13C6" w:rsidRPr="0088779F" w14:paraId="72645D7D" w14:textId="77777777" w:rsidTr="00D32E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0C56A3" w14:textId="77777777" w:rsidR="00CB13C6" w:rsidRPr="0088779F" w:rsidRDefault="00CB13C6" w:rsidP="00D32E38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88779F">
              <w:rPr>
                <w:rFonts w:ascii="Arial" w:hAnsi="Arial" w:cs="Arial"/>
                <w:sz w:val="22"/>
                <w:szCs w:val="22"/>
              </w:rPr>
              <w:t>części 2 zamówienia w wysokości 43 000.00 zł brutto;</w:t>
            </w:r>
          </w:p>
        </w:tc>
      </w:tr>
      <w:tr w:rsidR="00CB13C6" w:rsidRPr="0088779F" w14:paraId="7733F4BE" w14:textId="77777777" w:rsidTr="00D32E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63800C" w14:textId="77777777" w:rsidR="00CB13C6" w:rsidRPr="0088779F" w:rsidRDefault="00CB13C6" w:rsidP="00D32E38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88779F">
              <w:rPr>
                <w:rFonts w:ascii="Arial" w:hAnsi="Arial" w:cs="Arial"/>
                <w:sz w:val="22"/>
                <w:szCs w:val="22"/>
              </w:rPr>
              <w:t>części 3 zamówienia w wysokości 130 000.00 zł brutto;</w:t>
            </w:r>
          </w:p>
        </w:tc>
      </w:tr>
      <w:tr w:rsidR="00CB13C6" w:rsidRPr="0088779F" w14:paraId="1F7E323B" w14:textId="77777777" w:rsidTr="00D32E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41198E" w14:textId="77777777" w:rsidR="00CB13C6" w:rsidRPr="0088779F" w:rsidRDefault="00CB13C6" w:rsidP="00D32E38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88779F">
              <w:rPr>
                <w:rFonts w:ascii="Arial" w:hAnsi="Arial" w:cs="Arial"/>
                <w:sz w:val="22"/>
                <w:szCs w:val="22"/>
              </w:rPr>
              <w:t>części 4 zamówienia w wysokości 110 000.00 zł brutto;</w:t>
            </w:r>
          </w:p>
        </w:tc>
      </w:tr>
      <w:tr w:rsidR="00CB13C6" w:rsidRPr="0088779F" w14:paraId="5B079794" w14:textId="77777777" w:rsidTr="00D32E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59CC83" w14:textId="77777777" w:rsidR="00CB13C6" w:rsidRPr="0088779F" w:rsidRDefault="00CB13C6" w:rsidP="00D32E38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88779F">
              <w:rPr>
                <w:rFonts w:ascii="Arial" w:hAnsi="Arial" w:cs="Arial"/>
                <w:sz w:val="22"/>
                <w:szCs w:val="22"/>
              </w:rPr>
              <w:t>części 5 zamówienia w wysokości 8 000.00 zł brutto;</w:t>
            </w:r>
          </w:p>
        </w:tc>
      </w:tr>
      <w:tr w:rsidR="00CB13C6" w:rsidRPr="0088779F" w14:paraId="67357C05" w14:textId="77777777" w:rsidTr="00D32E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4EE860" w14:textId="77777777" w:rsidR="00CB13C6" w:rsidRPr="0088779F" w:rsidRDefault="00CB13C6" w:rsidP="00D32E38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88779F">
              <w:rPr>
                <w:rFonts w:ascii="Arial" w:hAnsi="Arial" w:cs="Arial"/>
                <w:sz w:val="22"/>
                <w:szCs w:val="22"/>
              </w:rPr>
              <w:t>części 6 zamówienia w wysokości 54 000.00 zł brutto;</w:t>
            </w:r>
          </w:p>
        </w:tc>
      </w:tr>
      <w:tr w:rsidR="00CB13C6" w:rsidRPr="0088779F" w14:paraId="0175E03F" w14:textId="77777777" w:rsidTr="00D32E3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E3C128" w14:textId="77777777" w:rsidR="00CB13C6" w:rsidRPr="0088779F" w:rsidRDefault="00CB13C6" w:rsidP="00D32E38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88779F">
              <w:rPr>
                <w:rFonts w:ascii="Arial" w:hAnsi="Arial" w:cs="Arial"/>
                <w:sz w:val="22"/>
                <w:szCs w:val="22"/>
              </w:rPr>
              <w:t>części 7 zamówienia w wysokości 4 000.00 zł brutto;</w:t>
            </w:r>
          </w:p>
        </w:tc>
      </w:tr>
    </w:tbl>
    <w:p w14:paraId="222873A8" w14:textId="77777777" w:rsidR="00890B92" w:rsidRPr="0088779F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4E9B24D" w14:textId="77777777" w:rsidR="00510EC8" w:rsidRPr="0088779F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F46D859" w14:textId="072DB8F9" w:rsidR="00C236D3" w:rsidRPr="0088779F" w:rsidRDefault="00A80738" w:rsidP="0088779F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88779F">
        <w:rPr>
          <w:rFonts w:ascii="Arial" w:hAnsi="Arial" w:cs="Arial"/>
          <w:i/>
          <w:sz w:val="22"/>
          <w:szCs w:val="22"/>
        </w:rPr>
        <w:t>Zamawiający</w:t>
      </w:r>
    </w:p>
    <w:p w14:paraId="001DCA8E" w14:textId="0CFB4F5C" w:rsidR="0088779F" w:rsidRPr="0088779F" w:rsidRDefault="0088779F" w:rsidP="0088779F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88779F">
        <w:rPr>
          <w:rFonts w:ascii="Arial" w:hAnsi="Arial" w:cs="Arial"/>
          <w:i/>
          <w:sz w:val="22"/>
          <w:szCs w:val="22"/>
        </w:rPr>
        <w:t>Dyrektor SP ZOZ Kolbuszowa</w:t>
      </w:r>
    </w:p>
    <w:p w14:paraId="20202AE1" w14:textId="302012B1" w:rsidR="0088779F" w:rsidRPr="0088779F" w:rsidRDefault="0088779F" w:rsidP="0088779F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88779F">
        <w:rPr>
          <w:rFonts w:ascii="Arial" w:hAnsi="Arial" w:cs="Arial"/>
          <w:i/>
          <w:sz w:val="22"/>
          <w:szCs w:val="22"/>
        </w:rPr>
        <w:t>Zbigniew Strzelczyk</w:t>
      </w:r>
      <w:bookmarkEnd w:id="0"/>
    </w:p>
    <w:p w14:paraId="29BB1340" w14:textId="77777777" w:rsidR="0088779F" w:rsidRPr="0088779F" w:rsidRDefault="0088779F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sectPr w:rsidR="0088779F" w:rsidRPr="0088779F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DA66D" w14:textId="77777777" w:rsidR="006C3266" w:rsidRDefault="006C3266">
      <w:r>
        <w:separator/>
      </w:r>
    </w:p>
  </w:endnote>
  <w:endnote w:type="continuationSeparator" w:id="0">
    <w:p w14:paraId="702B1C60" w14:textId="77777777" w:rsidR="006C3266" w:rsidRDefault="006C3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0C6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4CEB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F526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58907C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BDE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25446C" w14:textId="77777777" w:rsidR="009F189D" w:rsidRDefault="009F189D">
    <w:pPr>
      <w:pStyle w:val="Stopka"/>
      <w:tabs>
        <w:tab w:val="clear" w:pos="4536"/>
      </w:tabs>
      <w:jc w:val="center"/>
    </w:pPr>
  </w:p>
  <w:p w14:paraId="1FBEB2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04C54" w14:textId="77777777" w:rsidR="006C3266" w:rsidRDefault="006C3266">
      <w:r>
        <w:separator/>
      </w:r>
    </w:p>
  </w:footnote>
  <w:footnote w:type="continuationSeparator" w:id="0">
    <w:p w14:paraId="576497B7" w14:textId="77777777" w:rsidR="006C3266" w:rsidRDefault="006C32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A35EA" w14:textId="77777777" w:rsidR="00CB13C6" w:rsidRDefault="00CB1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01ACE" w14:textId="77777777" w:rsidR="00CB13C6" w:rsidRDefault="00CB1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51C6D" w14:textId="77777777" w:rsidR="00CB13C6" w:rsidRDefault="00CB13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326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6C3266"/>
    <w:rsid w:val="00804A9B"/>
    <w:rsid w:val="00843263"/>
    <w:rsid w:val="00861E75"/>
    <w:rsid w:val="0088779F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B13C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A964B5"/>
  <w15:chartTrackingRefBased/>
  <w15:docId w15:val="{111E5730-77E5-437F-B30C-49E6F3A83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163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2024-01-26T09:06:00Z</cp:lastPrinted>
  <dcterms:created xsi:type="dcterms:W3CDTF">2024-01-26T09:07:00Z</dcterms:created>
  <dcterms:modified xsi:type="dcterms:W3CDTF">2024-01-26T09:07:00Z</dcterms:modified>
</cp:coreProperties>
</file>