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EE53D" w14:textId="77777777" w:rsidR="00B36EDA" w:rsidRPr="00353FDC" w:rsidRDefault="00650816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50816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650816">
        <w:rPr>
          <w:rFonts w:ascii="Arial" w:hAnsi="Arial" w:cs="Arial"/>
        </w:rPr>
        <w:t>2024-01-29</w:t>
      </w:r>
    </w:p>
    <w:p w14:paraId="147D30E0" w14:textId="77777777" w:rsidR="00B36EDA" w:rsidRPr="00353FDC" w:rsidRDefault="00650816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50816">
        <w:rPr>
          <w:rFonts w:ascii="Arial" w:hAnsi="Arial" w:cs="Arial"/>
          <w:b/>
          <w:bCs/>
        </w:rPr>
        <w:t>Samodzielny Publiczny Zespół Opieki Zdrowotnej w Kolbuszowej</w:t>
      </w:r>
    </w:p>
    <w:p w14:paraId="21C8C171" w14:textId="77777777" w:rsidR="00B36EDA" w:rsidRPr="00353FDC" w:rsidRDefault="00650816" w:rsidP="00B36EDA">
      <w:pPr>
        <w:spacing w:line="360" w:lineRule="auto"/>
        <w:ind w:right="3969"/>
        <w:rPr>
          <w:rFonts w:ascii="Arial" w:hAnsi="Arial" w:cs="Arial"/>
        </w:rPr>
      </w:pPr>
      <w:r w:rsidRPr="00650816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650816">
        <w:rPr>
          <w:rFonts w:ascii="Arial" w:hAnsi="Arial" w:cs="Arial"/>
        </w:rPr>
        <w:t>4</w:t>
      </w:r>
    </w:p>
    <w:p w14:paraId="2DB1CB24" w14:textId="77777777" w:rsidR="00B36EDA" w:rsidRPr="00353FDC" w:rsidRDefault="00650816" w:rsidP="00B36EDA">
      <w:pPr>
        <w:ind w:right="3969"/>
        <w:rPr>
          <w:rFonts w:ascii="Arial" w:hAnsi="Arial" w:cs="Arial"/>
        </w:rPr>
      </w:pPr>
      <w:r w:rsidRPr="00650816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650816">
        <w:rPr>
          <w:rFonts w:ascii="Arial" w:hAnsi="Arial" w:cs="Arial"/>
        </w:rPr>
        <w:t>Kolbuszowa</w:t>
      </w:r>
    </w:p>
    <w:p w14:paraId="18CAFBAC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25B5EC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7C100AA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287FC45F" w14:textId="77777777" w:rsidTr="00B36EDA">
        <w:tc>
          <w:tcPr>
            <w:tcW w:w="9923" w:type="dxa"/>
            <w:shd w:val="clear" w:color="auto" w:fill="F2F2F2"/>
            <w:hideMark/>
          </w:tcPr>
          <w:p w14:paraId="5243631B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E3DEB7B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89D3F90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539C42FD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5F6F130A" w14:textId="77777777" w:rsidTr="00B36EDA">
        <w:tc>
          <w:tcPr>
            <w:tcW w:w="2269" w:type="dxa"/>
            <w:shd w:val="clear" w:color="auto" w:fill="auto"/>
          </w:tcPr>
          <w:p w14:paraId="2CC2CF49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896E229" w14:textId="77777777" w:rsidR="00B36EDA" w:rsidRPr="00353FDC" w:rsidRDefault="0065081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0816">
              <w:rPr>
                <w:rFonts w:ascii="Arial" w:hAnsi="Arial" w:cs="Arial"/>
                <w:bCs/>
              </w:rPr>
              <w:t>Dostawa sprzętu medycznego jednorazowego użytku  w 2 pakietach- powtórzenie</w:t>
            </w:r>
          </w:p>
        </w:tc>
      </w:tr>
      <w:tr w:rsidR="00650816" w:rsidRPr="00353FDC" w14:paraId="36F7C7DD" w14:textId="77777777" w:rsidTr="00B07917">
        <w:tc>
          <w:tcPr>
            <w:tcW w:w="2269" w:type="dxa"/>
            <w:shd w:val="clear" w:color="auto" w:fill="auto"/>
          </w:tcPr>
          <w:p w14:paraId="433A3FCC" w14:textId="77777777" w:rsidR="00650816" w:rsidRPr="00353FDC" w:rsidRDefault="00650816" w:rsidP="00B079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CAE54CB" w14:textId="77777777" w:rsidR="00650816" w:rsidRPr="00353FDC" w:rsidRDefault="00650816" w:rsidP="00B079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0816">
              <w:rPr>
                <w:rFonts w:ascii="Arial" w:hAnsi="Arial" w:cs="Arial"/>
                <w:bCs/>
              </w:rPr>
              <w:t>Eap-2412/2/24/M</w:t>
            </w:r>
          </w:p>
        </w:tc>
      </w:tr>
    </w:tbl>
    <w:p w14:paraId="5ABB3423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ACC0E29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50816" w:rsidRPr="00650816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50816" w:rsidRPr="00650816">
        <w:rPr>
          <w:rFonts w:ascii="Arial" w:hAnsi="Arial" w:cs="Arial"/>
        </w:rPr>
        <w:t>(</w:t>
      </w:r>
      <w:proofErr w:type="spellStart"/>
      <w:r w:rsidR="00650816" w:rsidRPr="00650816">
        <w:rPr>
          <w:rFonts w:ascii="Arial" w:hAnsi="Arial" w:cs="Arial"/>
        </w:rPr>
        <w:t>t.j</w:t>
      </w:r>
      <w:proofErr w:type="spellEnd"/>
      <w:r w:rsidR="00650816" w:rsidRPr="00650816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50816" w14:paraId="1C85B346" w14:textId="77777777" w:rsidTr="0065081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826DD" w14:textId="77777777" w:rsidR="00650816" w:rsidRPr="00F245C5" w:rsidRDefault="00650816" w:rsidP="00B0791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50816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50816">
              <w:rPr>
                <w:rFonts w:ascii="Arial" w:hAnsi="Arial" w:cs="Arial"/>
              </w:rPr>
              <w:t>Pakiet 1  - Przyrządy do przetoczeń (bezpieczne), kaniule</w:t>
            </w:r>
          </w:p>
          <w:p w14:paraId="2807E2AC" w14:textId="77777777" w:rsidR="00650816" w:rsidRPr="00F245C5" w:rsidRDefault="00650816" w:rsidP="00B0791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50816">
              <w:rPr>
                <w:rFonts w:ascii="Arial" w:hAnsi="Arial" w:cs="Arial"/>
                <w:b/>
              </w:rPr>
              <w:t>Centrum Zaopatrzenia Medycznego ,,CEZAL''S.A. Wrocław Oddział Kraków</w:t>
            </w:r>
          </w:p>
          <w:p w14:paraId="518FBA06" w14:textId="77777777" w:rsidR="00650816" w:rsidRPr="00F245C5" w:rsidRDefault="00650816" w:rsidP="00B0791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0816">
              <w:rPr>
                <w:rFonts w:ascii="Arial" w:hAnsi="Arial" w:cs="Arial"/>
                <w:bCs/>
              </w:rPr>
              <w:t>Balicka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50816">
              <w:rPr>
                <w:rFonts w:ascii="Arial" w:hAnsi="Arial" w:cs="Arial"/>
                <w:bCs/>
              </w:rPr>
              <w:t>117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E05458" w14:textId="77777777" w:rsidR="00650816" w:rsidRPr="00F245C5" w:rsidRDefault="00650816" w:rsidP="00B0791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50816">
              <w:rPr>
                <w:rFonts w:ascii="Arial" w:hAnsi="Arial" w:cs="Arial"/>
                <w:bCs/>
              </w:rPr>
              <w:t>30-149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50816">
              <w:rPr>
                <w:rFonts w:ascii="Arial" w:hAnsi="Arial" w:cs="Arial"/>
                <w:bCs/>
              </w:rPr>
              <w:t>Kraków</w:t>
            </w:r>
          </w:p>
          <w:p w14:paraId="6610777A" w14:textId="77777777" w:rsidR="00650816" w:rsidRPr="00F245C5" w:rsidRDefault="00650816" w:rsidP="00B0791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50816">
              <w:rPr>
                <w:rFonts w:ascii="Arial" w:hAnsi="Arial" w:cs="Arial"/>
                <w:b/>
              </w:rPr>
              <w:t>226 136.48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0C4766A" w14:textId="77777777" w:rsidR="00650816" w:rsidRPr="00F245C5" w:rsidRDefault="00650816" w:rsidP="00B0791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FF73FC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2115C39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-</w:t>
            </w:r>
            <w:r w:rsidRPr="0065081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F0BA9BB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I. Kryterium: Cena oferty - 60 punktów</w:t>
            </w:r>
          </w:p>
          <w:p w14:paraId="2D7B5F87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II. Warunki techniczne  - 35 punktów</w:t>
            </w:r>
          </w:p>
          <w:p w14:paraId="710C7A82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III. Termin dostawy  - 5 punktów</w:t>
            </w:r>
          </w:p>
          <w:p w14:paraId="06C4BD79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4A58254" w14:textId="77777777" w:rsidR="00650816" w:rsidRPr="00F245C5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50816" w14:paraId="54CC0EE5" w14:textId="77777777" w:rsidTr="0065081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4757" w14:textId="77777777" w:rsidR="00650816" w:rsidRPr="00F245C5" w:rsidRDefault="00650816" w:rsidP="00B0791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5081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50816">
              <w:rPr>
                <w:rFonts w:ascii="Arial" w:hAnsi="Arial" w:cs="Arial"/>
              </w:rPr>
              <w:t>Pakiet 2-  Aparaty do przetoczeń płynów infuzyjnych</w:t>
            </w:r>
          </w:p>
          <w:p w14:paraId="0D2CB651" w14:textId="77777777" w:rsidR="00650816" w:rsidRPr="00F245C5" w:rsidRDefault="00650816" w:rsidP="00B0791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50816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650816">
              <w:rPr>
                <w:rFonts w:ascii="Arial" w:hAnsi="Arial" w:cs="Arial"/>
                <w:b/>
              </w:rPr>
              <w:t>Group</w:t>
            </w:r>
            <w:proofErr w:type="spellEnd"/>
            <w:r w:rsidRPr="00650816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075AEF83" w14:textId="77777777" w:rsidR="00650816" w:rsidRPr="00F245C5" w:rsidRDefault="00650816" w:rsidP="00B0791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0816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50816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6A31CE7" w14:textId="77777777" w:rsidR="00650816" w:rsidRPr="00F245C5" w:rsidRDefault="00650816" w:rsidP="00B0791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50816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50816">
              <w:rPr>
                <w:rFonts w:ascii="Arial" w:hAnsi="Arial" w:cs="Arial"/>
                <w:bCs/>
              </w:rPr>
              <w:t>Zabrze</w:t>
            </w:r>
          </w:p>
          <w:p w14:paraId="7A98991D" w14:textId="77777777" w:rsidR="00650816" w:rsidRPr="00F245C5" w:rsidRDefault="00650816" w:rsidP="00B0791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50816">
              <w:rPr>
                <w:rFonts w:ascii="Arial" w:hAnsi="Arial" w:cs="Arial"/>
                <w:b/>
              </w:rPr>
              <w:t>1 290.60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B36ED83" w14:textId="77777777" w:rsidR="00650816" w:rsidRPr="00F245C5" w:rsidRDefault="00650816" w:rsidP="00B0791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429DB9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7A98199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-</w:t>
            </w:r>
            <w:r w:rsidRPr="0065081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CDD97AE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I. Kryterium: Cena oferty - 60 punktów</w:t>
            </w:r>
          </w:p>
          <w:p w14:paraId="5C10EAE4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II. Warunki techniczne  - 35 punktów</w:t>
            </w:r>
          </w:p>
          <w:p w14:paraId="10101043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III. Termin dostawy  - 5 punktów</w:t>
            </w:r>
          </w:p>
          <w:p w14:paraId="534C8F3D" w14:textId="77777777" w:rsidR="00650816" w:rsidRPr="00650816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B1FFA24" w14:textId="77777777" w:rsidR="00650816" w:rsidRPr="00F245C5" w:rsidRDefault="00650816" w:rsidP="00B079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50816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33643C89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4665B06" w14:textId="77777777" w:rsidTr="006508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73295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05B2B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A5F49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A5241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50816" w14:paraId="6CA0E049" w14:textId="77777777" w:rsidTr="006508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D8C2" w14:textId="77777777" w:rsidR="00650816" w:rsidRPr="007D7932" w:rsidRDefault="00650816" w:rsidP="00B0791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50816">
              <w:rPr>
                <w:rFonts w:ascii="Arial" w:hAnsi="Arial" w:cs="Arial"/>
                <w:sz w:val="22"/>
                <w:szCs w:val="22"/>
              </w:rPr>
              <w:t>Pakiet 1  - Przyrządy do przetoczeń (bezpieczne), kaniule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E73AD" w14:textId="77777777" w:rsidR="00650816" w:rsidRPr="007D7932" w:rsidRDefault="00650816" w:rsidP="00B0791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816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,,CEZAL''S.A. Wrocław Oddział Kraków</w:t>
            </w:r>
          </w:p>
          <w:p w14:paraId="34F88E96" w14:textId="77777777" w:rsidR="00650816" w:rsidRPr="007D7932" w:rsidRDefault="00650816" w:rsidP="00B0791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816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3E82E90F" w14:textId="77777777" w:rsidR="00650816" w:rsidRPr="007D7932" w:rsidRDefault="00650816" w:rsidP="00B0791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816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3B2C0" w14:textId="77777777" w:rsidR="00650816" w:rsidRPr="00650816" w:rsidRDefault="00650816" w:rsidP="00B0791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D5D4279" w14:textId="77777777" w:rsidR="00650816" w:rsidRPr="00650816" w:rsidRDefault="00650816" w:rsidP="00B0791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DCBE3D0" w14:textId="77777777" w:rsidR="00650816" w:rsidRPr="007D7932" w:rsidRDefault="00650816" w:rsidP="00B0791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F83D2" w14:textId="77777777" w:rsidR="00650816" w:rsidRPr="007D7932" w:rsidRDefault="00650816" w:rsidP="00B079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50816" w14:paraId="6D0B41D8" w14:textId="77777777" w:rsidTr="006508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937EB" w14:textId="77777777" w:rsidR="00650816" w:rsidRPr="007D7932" w:rsidRDefault="00650816" w:rsidP="00B0791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50816">
              <w:rPr>
                <w:rFonts w:ascii="Arial" w:hAnsi="Arial" w:cs="Arial"/>
                <w:sz w:val="22"/>
                <w:szCs w:val="22"/>
              </w:rPr>
              <w:t>Pakiet 2-  Aparaty do przetoczeń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25B0" w14:textId="77777777" w:rsidR="00650816" w:rsidRPr="007D7932" w:rsidRDefault="00650816" w:rsidP="00B0791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8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5081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508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8799964" w14:textId="77777777" w:rsidR="00650816" w:rsidRPr="007D7932" w:rsidRDefault="00650816" w:rsidP="00B0791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81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BFE83F8" w14:textId="77777777" w:rsidR="00650816" w:rsidRPr="007D7932" w:rsidRDefault="00650816" w:rsidP="00B0791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81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9977C" w14:textId="77777777" w:rsidR="00650816" w:rsidRPr="00650816" w:rsidRDefault="00650816" w:rsidP="00B0791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6D55A72" w14:textId="77777777" w:rsidR="00650816" w:rsidRPr="00650816" w:rsidRDefault="00650816" w:rsidP="00B0791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1FB9E8F" w14:textId="77777777" w:rsidR="00650816" w:rsidRPr="007D7932" w:rsidRDefault="00650816" w:rsidP="00B0791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90F1" w14:textId="77777777" w:rsidR="00650816" w:rsidRPr="007D7932" w:rsidRDefault="00650816" w:rsidP="00B079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81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3E9E291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1EA5D27C" w14:textId="7BEB0E88" w:rsidR="008642B3" w:rsidRDefault="00C47109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Dyrektor SP ZOZ Kolbuszowa</w:t>
      </w:r>
    </w:p>
    <w:p w14:paraId="03997451" w14:textId="0D6F601E" w:rsidR="00C47109" w:rsidRPr="00B36EDA" w:rsidRDefault="00C47109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C47109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B8863" w14:textId="77777777" w:rsidR="00EA3161" w:rsidRDefault="00EA3161">
      <w:r>
        <w:separator/>
      </w:r>
    </w:p>
  </w:endnote>
  <w:endnote w:type="continuationSeparator" w:id="0">
    <w:p w14:paraId="752FA3FD" w14:textId="77777777" w:rsidR="00EA3161" w:rsidRDefault="00EA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4EC8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877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8C369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16622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A076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A61D5" w14:textId="77777777" w:rsidR="00EA3161" w:rsidRDefault="00EA3161">
      <w:r>
        <w:separator/>
      </w:r>
    </w:p>
  </w:footnote>
  <w:footnote w:type="continuationSeparator" w:id="0">
    <w:p w14:paraId="6DA0EEFB" w14:textId="77777777" w:rsidR="00EA3161" w:rsidRDefault="00EA3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E2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0A1C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B9CD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316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0816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47109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316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023506"/>
  <w15:chartTrackingRefBased/>
  <w15:docId w15:val="{31A8D221-1936-4329-9828-0FE19A70C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445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2024-01-29T11:32:00Z</dcterms:created>
  <dcterms:modified xsi:type="dcterms:W3CDTF">2024-01-29T11:32:00Z</dcterms:modified>
</cp:coreProperties>
</file>